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5D4C" w:rsidRDefault="001A5D4C" w:rsidP="001A5D4C">
      <w:pPr>
        <w:widowControl w:val="0"/>
        <w:jc w:val="center"/>
      </w:pPr>
      <w:r w:rsidRPr="001A5D4C">
        <w:rPr>
          <w:b/>
        </w:rPr>
        <w:t>South Carolina General Assembly</w:t>
      </w:r>
    </w:p>
    <w:p w:rsidR="001A5D4C" w:rsidRDefault="001A5D4C" w:rsidP="001A5D4C">
      <w:pPr>
        <w:widowControl w:val="0"/>
        <w:jc w:val="center"/>
      </w:pPr>
      <w:r>
        <w:t>120th Session, 2013-2014</w:t>
      </w:r>
    </w:p>
    <w:p w:rsidR="001A5D4C" w:rsidRDefault="001A5D4C" w:rsidP="001A5D4C">
      <w:pPr>
        <w:widowControl w:val="0"/>
        <w:jc w:val="left"/>
      </w:pPr>
    </w:p>
    <w:p w:rsidR="001A5D4C" w:rsidRDefault="001A5D4C" w:rsidP="001A5D4C">
      <w:pPr>
        <w:widowControl w:val="0"/>
        <w:jc w:val="left"/>
        <w:rPr>
          <w:b/>
        </w:rPr>
      </w:pPr>
      <w:r w:rsidRPr="001A5D4C">
        <w:rPr>
          <w:b/>
        </w:rPr>
        <w:t>H. 3389</w:t>
      </w:r>
    </w:p>
    <w:p w:rsidR="001A5D4C" w:rsidRDefault="001A5D4C" w:rsidP="001A5D4C">
      <w:pPr>
        <w:widowControl w:val="0"/>
        <w:jc w:val="left"/>
        <w:rPr>
          <w:b/>
        </w:rPr>
      </w:pPr>
    </w:p>
    <w:p w:rsidR="001A5D4C" w:rsidRDefault="001A5D4C" w:rsidP="001A5D4C">
      <w:pPr>
        <w:widowControl w:val="0"/>
        <w:jc w:val="left"/>
      </w:pPr>
      <w:r w:rsidRPr="001A5D4C">
        <w:rPr>
          <w:b/>
        </w:rPr>
        <w:t>STATUS INFORMATION</w:t>
      </w:r>
    </w:p>
    <w:p w:rsidR="001A5D4C" w:rsidRDefault="001A5D4C" w:rsidP="001A5D4C">
      <w:pPr>
        <w:widowControl w:val="0"/>
        <w:jc w:val="left"/>
      </w:pPr>
    </w:p>
    <w:p w:rsidR="001A5D4C" w:rsidRDefault="001A5D4C" w:rsidP="001A5D4C">
      <w:pPr>
        <w:widowControl w:val="0"/>
        <w:jc w:val="left"/>
      </w:pPr>
      <w:r>
        <w:t>Concurrent Resolution</w:t>
      </w:r>
    </w:p>
    <w:p w:rsidR="001A5D4C" w:rsidRDefault="00AA23A1" w:rsidP="001A5D4C">
      <w:pPr>
        <w:widowControl w:val="0"/>
        <w:jc w:val="left"/>
      </w:pPr>
      <w:r>
        <w:t>Sponsors: Reps. Forrester, Allison, Branham, Chumley, Cole, Mitchell, Tallon, Wood, Alexander, Anderson, Anthony, Atwater, Bales, Ballentine, Bannister, Barfield, Bedingfield, Bernstein, Bingham, Bowen, Bowers, Brannon, G.A. Brown, R.L. Brown, Clemmons, Clyburn, Cobb</w:t>
      </w:r>
      <w:r>
        <w:noBreakHyphen/>
        <w:t>Hunter, H.A. Crawford, K.R. Crawford, Crosby, Daning, Delleney, Dillard, Douglas, Edge, Erickson, Felder, Finlay,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D.C. Moss, V.S. Moss, Munnerlyn, Murphy, Nanney, Neal, Newton, Norman, H.L. Ott, Owens, Parks, Patrick, Pitts, Pope, Powers Norrell, Putnam, Quinn, Ridgeway, Riley, Rivers, Robinson</w:t>
      </w:r>
      <w:r>
        <w:noBreakHyphen/>
        <w:t>Simpson, Rutherford, Ryhal, Sabb, Sandifer, Sellers, Simrill, Skelton, G.M. Smith, G.R. Smith, J.E. Smith, J.R. Smith, Sottile, Southard, Spires, Stavrinakis, Stringer, Taylor, Thayer, Toole, Vick, Weeks, Wells, Whipper, White, Whitmire, Williams and Willis</w:t>
      </w:r>
    </w:p>
    <w:p w:rsidR="001A5D4C" w:rsidRDefault="001A5D4C" w:rsidP="001A5D4C">
      <w:pPr>
        <w:widowControl w:val="0"/>
        <w:jc w:val="left"/>
      </w:pPr>
      <w:r>
        <w:t>Document Path: l:\council\bills\gm\29482ahb13.docx</w:t>
      </w:r>
    </w:p>
    <w:p w:rsidR="001A5D4C" w:rsidRDefault="001A5D4C" w:rsidP="001A5D4C">
      <w:pPr>
        <w:widowControl w:val="0"/>
        <w:jc w:val="left"/>
      </w:pPr>
    </w:p>
    <w:p w:rsidR="00DD1492" w:rsidRDefault="00DD1492" w:rsidP="001A5D4C">
      <w:pPr>
        <w:widowControl w:val="0"/>
        <w:jc w:val="left"/>
      </w:pPr>
      <w:r>
        <w:t>Introduced in the House on January 23, 2013</w:t>
      </w:r>
    </w:p>
    <w:p w:rsidR="00DD1492" w:rsidRDefault="00DD1492" w:rsidP="001A5D4C">
      <w:pPr>
        <w:widowControl w:val="0"/>
        <w:jc w:val="left"/>
      </w:pPr>
      <w:r>
        <w:t>Introduced in the Senate on January 24, 2013</w:t>
      </w:r>
    </w:p>
    <w:p w:rsidR="00DD1492" w:rsidRDefault="00DD1492" w:rsidP="001A5D4C">
      <w:pPr>
        <w:widowControl w:val="0"/>
        <w:jc w:val="left"/>
      </w:pPr>
      <w:r>
        <w:t>Adopted by the General Assembly on January 24, 2013</w:t>
      </w:r>
    </w:p>
    <w:p w:rsidR="00DD1492" w:rsidRDefault="00DD1492" w:rsidP="001A5D4C">
      <w:pPr>
        <w:widowControl w:val="0"/>
        <w:jc w:val="left"/>
      </w:pPr>
    </w:p>
    <w:p w:rsidR="001A5D4C" w:rsidRDefault="001A5D4C" w:rsidP="001A5D4C">
      <w:pPr>
        <w:widowControl w:val="0"/>
        <w:jc w:val="left"/>
      </w:pPr>
      <w:r>
        <w:t xml:space="preserve">Summary: </w:t>
      </w:r>
      <w:r w:rsidR="009C1F47">
        <w:t>Carolina Panthers Football Team and owner Jerry Richardson</w:t>
      </w:r>
    </w:p>
    <w:p w:rsidR="001A5D4C" w:rsidRDefault="001A5D4C" w:rsidP="001A5D4C">
      <w:pPr>
        <w:widowControl w:val="0"/>
        <w:jc w:val="left"/>
      </w:pPr>
    </w:p>
    <w:p w:rsidR="001A5D4C" w:rsidRDefault="001A5D4C" w:rsidP="001A5D4C">
      <w:pPr>
        <w:widowControl w:val="0"/>
        <w:jc w:val="left"/>
      </w:pPr>
    </w:p>
    <w:p w:rsidR="001A5D4C" w:rsidRDefault="001A5D4C" w:rsidP="001A5D4C">
      <w:pPr>
        <w:widowControl w:val="0"/>
        <w:tabs>
          <w:tab w:val="center" w:pos="590"/>
          <w:tab w:val="center" w:pos="1440"/>
          <w:tab w:val="left" w:pos="1872"/>
          <w:tab w:val="left" w:pos="9187"/>
        </w:tabs>
        <w:jc w:val="left"/>
      </w:pPr>
      <w:r w:rsidRPr="001A5D4C">
        <w:rPr>
          <w:b/>
        </w:rPr>
        <w:t>HISTORY OF LEGISLATIVE ACTIONS</w:t>
      </w:r>
    </w:p>
    <w:p w:rsidR="001A5D4C" w:rsidRDefault="001A5D4C" w:rsidP="001A5D4C">
      <w:pPr>
        <w:widowControl w:val="0"/>
        <w:tabs>
          <w:tab w:val="center" w:pos="590"/>
          <w:tab w:val="center" w:pos="1440"/>
          <w:tab w:val="left" w:pos="1872"/>
          <w:tab w:val="left" w:pos="9187"/>
        </w:tabs>
        <w:jc w:val="left"/>
      </w:pPr>
    </w:p>
    <w:p w:rsidR="001A5D4C" w:rsidRPr="001A5D4C" w:rsidRDefault="001A5D4C" w:rsidP="001A5D4C">
      <w:pPr>
        <w:widowControl w:val="0"/>
        <w:tabs>
          <w:tab w:val="center" w:pos="590"/>
          <w:tab w:val="center" w:pos="1440"/>
          <w:tab w:val="left" w:pos="1872"/>
          <w:tab w:val="left" w:pos="9187"/>
        </w:tabs>
        <w:jc w:val="left"/>
      </w:pPr>
      <w:r w:rsidRPr="001A5D4C">
        <w:rPr>
          <w:u w:val="single"/>
        </w:rPr>
        <w:tab/>
        <w:t>Date</w:t>
      </w:r>
      <w:r w:rsidRPr="001A5D4C">
        <w:rPr>
          <w:u w:val="single"/>
        </w:rPr>
        <w:tab/>
        <w:t>Body</w:t>
      </w:r>
      <w:r w:rsidRPr="001A5D4C">
        <w:rPr>
          <w:u w:val="single"/>
        </w:rPr>
        <w:tab/>
        <w:t>Action Description with journal page number</w:t>
      </w:r>
      <w:r w:rsidRPr="001A5D4C">
        <w:rPr>
          <w:u w:val="single"/>
        </w:rPr>
        <w:tab/>
      </w:r>
      <w:bookmarkStart w:id="0" w:name="_GoBack"/>
      <w:bookmarkEnd w:id="0"/>
    </w:p>
    <w:p w:rsidR="005D4712" w:rsidRDefault="005D4712" w:rsidP="005D4712">
      <w:pPr>
        <w:widowControl w:val="0"/>
        <w:tabs>
          <w:tab w:val="right" w:pos="1008"/>
          <w:tab w:val="left" w:pos="1152"/>
          <w:tab w:val="left" w:pos="1872"/>
          <w:tab w:val="left" w:pos="9187"/>
        </w:tabs>
        <w:ind w:left="2088" w:hanging="2088"/>
        <w:jc w:val="left"/>
      </w:pPr>
      <w:r>
        <w:tab/>
        <w:t>1/23/2013</w:t>
      </w:r>
      <w:r>
        <w:tab/>
        <w:t>House</w:t>
      </w:r>
      <w:r>
        <w:tab/>
      </w:r>
      <w:r w:rsidRPr="00B46AED">
        <w:t>Intr</w:t>
      </w:r>
      <w:r>
        <w:t xml:space="preserve">oduced, adopted, sent to Senate </w:t>
      </w:r>
      <w:r w:rsidRPr="00B46AED">
        <w:t>(</w:t>
      </w:r>
      <w:hyperlink r:id="rId7" w:history="1">
        <w:r w:rsidRPr="00B46AED">
          <w:rPr>
            <w:rStyle w:val="Hyperlink"/>
          </w:rPr>
          <w:t>House Journal</w:t>
        </w:r>
        <w:r w:rsidRPr="00B46AED">
          <w:rPr>
            <w:rStyle w:val="Hyperlink"/>
          </w:rPr>
          <w:noBreakHyphen/>
          <w:t>page 9</w:t>
        </w:r>
      </w:hyperlink>
      <w:r w:rsidRPr="00B46AED">
        <w:t>)</w:t>
      </w:r>
    </w:p>
    <w:p w:rsidR="005D4712" w:rsidRDefault="005D4712" w:rsidP="005D4712">
      <w:pPr>
        <w:widowControl w:val="0"/>
        <w:tabs>
          <w:tab w:val="right" w:pos="1008"/>
          <w:tab w:val="left" w:pos="1152"/>
          <w:tab w:val="left" w:pos="1872"/>
          <w:tab w:val="left" w:pos="9187"/>
        </w:tabs>
        <w:ind w:left="2088" w:hanging="2088"/>
        <w:jc w:val="left"/>
      </w:pPr>
      <w:r>
        <w:tab/>
        <w:t>1/24/2013</w:t>
      </w:r>
      <w:r>
        <w:tab/>
        <w:t>Senate</w:t>
      </w:r>
      <w:r>
        <w:tab/>
      </w:r>
      <w:r w:rsidRPr="00B46AED">
        <w:t>Introduced, ado</w:t>
      </w:r>
      <w:r>
        <w:t xml:space="preserve">pted, returned with concurrence </w:t>
      </w:r>
      <w:r w:rsidRPr="00B46AED">
        <w:t>(</w:t>
      </w:r>
      <w:hyperlink r:id="rId8" w:history="1">
        <w:r w:rsidRPr="00B46AED">
          <w:rPr>
            <w:rStyle w:val="Hyperlink"/>
          </w:rPr>
          <w:t>Senate Journal</w:t>
        </w:r>
        <w:r w:rsidRPr="00B46AED">
          <w:rPr>
            <w:rStyle w:val="Hyperlink"/>
          </w:rPr>
          <w:noBreakHyphen/>
          <w:t>page 9</w:t>
        </w:r>
      </w:hyperlink>
      <w:r w:rsidRPr="00B46AED">
        <w:t>)</w:t>
      </w:r>
    </w:p>
    <w:p w:rsidR="005D4712" w:rsidRDefault="005D4712" w:rsidP="005D4712">
      <w:pPr>
        <w:widowControl w:val="0"/>
        <w:tabs>
          <w:tab w:val="right" w:pos="1008"/>
          <w:tab w:val="left" w:pos="1152"/>
          <w:tab w:val="left" w:pos="1872"/>
          <w:tab w:val="left" w:pos="9187"/>
        </w:tabs>
        <w:ind w:left="2088" w:hanging="2088"/>
        <w:jc w:val="left"/>
      </w:pPr>
    </w:p>
    <w:p w:rsidR="001A5D4C" w:rsidRPr="001A5D4C" w:rsidRDefault="001A5D4C" w:rsidP="001A5D4C">
      <w:pPr>
        <w:widowControl w:val="0"/>
        <w:tabs>
          <w:tab w:val="right" w:pos="1008"/>
          <w:tab w:val="left" w:pos="1152"/>
          <w:tab w:val="left" w:pos="1872"/>
          <w:tab w:val="left" w:pos="9187"/>
        </w:tabs>
        <w:ind w:left="2088" w:hanging="2088"/>
        <w:jc w:val="left"/>
      </w:pPr>
    </w:p>
    <w:p w:rsidR="001A5D4C" w:rsidRDefault="001A5D4C" w:rsidP="001A5D4C">
      <w:r w:rsidRPr="001A5D4C">
        <w:rPr>
          <w:b/>
        </w:rPr>
        <w:t>VERSIONS OF THIS BILL</w:t>
      </w:r>
    </w:p>
    <w:p w:rsidR="001A5D4C" w:rsidRDefault="001A5D4C" w:rsidP="001A5D4C"/>
    <w:p w:rsidR="001A5D4C" w:rsidRDefault="004E0FB1" w:rsidP="001A5D4C">
      <w:hyperlink r:id="rId9" w:history="1">
        <w:r w:rsidR="001A5D4C">
          <w:rPr>
            <w:rStyle w:val="Hyperlink"/>
          </w:rPr>
          <w:t>1/23/2013</w:t>
        </w:r>
      </w:hyperlink>
    </w:p>
    <w:p w:rsidR="001A5D4C" w:rsidRDefault="001A5D4C" w:rsidP="001A5D4C"/>
    <w:p w:rsidR="001A5D4C" w:rsidRDefault="001A5D4C" w:rsidP="001A5D4C">
      <w:pPr>
        <w:sectPr w:rsidR="001A5D4C" w:rsidSect="001A5D4C">
          <w:pgSz w:w="12240" w:h="15840" w:code="1"/>
          <w:pgMar w:top="1080" w:right="1440" w:bottom="1080" w:left="1440" w:header="720" w:footer="720" w:gutter="0"/>
          <w:cols w:space="720"/>
          <w:noEndnote/>
          <w:docGrid w:linePitch="360"/>
        </w:sectPr>
      </w:pPr>
    </w:p>
    <w:p w:rsidR="00750B12" w:rsidRDefault="00750B12" w:rsidP="00750B12">
      <w:pPr>
        <w:pStyle w:val="BillDots"/>
      </w:pPr>
    </w:p>
    <w:p w:rsidR="00750B12" w:rsidRDefault="00750B12" w:rsidP="00750B12">
      <w:pPr>
        <w:pStyle w:val="Numbersforbills"/>
      </w:pPr>
    </w:p>
    <w:p w:rsidR="00750B12" w:rsidRDefault="00750B12" w:rsidP="0075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B12" w:rsidRDefault="00750B12" w:rsidP="0075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B12" w:rsidRDefault="00750B12" w:rsidP="0075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B12" w:rsidRDefault="00750B12" w:rsidP="0075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B12" w:rsidRDefault="00750B12" w:rsidP="0075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36EC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05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THE CAROLINA PANTHER</w:t>
      </w:r>
      <w:r w:rsidR="00C03BE8">
        <w:t>S</w:t>
      </w:r>
      <w:r>
        <w:t xml:space="preserve"> FOOTBALL TEAM AND  TEAM OWNER, JERRY RICHARDSON, FOR</w:t>
      </w:r>
      <w:r w:rsidR="000E0E97">
        <w:t xml:space="preserve"> THEIR OUTSTANDING EFFORTS AS PART OF THE NATIONAL FOOTBALL LEAGUE AND FOR</w:t>
      </w:r>
      <w:r>
        <w:t xml:space="preserve"> THEIR SIGNIFICANT AND MEANINGFUL IMPACT ON THE </w:t>
      </w:r>
      <w:r w:rsidR="00F5249C">
        <w:t xml:space="preserve">CULTURE AND </w:t>
      </w:r>
      <w:r>
        <w:t>ECONOMY OF THE PALMETTO STATE.</w:t>
      </w:r>
    </w:p>
    <w:p w:rsidR="00736ECD" w:rsidRDefault="00736E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E0529" w:rsidRDefault="00736E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E0529">
        <w:t>the members of the General Assembly of the State of South Carolina take great pleasure in commending the Carolina Panther</w:t>
      </w:r>
      <w:r w:rsidR="00C03BE8">
        <w:t>s</w:t>
      </w:r>
      <w:r w:rsidR="006E0529">
        <w:t xml:space="preserve"> football team </w:t>
      </w:r>
      <w:r w:rsidR="004240EB">
        <w:t xml:space="preserve">for twenty years of bringing professional football entertainment and enthusiasm to </w:t>
      </w:r>
      <w:r w:rsidR="000E0E97">
        <w:t>the Carolinas</w:t>
      </w:r>
      <w:r w:rsidR="006E0529">
        <w:t>; and</w:t>
      </w:r>
    </w:p>
    <w:p w:rsidR="006E0529" w:rsidRDefault="006E05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7736" w:rsidRDefault="002E77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the late </w:t>
      </w:r>
      <w:r w:rsidR="00DE2D88">
        <w:t>19</w:t>
      </w:r>
      <w:r>
        <w:t>80’s and</w:t>
      </w:r>
      <w:r w:rsidR="009032D9">
        <w:t xml:space="preserve"> early</w:t>
      </w:r>
      <w:r>
        <w:t xml:space="preserve"> </w:t>
      </w:r>
      <w:r w:rsidR="00DE2D88">
        <w:t>19</w:t>
      </w:r>
      <w:r>
        <w:t>90’s, owner and founder of the Carolina Panthers, Jerry Richardson, began pursuing the competition for an NFL franchise.  With support from U. S. Senators Jesse Helms of North Carolina and Fritz Hollings of South Carolina along with North Carolina Governor Jim Martin and South Carolina Governor Carroll Campbell</w:t>
      </w:r>
      <w:r w:rsidR="004E1E78">
        <w:t>,</w:t>
      </w:r>
      <w:r>
        <w:t xml:space="preserve"> a blue-ribbon committee of leaders from both states</w:t>
      </w:r>
      <w:r w:rsidR="004E1E78">
        <w:t>,</w:t>
      </w:r>
      <w:r>
        <w:t xml:space="preserve"> and incredible fan support, lobbying for the team kicked into high gear; and</w:t>
      </w:r>
    </w:p>
    <w:p w:rsidR="002E7736" w:rsidRDefault="002E77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0529" w:rsidRDefault="006E05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71654">
        <w:t>o</w:t>
      </w:r>
      <w:r>
        <w:t xml:space="preserve">n October </w:t>
      </w:r>
      <w:r w:rsidR="00871654">
        <w:t xml:space="preserve">26, </w:t>
      </w:r>
      <w:r>
        <w:t xml:space="preserve">1993, </w:t>
      </w:r>
      <w:r w:rsidR="002E7736">
        <w:t>it was</w:t>
      </w:r>
      <w:r w:rsidR="00871654">
        <w:t xml:space="preserve"> announced that the National Football League had granted a </w:t>
      </w:r>
      <w:r w:rsidR="0053192D">
        <w:t>franchise</w:t>
      </w:r>
      <w:r w:rsidR="00871654">
        <w:t xml:space="preserve"> for the </w:t>
      </w:r>
      <w:r w:rsidR="004240EB">
        <w:t>first professional football team in the Carolinas</w:t>
      </w:r>
      <w:r w:rsidR="0053192D">
        <w:t xml:space="preserve">, the first </w:t>
      </w:r>
      <w:r w:rsidR="00110A97">
        <w:t>expansion</w:t>
      </w:r>
      <w:r w:rsidR="0053192D">
        <w:t xml:space="preserve"> team in the league since 1976</w:t>
      </w:r>
      <w:r w:rsidR="002E7736">
        <w:t xml:space="preserve"> and a long-time dream realized for Mr. Richardson</w:t>
      </w:r>
      <w:r w:rsidR="00871654">
        <w:t>; and</w:t>
      </w:r>
    </w:p>
    <w:p w:rsidR="00871654" w:rsidRDefault="008716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654" w:rsidRDefault="008716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Jerry Richardson, a graduate of Wofford College and a former </w:t>
      </w:r>
      <w:r w:rsidR="0053192D">
        <w:t xml:space="preserve">NFL </w:t>
      </w:r>
      <w:r>
        <w:t>player,</w:t>
      </w:r>
      <w:r w:rsidR="002E7736">
        <w:t xml:space="preserve"> just the second former NFL player to own an NFL team, </w:t>
      </w:r>
      <w:r>
        <w:t>resided in Spartanburg for over forty years and is a member of both the South Carolina Athletics Hall of Fame and the South Carolina Business Hall of Fame; and</w:t>
      </w:r>
    </w:p>
    <w:p w:rsidR="006E0529" w:rsidRDefault="006E05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0529" w:rsidRDefault="006E05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71654">
        <w:t xml:space="preserve">in 1961, he opened </w:t>
      </w:r>
      <w:r w:rsidR="00C03BE8">
        <w:t>his</w:t>
      </w:r>
      <w:r w:rsidR="00871654">
        <w:t xml:space="preserve"> first Hardee</w:t>
      </w:r>
      <w:r w:rsidR="00FB790C" w:rsidRPr="00FB790C">
        <w:t>'</w:t>
      </w:r>
      <w:r w:rsidR="00871654">
        <w:t xml:space="preserve">s franchise and grew the company to two thousand five hundred stores with more than </w:t>
      </w:r>
      <w:r w:rsidR="002E7736">
        <w:t>one</w:t>
      </w:r>
      <w:r w:rsidR="00871654">
        <w:t xml:space="preserve"> hundred thousand employees; and</w:t>
      </w:r>
    </w:p>
    <w:p w:rsidR="00DB6B20" w:rsidRDefault="00DB6B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B20" w:rsidRDefault="00DB6B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00C54F48">
        <w:t xml:space="preserve">1995 </w:t>
      </w:r>
      <w:r>
        <w:t xml:space="preserve">inaugural season for the Carolina Panthers was held </w:t>
      </w:r>
      <w:r w:rsidR="00C54F48">
        <w:t xml:space="preserve">at Frank Howard Field at </w:t>
      </w:r>
      <w:r>
        <w:t>Memorial Stadium in Clemson</w:t>
      </w:r>
      <w:r w:rsidR="000E0E97">
        <w:t xml:space="preserve"> forging a lasting, permanent bond between South Carolinians and the team f</w:t>
      </w:r>
      <w:r w:rsidR="002E7736">
        <w:t>r</w:t>
      </w:r>
      <w:r w:rsidR="000E0E97">
        <w:t>o</w:t>
      </w:r>
      <w:r w:rsidR="002E7736">
        <w:t>m</w:t>
      </w:r>
      <w:r w:rsidR="000E0E97">
        <w:t xml:space="preserve"> ou</w:t>
      </w:r>
      <w:r w:rsidR="002E7736">
        <w:t>r</w:t>
      </w:r>
      <w:r w:rsidR="000E0E97">
        <w:t xml:space="preserve"> sister state</w:t>
      </w:r>
      <w:r w:rsidR="00C54F48">
        <w:t>; and</w:t>
      </w:r>
    </w:p>
    <w:p w:rsidR="004240EB" w:rsidRDefault="004240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0EB" w:rsidRDefault="004240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B6B20">
        <w:t xml:space="preserve">every year since the team was </w:t>
      </w:r>
      <w:r w:rsidR="00C03BE8">
        <w:t>creat</w:t>
      </w:r>
      <w:r w:rsidR="00DB6B20">
        <w:t>ed, the Carolina Panthers have held their training camp at Wofford College, the fourth</w:t>
      </w:r>
      <w:r w:rsidR="00FB790C">
        <w:noBreakHyphen/>
      </w:r>
      <w:r w:rsidR="00DB6B20">
        <w:t xml:space="preserve">longest, continuous training camp location among all </w:t>
      </w:r>
      <w:r w:rsidR="0053192D">
        <w:t>NFL</w:t>
      </w:r>
      <w:r w:rsidR="00DB6B20">
        <w:t xml:space="preserve"> teams; and</w:t>
      </w:r>
    </w:p>
    <w:p w:rsidR="004240EB" w:rsidRDefault="004240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0EB" w:rsidRDefault="004240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 the operation of the Panthers Training Camp at Wofford College, the team contributes over two million dollars annually to the Spartanburg community</w:t>
      </w:r>
      <w:r w:rsidR="0019091F">
        <w:t>;</w:t>
      </w:r>
      <w:r>
        <w:t xml:space="preserve"> and in 201</w:t>
      </w:r>
      <w:r w:rsidR="00C03BE8">
        <w:t>2</w:t>
      </w:r>
      <w:r>
        <w:t xml:space="preserve"> alone, over </w:t>
      </w:r>
      <w:r w:rsidR="00C03BE8">
        <w:t>forty</w:t>
      </w:r>
      <w:r w:rsidR="00C03BE8">
        <w:noBreakHyphen/>
        <w:t>four</w:t>
      </w:r>
      <w:r>
        <w:t xml:space="preserve"> thousand people attended the Panthers Training Camp, generat</w:t>
      </w:r>
      <w:r w:rsidR="00C03BE8">
        <w:t>ing</w:t>
      </w:r>
      <w:r>
        <w:t xml:space="preserve"> millions of dollars for South Carolina</w:t>
      </w:r>
      <w:r w:rsidR="00FB790C" w:rsidRPr="00FB790C">
        <w:t>'</w:t>
      </w:r>
      <w:r>
        <w:t>s economy; and</w:t>
      </w:r>
    </w:p>
    <w:p w:rsidR="00871654" w:rsidRDefault="008716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0529" w:rsidRDefault="008716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54F48">
        <w:t>the Carolina Panthers</w:t>
      </w:r>
      <w:r w:rsidR="000E0E97">
        <w:t xml:space="preserve"> organization has made all residents of the Carolinas proud to call them their own over their twenty years of existence, and particularly when they earned their spot</w:t>
      </w:r>
      <w:r w:rsidR="00CD7514">
        <w:t xml:space="preserve"> in NFL</w:t>
      </w:r>
      <w:r w:rsidR="0053192D">
        <w:t xml:space="preserve"> Super Bowl XXXVIII; and</w:t>
      </w:r>
    </w:p>
    <w:p w:rsidR="00C03BE8" w:rsidRDefault="00C03B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BE8" w:rsidRDefault="00C03B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0C2B79">
        <w:t>,</w:t>
      </w:r>
      <w:r>
        <w:t xml:space="preserve"> the Carolina Panthers annually provide 75 programs that reach 2,700 schools and nonprofit organizations and 300,000 young people throughout the Carolinas every year, providing assistance and support to a wide variety of organizations in South Carolina; and</w:t>
      </w:r>
    </w:p>
    <w:p w:rsidR="00C03BE8" w:rsidRDefault="00C03B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ECD" w:rsidRDefault="006E05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General Assembly are grateful for the </w:t>
      </w:r>
      <w:r w:rsidR="0053192D">
        <w:t xml:space="preserve">economic contribution and </w:t>
      </w:r>
      <w:r w:rsidR="00F5249C">
        <w:t xml:space="preserve">the </w:t>
      </w:r>
      <w:r w:rsidR="0053192D">
        <w:t xml:space="preserve">enthusiasm </w:t>
      </w:r>
      <w:r w:rsidR="00F5249C">
        <w:t xml:space="preserve">for professional sports </w:t>
      </w:r>
      <w:r>
        <w:t xml:space="preserve">that the Carolina Panthers </w:t>
      </w:r>
      <w:r w:rsidR="0053192D">
        <w:t xml:space="preserve">and Jerry Richardson </w:t>
      </w:r>
      <w:r>
        <w:t>have brought to the Palmetto State</w:t>
      </w:r>
      <w:r w:rsidR="0053192D">
        <w:t xml:space="preserve"> and for the pride and recognition they have given to our </w:t>
      </w:r>
      <w:r w:rsidR="000E0E97">
        <w:t>region</w:t>
      </w:r>
      <w:r w:rsidR="00736ECD">
        <w:t xml:space="preserve">.  </w:t>
      </w:r>
      <w:r w:rsidR="000E0E97">
        <w:t>The citizens of South Carolina are privileged to join ou</w:t>
      </w:r>
      <w:r w:rsidR="0019091F">
        <w:t>r</w:t>
      </w:r>
      <w:r w:rsidR="000E0E97">
        <w:t xml:space="preserve"> friends and neighbors in North Carolina in cheering on the team and sharing in the joy of its success.  </w:t>
      </w:r>
      <w:r w:rsidR="00736ECD">
        <w:t xml:space="preserve">Now, therefore, </w:t>
      </w:r>
    </w:p>
    <w:p w:rsidR="00736ECD" w:rsidRDefault="00736E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ECD" w:rsidRDefault="00736E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36ECD" w:rsidRDefault="00736E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ECD" w:rsidRDefault="00736ECD" w:rsidP="00B4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6E0529">
        <w:t xml:space="preserve"> the members of the General Assembly of the State of South Carolina, by this resolution, recognize and honor the Carol</w:t>
      </w:r>
      <w:r w:rsidR="000E0E97">
        <w:t>ina Panther</w:t>
      </w:r>
      <w:r w:rsidR="00C03BE8">
        <w:t>s</w:t>
      </w:r>
      <w:r w:rsidR="000E0E97">
        <w:t xml:space="preserve"> football team and </w:t>
      </w:r>
      <w:r w:rsidR="006E0529">
        <w:t>team owner, Jerry Richardson,</w:t>
      </w:r>
      <w:r w:rsidR="000E0E97">
        <w:t xml:space="preserve"> for their outstanding efforts as part of the National Football League and</w:t>
      </w:r>
      <w:r w:rsidR="006E0529">
        <w:t xml:space="preserve"> for their significant and meaningful impact on the</w:t>
      </w:r>
      <w:r w:rsidR="00F5249C" w:rsidRPr="00F5249C">
        <w:t xml:space="preserve"> </w:t>
      </w:r>
      <w:r w:rsidR="00F5249C">
        <w:t>culture and</w:t>
      </w:r>
      <w:r w:rsidR="006E0529">
        <w:t xml:space="preserve"> economy of the Palmetto State.</w:t>
      </w:r>
    </w:p>
    <w:p w:rsidR="00736ECD" w:rsidRDefault="00736E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6E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D7514">
        <w:t>provid</w:t>
      </w:r>
      <w:r>
        <w:t>ed to</w:t>
      </w:r>
      <w:r w:rsidR="006E0529">
        <w:t xml:space="preserve"> Jerry Richardson.</w:t>
      </w:r>
    </w:p>
    <w:p w:rsidR="00B43142" w:rsidRDefault="00FB790C" w:rsidP="0044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43142" w:rsidRDefault="00B43142" w:rsidP="001A5D4C">
      <w:pPr>
        <w:suppressAutoHyphens/>
      </w:pPr>
    </w:p>
    <w:sectPr w:rsidR="00B43142" w:rsidSect="001A5D4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3BE8" w:rsidRDefault="00C03BE8" w:rsidP="009F0C77">
      <w:r>
        <w:separator/>
      </w:r>
    </w:p>
  </w:endnote>
  <w:endnote w:type="continuationSeparator" w:id="0">
    <w:p w:rsidR="00C03BE8" w:rsidRDefault="00C03BE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7F857AA-20A4-40F6-9ED6-472C24600B37}"/>
    <w:embedBold r:id="rId2" w:fontKey="{E07E7D0D-B0FA-4654-AC7F-B3B43F3E5E64}"/>
  </w:font>
  <w:font w:name="Calibri">
    <w:panose1 w:val="020F0502020204030204"/>
    <w:charset w:val="00"/>
    <w:family w:val="swiss"/>
    <w:pitch w:val="variable"/>
    <w:sig w:usb0="E10002FF" w:usb1="4000ACFF" w:usb2="00000009" w:usb3="00000000" w:csb0="0000019F" w:csb1="00000000"/>
    <w:embedRegular r:id="rId3" w:fontKey="{22919265-56A0-4C21-A744-89133DFF9E9B}"/>
  </w:font>
  <w:font w:name="Tahoma">
    <w:panose1 w:val="020B0604030504040204"/>
    <w:charset w:val="00"/>
    <w:family w:val="swiss"/>
    <w:pitch w:val="variable"/>
    <w:sig w:usb0="21002A87" w:usb1="80000000" w:usb2="00000008" w:usb3="00000000" w:csb0="000101FF" w:csb1="00000000"/>
    <w:embedRegular r:id="rId4" w:fontKey="{B97EF7C8-8EBF-4F35-8773-5089FBE31CB3}"/>
  </w:font>
  <w:font w:name="Cambria">
    <w:panose1 w:val="02040503050406030204"/>
    <w:charset w:val="00"/>
    <w:family w:val="roman"/>
    <w:pitch w:val="variable"/>
    <w:sig w:usb0="E00002FF" w:usb1="400004FF" w:usb2="00000000" w:usb3="00000000" w:csb0="0000019F" w:csb1="00000000"/>
    <w:embedRegular r:id="rId5" w:fontKey="{991C1C70-8D82-4DDB-BFE6-8B0A72362F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D4C" w:rsidRPr="00B43142" w:rsidRDefault="001A5D4C" w:rsidP="00B43142">
    <w:pPr>
      <w:pStyle w:val="Footer"/>
      <w:tabs>
        <w:tab w:val="clear" w:pos="4680"/>
        <w:tab w:val="clear" w:pos="9360"/>
        <w:tab w:val="center" w:pos="2995"/>
      </w:tabs>
      <w:spacing w:before="120"/>
    </w:pPr>
    <w:r>
      <w:t>[3389]</w:t>
    </w:r>
    <w:r>
      <w:tab/>
    </w:r>
    <w:r w:rsidR="00C5506B">
      <w:fldChar w:fldCharType="begin"/>
    </w:r>
    <w:r w:rsidR="00AA23A1">
      <w:instrText xml:space="preserve"> PAGE  \* MERGEFORMAT </w:instrText>
    </w:r>
    <w:r w:rsidR="00C5506B">
      <w:fldChar w:fldCharType="separate"/>
    </w:r>
    <w:r w:rsidR="004E0FB1">
      <w:rPr>
        <w:noProof/>
      </w:rPr>
      <w:t>1</w:t>
    </w:r>
    <w:r w:rsidR="00C5506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3BE8" w:rsidRDefault="00C03BE8" w:rsidP="009F0C77">
      <w:r>
        <w:separator/>
      </w:r>
    </w:p>
  </w:footnote>
  <w:footnote w:type="continuationSeparator" w:id="0">
    <w:p w:rsidR="00C03BE8" w:rsidRDefault="00C03BE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482AHB13"/>
    <w:docVar w:name="CoverBillType" w:val="c"/>
    <w:docVar w:name="docpath" w:val="L:\Council\bills\GM\29482AHB13.DOCX"/>
    <w:docVar w:name="dvBillNumber" w:val="3389"/>
    <w:docVar w:name="dvBillNumberPrefix" w:val="H. "/>
    <w:docVar w:name="dvOriginalBody" w:val="House"/>
    <w:docVar w:name="dvSteno" w:val="GM"/>
    <w:docVar w:name="NameofBody" w:val="h"/>
    <w:docVar w:name="vgroup2" w:val="Council"/>
  </w:docVars>
  <w:rsids>
    <w:rsidRoot w:val="004A6CAA"/>
    <w:rsid w:val="00011869"/>
    <w:rsid w:val="000245EF"/>
    <w:rsid w:val="000663E2"/>
    <w:rsid w:val="000C2B79"/>
    <w:rsid w:val="000C5405"/>
    <w:rsid w:val="000E0E97"/>
    <w:rsid w:val="000E1785"/>
    <w:rsid w:val="000F3DE2"/>
    <w:rsid w:val="000F40FA"/>
    <w:rsid w:val="0010776B"/>
    <w:rsid w:val="00110A97"/>
    <w:rsid w:val="00133E66"/>
    <w:rsid w:val="001435A3"/>
    <w:rsid w:val="00183A20"/>
    <w:rsid w:val="0019091F"/>
    <w:rsid w:val="001A5D4C"/>
    <w:rsid w:val="001D08F2"/>
    <w:rsid w:val="001D525B"/>
    <w:rsid w:val="001D7F4F"/>
    <w:rsid w:val="00212197"/>
    <w:rsid w:val="00227096"/>
    <w:rsid w:val="002312C0"/>
    <w:rsid w:val="002321B6"/>
    <w:rsid w:val="00234B87"/>
    <w:rsid w:val="00250967"/>
    <w:rsid w:val="002543C8"/>
    <w:rsid w:val="00284AAE"/>
    <w:rsid w:val="002C1CA5"/>
    <w:rsid w:val="002E5912"/>
    <w:rsid w:val="002E7736"/>
    <w:rsid w:val="00301B21"/>
    <w:rsid w:val="00325348"/>
    <w:rsid w:val="0032732C"/>
    <w:rsid w:val="00336AD0"/>
    <w:rsid w:val="00363F9A"/>
    <w:rsid w:val="0037079A"/>
    <w:rsid w:val="003B6EE9"/>
    <w:rsid w:val="003D01E8"/>
    <w:rsid w:val="003E5288"/>
    <w:rsid w:val="003F6D79"/>
    <w:rsid w:val="0041760A"/>
    <w:rsid w:val="00417C01"/>
    <w:rsid w:val="004240EB"/>
    <w:rsid w:val="0044330E"/>
    <w:rsid w:val="004809EE"/>
    <w:rsid w:val="004A50E9"/>
    <w:rsid w:val="004A6CAA"/>
    <w:rsid w:val="004B649C"/>
    <w:rsid w:val="004C14CD"/>
    <w:rsid w:val="004E0FB1"/>
    <w:rsid w:val="004E1E78"/>
    <w:rsid w:val="004E7D54"/>
    <w:rsid w:val="005273C6"/>
    <w:rsid w:val="00530A69"/>
    <w:rsid w:val="0053192D"/>
    <w:rsid w:val="00534CEB"/>
    <w:rsid w:val="00545593"/>
    <w:rsid w:val="00577C6C"/>
    <w:rsid w:val="005C2FE2"/>
    <w:rsid w:val="005D4712"/>
    <w:rsid w:val="005E2BC9"/>
    <w:rsid w:val="00605102"/>
    <w:rsid w:val="006215AA"/>
    <w:rsid w:val="006621D4"/>
    <w:rsid w:val="006913C9"/>
    <w:rsid w:val="0069470D"/>
    <w:rsid w:val="006A579F"/>
    <w:rsid w:val="006C0C79"/>
    <w:rsid w:val="006E0529"/>
    <w:rsid w:val="00707C41"/>
    <w:rsid w:val="00734F00"/>
    <w:rsid w:val="00736ECD"/>
    <w:rsid w:val="00747FCD"/>
    <w:rsid w:val="00750B12"/>
    <w:rsid w:val="00784FDB"/>
    <w:rsid w:val="007917D8"/>
    <w:rsid w:val="007A70AE"/>
    <w:rsid w:val="008362E8"/>
    <w:rsid w:val="00836F5E"/>
    <w:rsid w:val="00847388"/>
    <w:rsid w:val="00871654"/>
    <w:rsid w:val="008752F7"/>
    <w:rsid w:val="008A1768"/>
    <w:rsid w:val="008F0F33"/>
    <w:rsid w:val="008F4429"/>
    <w:rsid w:val="009032D9"/>
    <w:rsid w:val="0092076C"/>
    <w:rsid w:val="0094021A"/>
    <w:rsid w:val="009B44AF"/>
    <w:rsid w:val="009C1F47"/>
    <w:rsid w:val="009C6A0B"/>
    <w:rsid w:val="009F0C77"/>
    <w:rsid w:val="009F4DD1"/>
    <w:rsid w:val="009F5F04"/>
    <w:rsid w:val="00A41684"/>
    <w:rsid w:val="00A64E80"/>
    <w:rsid w:val="00A72BCD"/>
    <w:rsid w:val="00A741D9"/>
    <w:rsid w:val="00A833AB"/>
    <w:rsid w:val="00A9741D"/>
    <w:rsid w:val="00AA23A1"/>
    <w:rsid w:val="00AD4B17"/>
    <w:rsid w:val="00B412D4"/>
    <w:rsid w:val="00B43142"/>
    <w:rsid w:val="00B57233"/>
    <w:rsid w:val="00BA6472"/>
    <w:rsid w:val="00BE3C22"/>
    <w:rsid w:val="00C0345E"/>
    <w:rsid w:val="00C03BE8"/>
    <w:rsid w:val="00C30DCF"/>
    <w:rsid w:val="00C3483A"/>
    <w:rsid w:val="00C54F48"/>
    <w:rsid w:val="00C5506B"/>
    <w:rsid w:val="00C74E9D"/>
    <w:rsid w:val="00C82FD3"/>
    <w:rsid w:val="00C92819"/>
    <w:rsid w:val="00CC6B7B"/>
    <w:rsid w:val="00CD2089"/>
    <w:rsid w:val="00CD7514"/>
    <w:rsid w:val="00D15DFE"/>
    <w:rsid w:val="00D20985"/>
    <w:rsid w:val="00D476DE"/>
    <w:rsid w:val="00D53B19"/>
    <w:rsid w:val="00D73A67"/>
    <w:rsid w:val="00D970A9"/>
    <w:rsid w:val="00DB6B20"/>
    <w:rsid w:val="00DD1492"/>
    <w:rsid w:val="00DE2D88"/>
    <w:rsid w:val="00DF3845"/>
    <w:rsid w:val="00E41911"/>
    <w:rsid w:val="00E92EEF"/>
    <w:rsid w:val="00EF523B"/>
    <w:rsid w:val="00F24442"/>
    <w:rsid w:val="00F50AE3"/>
    <w:rsid w:val="00F5249C"/>
    <w:rsid w:val="00F67CF1"/>
    <w:rsid w:val="00F840F0"/>
    <w:rsid w:val="00FB0D0D"/>
    <w:rsid w:val="00FB43B4"/>
    <w:rsid w:val="00FB79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14BFD6D-1092-4E68-876E-ADE727AF2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10A97"/>
    <w:rPr>
      <w:rFonts w:ascii="Tahoma" w:hAnsi="Tahoma" w:cs="Tahoma"/>
      <w:sz w:val="16"/>
      <w:szCs w:val="16"/>
    </w:rPr>
  </w:style>
  <w:style w:type="character" w:customStyle="1" w:styleId="BalloonTextChar">
    <w:name w:val="Balloon Text Char"/>
    <w:basedOn w:val="DefaultParagraphFont"/>
    <w:link w:val="BalloonText"/>
    <w:uiPriority w:val="99"/>
    <w:semiHidden/>
    <w:rsid w:val="00110A97"/>
    <w:rPr>
      <w:rFonts w:ascii="Tahoma" w:eastAsia="Times New Roman" w:hAnsi="Tahoma" w:cs="Tahoma"/>
      <w:sz w:val="16"/>
      <w:szCs w:val="16"/>
    </w:rPr>
  </w:style>
  <w:style w:type="character" w:styleId="Hyperlink">
    <w:name w:val="Hyperlink"/>
    <w:basedOn w:val="DefaultParagraphFont"/>
    <w:uiPriority w:val="99"/>
    <w:unhideWhenUsed/>
    <w:rsid w:val="001A5D4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24-13.docx" TargetMode="External"/><Relationship Id="rId3" Type="http://schemas.openxmlformats.org/officeDocument/2006/relationships/settings" Target="settings.xml"/><Relationship Id="rId7" Type="http://schemas.openxmlformats.org/officeDocument/2006/relationships/hyperlink" Target="file:///h:\HJ%20Archive\2013\01-23-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389_201301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069FAA-297F-4BB9-AD19-5B41BA525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895</Words>
  <Characters>5103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3389: Carolina Panthers Football Team and owner Jerry Richardson - South Carolina Legislature Online</dc:title>
  <dc:creator>%USERNAME%</dc:creator>
  <cp:lastModifiedBy>N Cumfer</cp:lastModifiedBy>
  <cp:revision>12</cp:revision>
  <cp:lastPrinted>2013-01-23T15:51:00Z</cp:lastPrinted>
  <dcterms:created xsi:type="dcterms:W3CDTF">2013-01-23T19:22:00Z</dcterms:created>
  <dcterms:modified xsi:type="dcterms:W3CDTF">2014-12-05T16:36:00Z</dcterms:modified>
</cp:coreProperties>
</file>