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B4" w:rsidRDefault="00AD0AB4" w:rsidP="00AD0AB4">
      <w:pPr>
        <w:widowControl w:val="0"/>
        <w:jc w:val="center"/>
      </w:pPr>
      <w:r w:rsidRPr="00AD0AB4">
        <w:rPr>
          <w:b/>
        </w:rPr>
        <w:t>South Carolina General Assembly</w:t>
      </w:r>
    </w:p>
    <w:p w:rsidR="00AD0AB4" w:rsidRDefault="00AD0AB4" w:rsidP="00AD0AB4">
      <w:pPr>
        <w:widowControl w:val="0"/>
        <w:jc w:val="center"/>
      </w:pPr>
      <w:r>
        <w:t>120th Session, 2013-2014</w:t>
      </w:r>
    </w:p>
    <w:p w:rsidR="00AD0AB4" w:rsidRDefault="00AD0AB4" w:rsidP="00AD0AB4">
      <w:pPr>
        <w:widowControl w:val="0"/>
        <w:jc w:val="left"/>
      </w:pPr>
    </w:p>
    <w:p w:rsidR="00AD0AB4" w:rsidRDefault="00AD0AB4" w:rsidP="00AD0AB4">
      <w:pPr>
        <w:widowControl w:val="0"/>
        <w:jc w:val="left"/>
        <w:rPr>
          <w:b/>
        </w:rPr>
      </w:pPr>
      <w:r w:rsidRPr="00AD0AB4">
        <w:rPr>
          <w:b/>
        </w:rPr>
        <w:t>H. 3483</w:t>
      </w:r>
    </w:p>
    <w:p w:rsidR="00AD0AB4" w:rsidRDefault="00AD0AB4" w:rsidP="00AD0AB4">
      <w:pPr>
        <w:widowControl w:val="0"/>
        <w:jc w:val="left"/>
        <w:rPr>
          <w:b/>
        </w:rPr>
      </w:pPr>
    </w:p>
    <w:p w:rsidR="00AD0AB4" w:rsidRDefault="00AD0AB4" w:rsidP="00AD0AB4">
      <w:pPr>
        <w:widowControl w:val="0"/>
        <w:jc w:val="left"/>
      </w:pPr>
      <w:r w:rsidRPr="00AD0AB4">
        <w:rPr>
          <w:b/>
        </w:rPr>
        <w:t>STATUS INFORMATION</w:t>
      </w:r>
    </w:p>
    <w:p w:rsidR="00AD0AB4" w:rsidRDefault="00AD0AB4" w:rsidP="00AD0AB4">
      <w:pPr>
        <w:widowControl w:val="0"/>
        <w:jc w:val="left"/>
      </w:pPr>
    </w:p>
    <w:p w:rsidR="00AD0AB4" w:rsidRDefault="00AD0AB4" w:rsidP="00AD0AB4">
      <w:pPr>
        <w:widowControl w:val="0"/>
        <w:jc w:val="left"/>
      </w:pPr>
      <w:r>
        <w:t>Concurrent Resolution</w:t>
      </w:r>
    </w:p>
    <w:p w:rsidR="00AD0AB4" w:rsidRDefault="003F3BA9" w:rsidP="00AD0AB4">
      <w:pPr>
        <w:widowControl w:val="0"/>
        <w:jc w:val="left"/>
      </w:pPr>
      <w:r>
        <w:t>Sponsors: Reps. Allison, Alexander,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D0AB4" w:rsidRDefault="00AD0AB4" w:rsidP="00AD0AB4">
      <w:pPr>
        <w:widowControl w:val="0"/>
        <w:jc w:val="left"/>
      </w:pPr>
      <w:r>
        <w:t>Document Path: l:\council\bills\rm\1081zw13.docx</w:t>
      </w:r>
    </w:p>
    <w:p w:rsidR="00AD0AB4" w:rsidRDefault="00AD0AB4" w:rsidP="00AD0AB4">
      <w:pPr>
        <w:widowControl w:val="0"/>
        <w:jc w:val="left"/>
      </w:pPr>
    </w:p>
    <w:p w:rsidR="00D9313B" w:rsidRDefault="00D9313B" w:rsidP="00AD0AB4">
      <w:pPr>
        <w:widowControl w:val="0"/>
        <w:jc w:val="left"/>
      </w:pPr>
      <w:r>
        <w:t>Introduced in the House on February 5, 2013</w:t>
      </w:r>
    </w:p>
    <w:p w:rsidR="00D9313B" w:rsidRDefault="00D9313B" w:rsidP="00AD0AB4">
      <w:pPr>
        <w:widowControl w:val="0"/>
        <w:jc w:val="left"/>
      </w:pPr>
      <w:r>
        <w:t>Introduced in the Senate on February 6, 2013</w:t>
      </w:r>
    </w:p>
    <w:p w:rsidR="00D9313B" w:rsidRDefault="00D9313B" w:rsidP="00AD0AB4">
      <w:pPr>
        <w:widowControl w:val="0"/>
        <w:jc w:val="left"/>
      </w:pPr>
      <w:r>
        <w:t>Adopted by the General Assembly on February 6, 2013</w:t>
      </w:r>
    </w:p>
    <w:p w:rsidR="00D9313B" w:rsidRDefault="00D9313B" w:rsidP="00AD0AB4">
      <w:pPr>
        <w:widowControl w:val="0"/>
        <w:jc w:val="left"/>
      </w:pPr>
    </w:p>
    <w:p w:rsidR="00AD0AB4" w:rsidRDefault="00AD0AB4" w:rsidP="00AD0AB4">
      <w:pPr>
        <w:widowControl w:val="0"/>
        <w:jc w:val="left"/>
      </w:pPr>
      <w:r>
        <w:t xml:space="preserve">Summary: </w:t>
      </w:r>
      <w:r w:rsidR="00380CD5">
        <w:t>Dr. Truman Michael Raley</w:t>
      </w:r>
    </w:p>
    <w:p w:rsidR="00AD0AB4" w:rsidRDefault="00AD0AB4" w:rsidP="00AD0AB4">
      <w:pPr>
        <w:widowControl w:val="0"/>
        <w:jc w:val="left"/>
      </w:pPr>
    </w:p>
    <w:p w:rsidR="00AD0AB4" w:rsidRDefault="00AD0AB4" w:rsidP="00AD0AB4">
      <w:pPr>
        <w:widowControl w:val="0"/>
        <w:jc w:val="left"/>
      </w:pPr>
    </w:p>
    <w:p w:rsidR="00AD0AB4" w:rsidRDefault="00AD0AB4" w:rsidP="00AD0A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AB4">
        <w:rPr>
          <w:b/>
        </w:rPr>
        <w:t>HISTORY OF LEGISLATIVE ACTIONS</w:t>
      </w:r>
    </w:p>
    <w:p w:rsidR="00AD0AB4" w:rsidRDefault="00AD0AB4" w:rsidP="00AD0A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AB4" w:rsidRPr="00AD0AB4" w:rsidRDefault="00AD0AB4" w:rsidP="00AD0A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AB4">
        <w:rPr>
          <w:u w:val="single"/>
        </w:rPr>
        <w:tab/>
        <w:t>Date</w:t>
      </w:r>
      <w:r w:rsidRPr="00AD0AB4">
        <w:rPr>
          <w:u w:val="single"/>
        </w:rPr>
        <w:tab/>
        <w:t>Body</w:t>
      </w:r>
      <w:r w:rsidRPr="00AD0AB4">
        <w:rPr>
          <w:u w:val="single"/>
        </w:rPr>
        <w:tab/>
        <w:t>Action Description with journal page number</w:t>
      </w:r>
      <w:r w:rsidRPr="00AD0AB4">
        <w:rPr>
          <w:u w:val="single"/>
        </w:rPr>
        <w:tab/>
      </w:r>
      <w:bookmarkStart w:id="0" w:name="_GoBack"/>
      <w:bookmarkEnd w:id="0"/>
    </w:p>
    <w:p w:rsidR="00A94130" w:rsidRDefault="00A94130" w:rsidP="00A94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A96667">
        <w:t>Intr</w:t>
      </w:r>
      <w:r>
        <w:t xml:space="preserve">oduced, adopted, sent to Senate </w:t>
      </w:r>
      <w:r w:rsidRPr="00A96667">
        <w:t>(</w:t>
      </w:r>
      <w:hyperlink r:id="rId7" w:history="1">
        <w:r w:rsidRPr="00A96667">
          <w:rPr>
            <w:rStyle w:val="Hyperlink"/>
          </w:rPr>
          <w:t>House Journal</w:t>
        </w:r>
        <w:r w:rsidRPr="00A96667">
          <w:rPr>
            <w:rStyle w:val="Hyperlink"/>
          </w:rPr>
          <w:noBreakHyphen/>
          <w:t>page 4</w:t>
        </w:r>
      </w:hyperlink>
      <w:r w:rsidRPr="00A96667">
        <w:t>)</w:t>
      </w:r>
    </w:p>
    <w:p w:rsidR="00A94130" w:rsidRDefault="00A94130" w:rsidP="00A94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A96667">
        <w:t>Introduced, adopted, retur</w:t>
      </w:r>
      <w:r>
        <w:t xml:space="preserve">ned with concurrence </w:t>
      </w:r>
      <w:r w:rsidRPr="00A96667">
        <w:t>(</w:t>
      </w:r>
      <w:hyperlink r:id="rId8" w:history="1">
        <w:r w:rsidRPr="00A96667">
          <w:rPr>
            <w:rStyle w:val="Hyperlink"/>
          </w:rPr>
          <w:t>Senate Journal</w:t>
        </w:r>
        <w:r w:rsidRPr="00A96667">
          <w:rPr>
            <w:rStyle w:val="Hyperlink"/>
          </w:rPr>
          <w:noBreakHyphen/>
          <w:t>page 21</w:t>
        </w:r>
      </w:hyperlink>
      <w:r w:rsidRPr="00A96667">
        <w:t>)</w:t>
      </w:r>
    </w:p>
    <w:p w:rsidR="00A94130" w:rsidRDefault="00A94130" w:rsidP="00A94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AB4" w:rsidRPr="00AD0AB4" w:rsidRDefault="00AD0AB4" w:rsidP="00AD0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AB4" w:rsidRDefault="00AD0AB4" w:rsidP="00AD0AB4">
      <w:r w:rsidRPr="00AD0AB4">
        <w:rPr>
          <w:b/>
        </w:rPr>
        <w:t>VERSIONS OF THIS BILL</w:t>
      </w:r>
    </w:p>
    <w:p w:rsidR="00AD0AB4" w:rsidRDefault="00AD0AB4" w:rsidP="00AD0AB4"/>
    <w:p w:rsidR="00AD0AB4" w:rsidRDefault="00AC7259" w:rsidP="00AD0AB4">
      <w:hyperlink r:id="rId9" w:history="1">
        <w:r w:rsidR="00AD0AB4">
          <w:rPr>
            <w:rStyle w:val="Hyperlink"/>
          </w:rPr>
          <w:t>2/5/2013</w:t>
        </w:r>
      </w:hyperlink>
    </w:p>
    <w:p w:rsidR="00AD0AB4" w:rsidRDefault="00AD0AB4" w:rsidP="00AD0AB4"/>
    <w:p w:rsidR="00AD0AB4" w:rsidRDefault="00AD0AB4" w:rsidP="00AD0AB4">
      <w:pPr>
        <w:sectPr w:rsidR="00AD0AB4" w:rsidSect="00AD0A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31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262" w:rsidRDefault="007F0134" w:rsidP="00103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03262">
        <w:t xml:space="preserve">EXPRESS THE PROFOUND SORROW OF THE MEMBERS OF THE SOUTH </w:t>
      </w:r>
      <w:r w:rsidR="00987FFB">
        <w:t xml:space="preserve">CAROLINA GENERAL ASSEMBLY UPON THE DEATH OF </w:t>
      </w:r>
      <w:r w:rsidR="00506B20">
        <w:t>DR. TRUMAN MICHAEL RALEY</w:t>
      </w:r>
      <w:r w:rsidR="00987FFB">
        <w:rPr>
          <w:color w:val="000000" w:themeColor="text1"/>
          <w:u w:color="000000" w:themeColor="text1"/>
        </w:rPr>
        <w:t xml:space="preserve"> OF </w:t>
      </w:r>
      <w:r w:rsidR="00506B20">
        <w:rPr>
          <w:color w:val="000000" w:themeColor="text1"/>
          <w:u w:color="000000" w:themeColor="text1"/>
        </w:rPr>
        <w:t>COLUMBIA</w:t>
      </w:r>
      <w:r w:rsidR="00987FFB">
        <w:rPr>
          <w:color w:val="000000" w:themeColor="text1"/>
          <w:u w:color="000000" w:themeColor="text1"/>
        </w:rPr>
        <w:t xml:space="preserve"> </w:t>
      </w:r>
      <w:r w:rsidR="00987FFB">
        <w:t>AND TO EXTEND THE DEEPEST SYMPATHY TO HIS FAMILY AND MANY FRIENDS.</w:t>
      </w:r>
    </w:p>
    <w:p w:rsidR="00BD031F" w:rsidRDefault="00BD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3447" w:rsidRDefault="00BD031F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3447">
        <w:t xml:space="preserve">the members of the South Carolina </w:t>
      </w:r>
      <w:r w:rsidR="00987FFB">
        <w:t xml:space="preserve">General Assembly </w:t>
      </w:r>
      <w:r w:rsidR="00193447">
        <w:t xml:space="preserve">were deeply saddened to learn of the death of </w:t>
      </w:r>
      <w:r w:rsidR="00671460">
        <w:t>Dr. Truman Michael Raley</w:t>
      </w:r>
      <w:r w:rsidR="00193447">
        <w:t xml:space="preserve"> of </w:t>
      </w:r>
      <w:r w:rsidR="00671460">
        <w:t>Columbia</w:t>
      </w:r>
      <w:r w:rsidR="00193447">
        <w:t xml:space="preserve"> on </w:t>
      </w:r>
      <w:r w:rsidR="00671460">
        <w:t>January 26, 2013</w:t>
      </w:r>
      <w:r w:rsidR="00193447">
        <w:t>; and</w:t>
      </w:r>
    </w:p>
    <w:p w:rsidR="003D55D4" w:rsidRDefault="003D55D4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3DE">
        <w:rPr>
          <w:color w:val="000000" w:themeColor="text1"/>
          <w:u w:color="000000" w:themeColor="text1"/>
        </w:rPr>
        <w:t>Mike</w:t>
      </w:r>
      <w:r>
        <w:rPr>
          <w:color w:val="000000" w:themeColor="text1"/>
          <w:u w:color="000000" w:themeColor="text1"/>
        </w:rPr>
        <w:t xml:space="preserve"> Raley</w:t>
      </w:r>
      <w:r w:rsidRPr="00FA7A8A">
        <w:rPr>
          <w:color w:val="000000" w:themeColor="text1"/>
          <w:u w:color="000000" w:themeColor="text1"/>
        </w:rPr>
        <w:t xml:space="preserve"> was born in Paris, France, </w:t>
      </w:r>
      <w:r>
        <w:rPr>
          <w:color w:val="000000" w:themeColor="text1"/>
          <w:u w:color="000000" w:themeColor="text1"/>
        </w:rPr>
        <w:t xml:space="preserve">on May 20, 1948, </w:t>
      </w:r>
      <w:r w:rsidRPr="00FA7A8A">
        <w:rPr>
          <w:color w:val="000000" w:themeColor="text1"/>
          <w:u w:color="000000" w:themeColor="text1"/>
        </w:rPr>
        <w:t>and adopted by the late Chaplain (L</w:t>
      </w:r>
      <w:r>
        <w:rPr>
          <w:color w:val="000000" w:themeColor="text1"/>
          <w:u w:color="000000" w:themeColor="text1"/>
        </w:rPr>
        <w:t>ieutenant Colonel</w:t>
      </w:r>
      <w:r w:rsidRPr="00FA7A8A">
        <w:rPr>
          <w:color w:val="000000" w:themeColor="text1"/>
          <w:u w:color="000000" w:themeColor="text1"/>
        </w:rPr>
        <w:t xml:space="preserve">) Perry Truman and Edna Allen Raley. As an Army brat, </w:t>
      </w:r>
      <w:r w:rsidR="00F233DE">
        <w:rPr>
          <w:color w:val="000000" w:themeColor="text1"/>
          <w:u w:color="000000" w:themeColor="text1"/>
        </w:rPr>
        <w:t xml:space="preserve">the young </w:t>
      </w:r>
      <w:r w:rsidRPr="00FA7A8A">
        <w:rPr>
          <w:color w:val="000000" w:themeColor="text1"/>
          <w:u w:color="000000" w:themeColor="text1"/>
        </w:rPr>
        <w:t>Mike traveled the world and developed the principles of loyal dedication, humble servitude, and genuine friendship that followed him wherever he went</w:t>
      </w:r>
      <w:r>
        <w:rPr>
          <w:color w:val="000000" w:themeColor="text1"/>
          <w:u w:color="000000" w:themeColor="text1"/>
        </w:rPr>
        <w:t xml:space="preserve">; and 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A7A8A">
        <w:rPr>
          <w:color w:val="000000" w:themeColor="text1"/>
          <w:u w:color="000000" w:themeColor="text1"/>
        </w:rPr>
        <w:t xml:space="preserve">fter attending the USMA at West Point, </w:t>
      </w:r>
      <w:r w:rsidR="00AC70DA">
        <w:rPr>
          <w:color w:val="000000" w:themeColor="text1"/>
          <w:u w:color="000000" w:themeColor="text1"/>
        </w:rPr>
        <w:t>he</w:t>
      </w:r>
      <w:r w:rsidRPr="00FA7A8A">
        <w:rPr>
          <w:color w:val="000000" w:themeColor="text1"/>
          <w:u w:color="000000" w:themeColor="text1"/>
        </w:rPr>
        <w:t xml:space="preserve"> served for six years in the Army Reserve. He finished his bachelor</w:t>
      </w:r>
      <w:r w:rsidR="006546E0" w:rsidRPr="006546E0">
        <w:rPr>
          <w:color w:val="000000" w:themeColor="text1"/>
          <w:u w:color="000000" w:themeColor="text1"/>
        </w:rPr>
        <w:t>’</w:t>
      </w:r>
      <w:r w:rsidRPr="00FA7A8A">
        <w:rPr>
          <w:color w:val="000000" w:themeColor="text1"/>
          <w:u w:color="000000" w:themeColor="text1"/>
        </w:rPr>
        <w:t>s degree in sociology at Augusta College and went on to earn his doctorate in counseling at the University of Georgia</w:t>
      </w:r>
      <w:r>
        <w:rPr>
          <w:color w:val="000000" w:themeColor="text1"/>
          <w:u w:color="000000" w:themeColor="text1"/>
        </w:rPr>
        <w:t>; and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3DE">
        <w:rPr>
          <w:color w:val="000000" w:themeColor="text1"/>
          <w:u w:color="000000" w:themeColor="text1"/>
        </w:rPr>
        <w:t>Dr. Raley</w:t>
      </w:r>
      <w:r w:rsidRPr="00FA7A8A">
        <w:rPr>
          <w:color w:val="000000" w:themeColor="text1"/>
          <w:u w:color="000000" w:themeColor="text1"/>
        </w:rPr>
        <w:t xml:space="preserve"> then served in various counseling and academic roles at Odessa College </w:t>
      </w:r>
      <w:r>
        <w:rPr>
          <w:color w:val="000000" w:themeColor="text1"/>
          <w:u w:color="000000" w:themeColor="text1"/>
        </w:rPr>
        <w:t>in Texas</w:t>
      </w:r>
      <w:r w:rsidRPr="00FA7A8A">
        <w:rPr>
          <w:color w:val="000000" w:themeColor="text1"/>
          <w:u w:color="000000" w:themeColor="text1"/>
        </w:rPr>
        <w:t>, the University of South Carolina, and the S</w:t>
      </w:r>
      <w:r>
        <w:rPr>
          <w:color w:val="000000" w:themeColor="text1"/>
          <w:u w:color="000000" w:themeColor="text1"/>
        </w:rPr>
        <w:t>outh Carolina</w:t>
      </w:r>
      <w:r w:rsidRPr="00FA7A8A">
        <w:rPr>
          <w:color w:val="000000" w:themeColor="text1"/>
          <w:u w:color="000000" w:themeColor="text1"/>
        </w:rPr>
        <w:t xml:space="preserve"> Commission on Higher Education. He ended his </w:t>
      </w:r>
      <w:r>
        <w:rPr>
          <w:color w:val="000000" w:themeColor="text1"/>
          <w:u w:color="000000" w:themeColor="text1"/>
        </w:rPr>
        <w:t>twenty</w:t>
      </w:r>
      <w:r w:rsidR="006546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FA7A8A">
        <w:rPr>
          <w:color w:val="000000" w:themeColor="text1"/>
          <w:u w:color="000000" w:themeColor="text1"/>
        </w:rPr>
        <w:t xml:space="preserve"> career at the </w:t>
      </w:r>
      <w:r>
        <w:rPr>
          <w:color w:val="000000" w:themeColor="text1"/>
          <w:u w:color="000000" w:themeColor="text1"/>
        </w:rPr>
        <w:t>c</w:t>
      </w:r>
      <w:r w:rsidRPr="00FA7A8A">
        <w:rPr>
          <w:color w:val="000000" w:themeColor="text1"/>
          <w:u w:color="000000" w:themeColor="text1"/>
        </w:rPr>
        <w:t xml:space="preserve">ommission as </w:t>
      </w:r>
      <w:r>
        <w:rPr>
          <w:color w:val="000000" w:themeColor="text1"/>
          <w:u w:color="000000" w:themeColor="text1"/>
        </w:rPr>
        <w:t>d</w:t>
      </w:r>
      <w:r w:rsidRPr="00FA7A8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a</w:t>
      </w:r>
      <w:r w:rsidRPr="00FA7A8A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a</w:t>
      </w:r>
      <w:r w:rsidRPr="00FA7A8A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and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A7A8A">
        <w:rPr>
          <w:color w:val="000000" w:themeColor="text1"/>
          <w:u w:color="000000" w:themeColor="text1"/>
        </w:rPr>
        <w:t>icensing</w:t>
      </w:r>
      <w:r>
        <w:rPr>
          <w:color w:val="000000" w:themeColor="text1"/>
          <w:u w:color="000000" w:themeColor="text1"/>
        </w:rPr>
        <w:t>; and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FA7A8A">
        <w:rPr>
          <w:color w:val="000000" w:themeColor="text1"/>
          <w:u w:color="000000" w:themeColor="text1"/>
        </w:rPr>
        <w:t>nown for his outgoing friendliness and varied interests, Mike was a natural multitasker who dabbled and excelled in hobbies such as shag dancing, auto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 xml:space="preserve">cross racing, backpacking, </w:t>
      </w:r>
      <w:r w:rsidRPr="00FA7A8A">
        <w:rPr>
          <w:color w:val="000000" w:themeColor="text1"/>
          <w:u w:color="000000" w:themeColor="text1"/>
        </w:rPr>
        <w:lastRenderedPageBreak/>
        <w:t>radio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>controlled flying, photography, and computers. He enjoyed amateur building and was an avid reader</w:t>
      </w:r>
      <w:r>
        <w:rPr>
          <w:color w:val="000000" w:themeColor="text1"/>
          <w:u w:color="000000" w:themeColor="text1"/>
        </w:rPr>
        <w:t>; and</w:t>
      </w: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E8" w:rsidRDefault="00B42EE8" w:rsidP="00B4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43B4">
        <w:rPr>
          <w:color w:val="000000" w:themeColor="text1"/>
          <w:u w:color="000000" w:themeColor="text1"/>
        </w:rPr>
        <w:t xml:space="preserve">because he believed strongly in active community involvement, </w:t>
      </w:r>
      <w:r>
        <w:rPr>
          <w:color w:val="000000" w:themeColor="text1"/>
          <w:u w:color="000000" w:themeColor="text1"/>
        </w:rPr>
        <w:t>Dr.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Raley </w:t>
      </w:r>
      <w:r w:rsidRPr="00FA7A8A">
        <w:rPr>
          <w:color w:val="000000" w:themeColor="text1"/>
          <w:u w:color="000000" w:themeColor="text1"/>
        </w:rPr>
        <w:t xml:space="preserve">was a frequent volunteer with Habitat for Humanity and an active member of the Capital City Shag Club and Sportscar Club of America. </w:t>
      </w:r>
      <w:r w:rsidR="00094C13">
        <w:rPr>
          <w:color w:val="000000" w:themeColor="text1"/>
          <w:u w:color="000000" w:themeColor="text1"/>
        </w:rPr>
        <w:t>In addition, he</w:t>
      </w:r>
      <w:r w:rsidRPr="00FA7A8A">
        <w:rPr>
          <w:color w:val="000000" w:themeColor="text1"/>
          <w:u w:color="000000" w:themeColor="text1"/>
        </w:rPr>
        <w:t xml:space="preserve"> served as president of his homeowners association for many years and was an ardent supporter of the S</w:t>
      </w:r>
      <w:r>
        <w:rPr>
          <w:color w:val="000000" w:themeColor="text1"/>
          <w:u w:color="000000" w:themeColor="text1"/>
        </w:rPr>
        <w:t>outh Carolina</w:t>
      </w:r>
      <w:r w:rsidRPr="00FA7A8A">
        <w:rPr>
          <w:color w:val="000000" w:themeColor="text1"/>
          <w:u w:color="000000" w:themeColor="text1"/>
        </w:rPr>
        <w:t xml:space="preserve"> Philharmonic, Columbia City Ballet, American Red Cross, and public education</w:t>
      </w:r>
      <w:r>
        <w:rPr>
          <w:color w:val="000000" w:themeColor="text1"/>
          <w:u w:color="000000" w:themeColor="text1"/>
        </w:rPr>
        <w:t>; and</w:t>
      </w:r>
    </w:p>
    <w:p w:rsidR="003D55D4" w:rsidRDefault="003D55D4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F5A" w:rsidRPr="00FA7A8A" w:rsidRDefault="00C01F5A" w:rsidP="00C01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4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proud father of daugh</w:t>
      </w:r>
      <w:r w:rsidRPr="00FA7A8A">
        <w:rPr>
          <w:color w:val="000000" w:themeColor="text1"/>
          <w:u w:color="000000" w:themeColor="text1"/>
        </w:rPr>
        <w:t>ters Erin Raley Crum and Katherine Raley</w:t>
      </w:r>
      <w:r>
        <w:rPr>
          <w:color w:val="000000" w:themeColor="text1"/>
          <w:u w:color="000000" w:themeColor="text1"/>
        </w:rPr>
        <w:t xml:space="preserve"> and delighted grandfather of </w:t>
      </w:r>
      <w:r w:rsidRPr="00FA7A8A">
        <w:rPr>
          <w:color w:val="000000" w:themeColor="text1"/>
          <w:u w:color="000000" w:themeColor="text1"/>
        </w:rPr>
        <w:t>grandson Nolan Crum</w:t>
      </w:r>
      <w:r>
        <w:rPr>
          <w:color w:val="000000" w:themeColor="text1"/>
          <w:u w:color="000000" w:themeColor="text1"/>
        </w:rPr>
        <w:t xml:space="preserve"> and a </w:t>
      </w:r>
      <w:r w:rsidRPr="00FA7A8A">
        <w:rPr>
          <w:color w:val="000000" w:themeColor="text1"/>
          <w:u w:color="000000" w:themeColor="text1"/>
        </w:rPr>
        <w:t>soon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>to</w:t>
      </w:r>
      <w:r w:rsidR="006546E0">
        <w:rPr>
          <w:color w:val="000000" w:themeColor="text1"/>
          <w:u w:color="000000" w:themeColor="text1"/>
        </w:rPr>
        <w:noBreakHyphen/>
      </w:r>
      <w:r w:rsidRPr="00FA7A8A">
        <w:rPr>
          <w:color w:val="000000" w:themeColor="text1"/>
          <w:u w:color="000000" w:themeColor="text1"/>
        </w:rPr>
        <w:t>be granddaughter</w:t>
      </w:r>
      <w:r>
        <w:rPr>
          <w:color w:val="000000" w:themeColor="text1"/>
          <w:u w:color="000000" w:themeColor="text1"/>
        </w:rPr>
        <w:t>, Mike Raley counted his family as one of the great joys of his life</w:t>
      </w:r>
      <w:r w:rsidRPr="00FA7A8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3DE" w:rsidRPr="00FA7A8A" w:rsidRDefault="00193447" w:rsidP="00F23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21E8">
        <w:rPr>
          <w:rFonts w:eastAsiaTheme="minorHAnsi"/>
          <w:color w:val="000000" w:themeColor="text1"/>
          <w:szCs w:val="22"/>
          <w:u w:color="000000" w:themeColor="text1"/>
        </w:rPr>
        <w:t>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children, grandchildren, and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 w:rsidR="000F21E8">
        <w:rPr>
          <w:rFonts w:eastAsiaTheme="minorHAnsi"/>
          <w:color w:val="000000" w:themeColor="text1"/>
          <w:szCs w:val="22"/>
          <w:u w:color="000000" w:themeColor="text1"/>
        </w:rPr>
        <w:t xml:space="preserve">other relatives and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friends. </w:t>
      </w:r>
      <w:r w:rsidR="00AA0BF5">
        <w:rPr>
          <w:rFonts w:eastAsiaTheme="minorHAnsi"/>
          <w:color w:val="000000" w:themeColor="text1"/>
          <w:szCs w:val="22"/>
          <w:u w:color="000000" w:themeColor="text1"/>
        </w:rPr>
        <w:t xml:space="preserve">Dr. Mike Raley, a </w:t>
      </w:r>
      <w:r w:rsidR="00F233DE" w:rsidRPr="00FA7A8A">
        <w:rPr>
          <w:color w:val="000000" w:themeColor="text1"/>
          <w:u w:color="000000" w:themeColor="text1"/>
        </w:rPr>
        <w:t xml:space="preserve">man of great integrity and wit, will be dearly missed by those who were fortunate enough to know him. </w:t>
      </w:r>
      <w:r w:rsidR="00AA0BF5">
        <w:rPr>
          <w:color w:val="000000" w:themeColor="text1"/>
          <w:u w:color="000000" w:themeColor="text1"/>
        </w:rPr>
        <w:t>Now, therefore,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FFB" w:rsidRDefault="00987FFB" w:rsidP="00987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87FFB">
        <w:t>General Assembly</w:t>
      </w:r>
      <w:r>
        <w:t xml:space="preserve">, by this resolution, express their profound sorrow upon the death of </w:t>
      </w:r>
      <w:r w:rsidR="007164E6">
        <w:t>Dr. Truman Michael Raley of Columbia</w:t>
      </w:r>
      <w:r>
        <w:t xml:space="preserve"> and extend the deepest sympathy to his family and many friends.</w:t>
      </w: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447" w:rsidRDefault="00193447" w:rsidP="0019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164E6">
        <w:t>Erin Raley Crum for the family</w:t>
      </w:r>
      <w:r>
        <w:t>.</w:t>
      </w:r>
    </w:p>
    <w:p w:rsidR="0013036E" w:rsidRDefault="006546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36E" w:rsidRDefault="0013036E" w:rsidP="00AD0AB4">
      <w:pPr>
        <w:suppressAutoHyphens/>
      </w:pPr>
    </w:p>
    <w:sectPr w:rsidR="0013036E" w:rsidSect="00AD0A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1E8" w:rsidRDefault="000F21E8" w:rsidP="009F0C77">
      <w:r>
        <w:separator/>
      </w:r>
    </w:p>
  </w:endnote>
  <w:endnote w:type="continuationSeparator" w:id="0">
    <w:p w:rsidR="000F21E8" w:rsidRDefault="000F21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08A978-98C7-420F-8604-160E7A4BF984}"/>
    <w:embedBold r:id="rId2" w:fontKey="{16A7B043-91D3-4E63-A8BA-D364CC66BC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13C801-FDFF-4CDD-8846-2A5AF6CC93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DD2F0B-451E-419A-90A3-F552026362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7DAD4F-CFCE-43F3-A39F-12F8663B2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AB4" w:rsidRPr="0013036E" w:rsidRDefault="00AD0AB4" w:rsidP="001303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[3483]</w:t>
    </w:r>
    <w:r>
      <w:tab/>
    </w:r>
    <w:r w:rsidR="00211263">
      <w:fldChar w:fldCharType="begin"/>
    </w:r>
    <w:r w:rsidR="003F3BA9">
      <w:instrText xml:space="preserve"> PAGE  \* MERGEFORMAT </w:instrText>
    </w:r>
    <w:r w:rsidR="00211263">
      <w:fldChar w:fldCharType="separate"/>
    </w:r>
    <w:r w:rsidR="00AC7259">
      <w:rPr>
        <w:noProof/>
      </w:rPr>
      <w:t>1</w:t>
    </w:r>
    <w:r w:rsidR="002112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1E8" w:rsidRDefault="000F21E8" w:rsidP="009F0C77">
      <w:r>
        <w:separator/>
      </w:r>
    </w:p>
  </w:footnote>
  <w:footnote w:type="continuationSeparator" w:id="0">
    <w:p w:rsidR="000F21E8" w:rsidRDefault="000F21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1ZW13"/>
    <w:docVar w:name="CoverBillType" w:val="c"/>
    <w:docVar w:name="docpath" w:val="L:\Council\bills\RM\1081ZW13.DOCX"/>
    <w:docVar w:name="dvBillNumber" w:val="34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42E3"/>
    <w:rsid w:val="000114EC"/>
    <w:rsid w:val="00011869"/>
    <w:rsid w:val="00085F4D"/>
    <w:rsid w:val="00094C13"/>
    <w:rsid w:val="000A41F8"/>
    <w:rsid w:val="000E1785"/>
    <w:rsid w:val="000F21E8"/>
    <w:rsid w:val="000F40FA"/>
    <w:rsid w:val="00103262"/>
    <w:rsid w:val="0010776B"/>
    <w:rsid w:val="00121BA5"/>
    <w:rsid w:val="0013036E"/>
    <w:rsid w:val="00133E66"/>
    <w:rsid w:val="001435A3"/>
    <w:rsid w:val="00193447"/>
    <w:rsid w:val="001D08F2"/>
    <w:rsid w:val="001D525B"/>
    <w:rsid w:val="001D6497"/>
    <w:rsid w:val="001D7F4F"/>
    <w:rsid w:val="00211263"/>
    <w:rsid w:val="002321B6"/>
    <w:rsid w:val="00250967"/>
    <w:rsid w:val="002543C8"/>
    <w:rsid w:val="00284AAE"/>
    <w:rsid w:val="00297CB2"/>
    <w:rsid w:val="002E5912"/>
    <w:rsid w:val="00301B21"/>
    <w:rsid w:val="00325348"/>
    <w:rsid w:val="0032732C"/>
    <w:rsid w:val="00336AD0"/>
    <w:rsid w:val="0037079A"/>
    <w:rsid w:val="00380CD5"/>
    <w:rsid w:val="003D01E8"/>
    <w:rsid w:val="003D55D4"/>
    <w:rsid w:val="003E5288"/>
    <w:rsid w:val="003F3BA9"/>
    <w:rsid w:val="003F6D79"/>
    <w:rsid w:val="004057A3"/>
    <w:rsid w:val="0041760A"/>
    <w:rsid w:val="00417C01"/>
    <w:rsid w:val="004809EE"/>
    <w:rsid w:val="004C2F80"/>
    <w:rsid w:val="004C72ED"/>
    <w:rsid w:val="004C7C36"/>
    <w:rsid w:val="004E7D54"/>
    <w:rsid w:val="00506B20"/>
    <w:rsid w:val="00512754"/>
    <w:rsid w:val="005273C6"/>
    <w:rsid w:val="00530A69"/>
    <w:rsid w:val="00545136"/>
    <w:rsid w:val="00545593"/>
    <w:rsid w:val="00577C6C"/>
    <w:rsid w:val="00594EB3"/>
    <w:rsid w:val="005C2FE2"/>
    <w:rsid w:val="005E2BC9"/>
    <w:rsid w:val="00605102"/>
    <w:rsid w:val="00615626"/>
    <w:rsid w:val="006215AA"/>
    <w:rsid w:val="006242E3"/>
    <w:rsid w:val="00640638"/>
    <w:rsid w:val="006546E0"/>
    <w:rsid w:val="00671460"/>
    <w:rsid w:val="006913C9"/>
    <w:rsid w:val="0069470D"/>
    <w:rsid w:val="007164E6"/>
    <w:rsid w:val="00734F00"/>
    <w:rsid w:val="007A70AE"/>
    <w:rsid w:val="007F0134"/>
    <w:rsid w:val="007F6EB9"/>
    <w:rsid w:val="008362E8"/>
    <w:rsid w:val="008A1768"/>
    <w:rsid w:val="008F0F33"/>
    <w:rsid w:val="008F4429"/>
    <w:rsid w:val="0094021A"/>
    <w:rsid w:val="00987FF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130"/>
    <w:rsid w:val="00A9741D"/>
    <w:rsid w:val="00AA0BF5"/>
    <w:rsid w:val="00AC70DA"/>
    <w:rsid w:val="00AC7259"/>
    <w:rsid w:val="00AD0AB4"/>
    <w:rsid w:val="00AD4B17"/>
    <w:rsid w:val="00B412D4"/>
    <w:rsid w:val="00B42EE8"/>
    <w:rsid w:val="00BD031F"/>
    <w:rsid w:val="00BE3C22"/>
    <w:rsid w:val="00C01F5A"/>
    <w:rsid w:val="00C0345E"/>
    <w:rsid w:val="00C3483A"/>
    <w:rsid w:val="00C74E9D"/>
    <w:rsid w:val="00C82FD3"/>
    <w:rsid w:val="00C83C09"/>
    <w:rsid w:val="00C92819"/>
    <w:rsid w:val="00CC1B50"/>
    <w:rsid w:val="00CC6B7B"/>
    <w:rsid w:val="00CD2089"/>
    <w:rsid w:val="00D70CF8"/>
    <w:rsid w:val="00D73A67"/>
    <w:rsid w:val="00D9313B"/>
    <w:rsid w:val="00D970A9"/>
    <w:rsid w:val="00DF3845"/>
    <w:rsid w:val="00E41911"/>
    <w:rsid w:val="00E92EEF"/>
    <w:rsid w:val="00E95F59"/>
    <w:rsid w:val="00EA125C"/>
    <w:rsid w:val="00EC43B4"/>
    <w:rsid w:val="00EE3371"/>
    <w:rsid w:val="00F233DE"/>
    <w:rsid w:val="00F24442"/>
    <w:rsid w:val="00F42675"/>
    <w:rsid w:val="00F50AE3"/>
    <w:rsid w:val="00F67CF1"/>
    <w:rsid w:val="00F840F0"/>
    <w:rsid w:val="00FB0D0D"/>
    <w:rsid w:val="00FB43B4"/>
    <w:rsid w:val="00FE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349121-0F6B-4CCE-AF1C-1EAB012E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0A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0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83_2013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BD173-094E-4E92-A08E-442CEEFF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3483: Dr. Truman Michael Raley - South Carolina Legislature Online</dc:title>
  <dc:creator>McDowell</dc:creator>
  <cp:lastModifiedBy>N Cumfer</cp:lastModifiedBy>
  <cp:revision>11</cp:revision>
  <cp:lastPrinted>2013-01-30T17:18:00Z</cp:lastPrinted>
  <dcterms:created xsi:type="dcterms:W3CDTF">2013-02-05T18:03:00Z</dcterms:created>
  <dcterms:modified xsi:type="dcterms:W3CDTF">2014-12-05T16:38:00Z</dcterms:modified>
</cp:coreProperties>
</file>