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632" w:rsidRDefault="00E10632" w:rsidP="00E10632">
      <w:pPr>
        <w:widowControl w:val="0"/>
        <w:jc w:val="center"/>
      </w:pPr>
      <w:r w:rsidRPr="00E10632">
        <w:rPr>
          <w:b/>
        </w:rPr>
        <w:t>South Carolina General Assembly</w:t>
      </w:r>
    </w:p>
    <w:p w:rsidR="00E10632" w:rsidRDefault="00E10632" w:rsidP="00E10632">
      <w:pPr>
        <w:widowControl w:val="0"/>
        <w:jc w:val="center"/>
      </w:pPr>
      <w:r>
        <w:t>120th Session, 2013-2014</w:t>
      </w:r>
    </w:p>
    <w:p w:rsidR="00E10632" w:rsidRDefault="00E10632" w:rsidP="00E10632">
      <w:pPr>
        <w:widowControl w:val="0"/>
        <w:jc w:val="left"/>
      </w:pPr>
    </w:p>
    <w:p w:rsidR="00E10632" w:rsidRDefault="00E10632" w:rsidP="00E10632">
      <w:pPr>
        <w:widowControl w:val="0"/>
        <w:jc w:val="left"/>
        <w:rPr>
          <w:b/>
        </w:rPr>
      </w:pPr>
      <w:r w:rsidRPr="00E10632">
        <w:rPr>
          <w:b/>
        </w:rPr>
        <w:t>H. 3486</w:t>
      </w:r>
    </w:p>
    <w:p w:rsidR="00E10632" w:rsidRDefault="00E10632" w:rsidP="00E10632">
      <w:pPr>
        <w:widowControl w:val="0"/>
        <w:jc w:val="left"/>
        <w:rPr>
          <w:b/>
        </w:rPr>
      </w:pPr>
    </w:p>
    <w:p w:rsidR="00E10632" w:rsidRDefault="00E10632" w:rsidP="00E10632">
      <w:pPr>
        <w:widowControl w:val="0"/>
        <w:jc w:val="left"/>
      </w:pPr>
      <w:r w:rsidRPr="00E10632">
        <w:rPr>
          <w:b/>
        </w:rPr>
        <w:t>STATUS INFORMATION</w:t>
      </w:r>
    </w:p>
    <w:p w:rsidR="00E10632" w:rsidRDefault="00E10632" w:rsidP="00E10632">
      <w:pPr>
        <w:widowControl w:val="0"/>
        <w:jc w:val="left"/>
      </w:pPr>
    </w:p>
    <w:p w:rsidR="00E10632" w:rsidRDefault="00E10632" w:rsidP="00E10632">
      <w:pPr>
        <w:widowControl w:val="0"/>
        <w:jc w:val="left"/>
      </w:pPr>
      <w:r>
        <w:t>House Resolution</w:t>
      </w:r>
    </w:p>
    <w:p w:rsidR="00E10632" w:rsidRDefault="00E10632" w:rsidP="00E10632">
      <w:pPr>
        <w:widowControl w:val="0"/>
        <w:jc w:val="left"/>
      </w:pPr>
      <w:r>
        <w:t>Sponsors: Reps. Goldfinch, Hardwick, Hayes, Barfield, Clemmons, H.A. Crawford, George, Hardee and Ryhal</w:t>
      </w:r>
    </w:p>
    <w:p w:rsidR="00E10632" w:rsidRDefault="00E10632" w:rsidP="00E10632">
      <w:pPr>
        <w:widowControl w:val="0"/>
        <w:jc w:val="left"/>
      </w:pPr>
      <w:r>
        <w:t>Document Path: l:\council\bills\gm\29538sd13.docx</w:t>
      </w:r>
    </w:p>
    <w:p w:rsidR="00E10632" w:rsidRDefault="00E10632" w:rsidP="00E10632">
      <w:pPr>
        <w:widowControl w:val="0"/>
        <w:jc w:val="left"/>
      </w:pPr>
    </w:p>
    <w:p w:rsidR="00E10632" w:rsidRDefault="00E10632" w:rsidP="00E10632">
      <w:pPr>
        <w:widowControl w:val="0"/>
        <w:jc w:val="left"/>
      </w:pPr>
      <w:r>
        <w:t>Introduced in the House on February 5, 2013</w:t>
      </w:r>
    </w:p>
    <w:p w:rsidR="00E10632" w:rsidRDefault="00E10632" w:rsidP="00E10632">
      <w:pPr>
        <w:widowControl w:val="0"/>
        <w:jc w:val="left"/>
      </w:pPr>
      <w:r>
        <w:t>Adopted by the House on February 5, 2013</w:t>
      </w:r>
    </w:p>
    <w:p w:rsidR="00E10632" w:rsidRDefault="00E10632" w:rsidP="00E10632">
      <w:pPr>
        <w:widowControl w:val="0"/>
        <w:jc w:val="left"/>
      </w:pPr>
    </w:p>
    <w:p w:rsidR="00E10632" w:rsidRDefault="00E10632" w:rsidP="00E10632">
      <w:pPr>
        <w:widowControl w:val="0"/>
        <w:jc w:val="left"/>
      </w:pPr>
      <w:r>
        <w:t xml:space="preserve">Summary: </w:t>
      </w:r>
      <w:r w:rsidR="00EB0BAD">
        <w:t>Dr. Lollice Bradford Courtney</w:t>
      </w:r>
    </w:p>
    <w:p w:rsidR="00E10632" w:rsidRDefault="00E10632" w:rsidP="00E10632">
      <w:pPr>
        <w:widowControl w:val="0"/>
        <w:jc w:val="left"/>
      </w:pPr>
    </w:p>
    <w:p w:rsidR="00E10632" w:rsidRDefault="00E10632" w:rsidP="00E10632">
      <w:pPr>
        <w:widowControl w:val="0"/>
        <w:jc w:val="left"/>
      </w:pPr>
    </w:p>
    <w:p w:rsidR="00E10632" w:rsidRDefault="00E10632" w:rsidP="00E106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0632">
        <w:rPr>
          <w:b/>
        </w:rPr>
        <w:t>HISTORY OF LEGISLATIVE ACTIONS</w:t>
      </w:r>
    </w:p>
    <w:p w:rsidR="00E10632" w:rsidRDefault="00E10632" w:rsidP="00E106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10632" w:rsidRPr="00E10632" w:rsidRDefault="00E10632" w:rsidP="00E106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0632">
        <w:rPr>
          <w:u w:val="single"/>
        </w:rPr>
        <w:tab/>
        <w:t>Date</w:t>
      </w:r>
      <w:r w:rsidRPr="00E10632">
        <w:rPr>
          <w:u w:val="single"/>
        </w:rPr>
        <w:tab/>
        <w:t>Body</w:t>
      </w:r>
      <w:r w:rsidRPr="00E10632">
        <w:rPr>
          <w:u w:val="single"/>
        </w:rPr>
        <w:tab/>
        <w:t>Action Description with journal page number</w:t>
      </w:r>
      <w:r w:rsidRPr="00E10632">
        <w:rPr>
          <w:u w:val="single"/>
        </w:rPr>
        <w:tab/>
      </w:r>
      <w:bookmarkStart w:id="0" w:name="_GoBack"/>
      <w:bookmarkEnd w:id="0"/>
    </w:p>
    <w:p w:rsidR="00DD38B2" w:rsidRDefault="00DD38B2" w:rsidP="00DD38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2/5/2013</w:t>
      </w:r>
      <w:r>
        <w:tab/>
        <w:t>House</w:t>
      </w:r>
      <w:r>
        <w:tab/>
      </w:r>
      <w:r w:rsidRPr="00D37646">
        <w:t>Introduced and adopted (</w:t>
      </w:r>
      <w:hyperlink r:id="rId7" w:history="1">
        <w:r w:rsidRPr="00D37646">
          <w:rPr>
            <w:rStyle w:val="Hyperlink"/>
          </w:rPr>
          <w:t>House Journal</w:t>
        </w:r>
        <w:r w:rsidRPr="00D37646">
          <w:rPr>
            <w:rStyle w:val="Hyperlink"/>
          </w:rPr>
          <w:noBreakHyphen/>
          <w:t>page 29</w:t>
        </w:r>
      </w:hyperlink>
      <w:r w:rsidRPr="00D37646">
        <w:t>)</w:t>
      </w:r>
    </w:p>
    <w:p w:rsidR="00DD38B2" w:rsidRDefault="00DD38B2" w:rsidP="00DD38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0632" w:rsidRPr="00E10632" w:rsidRDefault="00E10632" w:rsidP="00E106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0632" w:rsidRDefault="00E10632" w:rsidP="00E10632">
      <w:r w:rsidRPr="00E10632">
        <w:rPr>
          <w:b/>
        </w:rPr>
        <w:t>VERSIONS OF THIS BILL</w:t>
      </w:r>
    </w:p>
    <w:p w:rsidR="00E10632" w:rsidRDefault="00E10632" w:rsidP="00E10632"/>
    <w:p w:rsidR="00E10632" w:rsidRDefault="00092C8B" w:rsidP="00E10632">
      <w:hyperlink r:id="rId8" w:history="1">
        <w:r w:rsidR="00E10632">
          <w:rPr>
            <w:rStyle w:val="Hyperlink"/>
          </w:rPr>
          <w:t>2/5/2013</w:t>
        </w:r>
      </w:hyperlink>
    </w:p>
    <w:p w:rsidR="00E10632" w:rsidRDefault="00E10632" w:rsidP="00E10632"/>
    <w:p w:rsidR="00E10632" w:rsidRDefault="00E10632" w:rsidP="00E10632">
      <w:pPr>
        <w:sectPr w:rsidR="00E10632" w:rsidSect="00E1063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1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326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E26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EXPRESS THE PROFOUND SORROW OF THE MEMBERS OF THE SOUTH CAROLINA HOUSE OF REPRESENTATIVES</w:t>
      </w:r>
      <w:r w:rsidR="00AC1949">
        <w:t>,</w:t>
      </w:r>
      <w:r>
        <w:t xml:space="preserve"> UPON THE PASSING OF </w:t>
      </w:r>
      <w:r w:rsidR="00AC1949">
        <w:t>DR. LOLLICE BRADFORD COURTNEY OF HORRY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LARGE AND LOVING FAMILY AND MANY FRIENDS</w:t>
      </w:r>
      <w:r w:rsidR="00AC1949">
        <w:t>.</w:t>
      </w:r>
    </w:p>
    <w:p w:rsidR="00F93265" w:rsidRDefault="00F932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26D1" w:rsidRDefault="007E26D1" w:rsidP="00821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members of the South Carolina House of Representatives were saddened to learn of the death of Dr. Lollice Bradford Courtney at the age of seventy</w:t>
      </w:r>
      <w:r w:rsidR="00230EC5">
        <w:noBreakHyphen/>
      </w:r>
      <w:r>
        <w:t>seven on January 11, 2013; and</w:t>
      </w:r>
    </w:p>
    <w:p w:rsidR="007E26D1" w:rsidRDefault="007E26D1" w:rsidP="00821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E26D1" w:rsidRDefault="007E26D1" w:rsidP="00821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="008804DA">
        <w:t>the Couchton community of Aiken</w:t>
      </w:r>
      <w:r>
        <w:t xml:space="preserve"> on </w:t>
      </w:r>
      <w:r w:rsidR="008804DA">
        <w:t>June 24, 1935</w:t>
      </w:r>
      <w:r>
        <w:t xml:space="preserve">, </w:t>
      </w:r>
      <w:r w:rsidR="000850AE" w:rsidRPr="0039253E">
        <w:rPr>
          <w:color w:val="000000" w:themeColor="text1"/>
          <w:u w:color="000000" w:themeColor="text1"/>
        </w:rPr>
        <w:t>he was a son of the late Clarence Cosmo and Willie Burckhalter Courtney</w:t>
      </w:r>
      <w:r w:rsidR="000850AE">
        <w:rPr>
          <w:color w:val="000000" w:themeColor="text1"/>
          <w:u w:color="000000" w:themeColor="text1"/>
        </w:rPr>
        <w:t>; and</w:t>
      </w:r>
    </w:p>
    <w:p w:rsidR="000850AE" w:rsidRDefault="000850AE" w:rsidP="00821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50AE" w:rsidRDefault="000850AE" w:rsidP="00821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9253E">
        <w:rPr>
          <w:color w:val="000000" w:themeColor="text1"/>
          <w:u w:color="000000" w:themeColor="text1"/>
        </w:rPr>
        <w:t xml:space="preserve">a graduate of Aiken High School, </w:t>
      </w:r>
      <w:r>
        <w:rPr>
          <w:color w:val="000000" w:themeColor="text1"/>
          <w:u w:color="000000" w:themeColor="text1"/>
        </w:rPr>
        <w:t>Dr. Courtney earned a bachelor</w:t>
      </w:r>
      <w:r w:rsidR="00230EC5" w:rsidRPr="00230E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E43A29">
        <w:rPr>
          <w:color w:val="000000" w:themeColor="text1"/>
          <w:u w:color="000000" w:themeColor="text1"/>
        </w:rPr>
        <w:t xml:space="preserve">degree </w:t>
      </w:r>
      <w:r>
        <w:rPr>
          <w:color w:val="000000" w:themeColor="text1"/>
          <w:u w:color="000000" w:themeColor="text1"/>
        </w:rPr>
        <w:t xml:space="preserve">from </w:t>
      </w:r>
      <w:r w:rsidRPr="0039253E">
        <w:rPr>
          <w:color w:val="000000" w:themeColor="text1"/>
          <w:u w:color="000000" w:themeColor="text1"/>
        </w:rPr>
        <w:t xml:space="preserve">the University of South Carolina and </w:t>
      </w:r>
      <w:r>
        <w:rPr>
          <w:color w:val="000000" w:themeColor="text1"/>
          <w:u w:color="000000" w:themeColor="text1"/>
        </w:rPr>
        <w:t xml:space="preserve">then </w:t>
      </w:r>
      <w:r w:rsidRPr="0039253E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medical degree from</w:t>
      </w:r>
      <w:r w:rsidRPr="0039253E">
        <w:rPr>
          <w:color w:val="000000" w:themeColor="text1"/>
          <w:u w:color="000000" w:themeColor="text1"/>
        </w:rPr>
        <w:t xml:space="preserve"> the Medical University of South Carolina</w:t>
      </w:r>
      <w:r>
        <w:rPr>
          <w:color w:val="000000" w:themeColor="text1"/>
          <w:u w:color="000000" w:themeColor="text1"/>
        </w:rPr>
        <w:t xml:space="preserve"> in </w:t>
      </w:r>
      <w:r w:rsidRPr="0039253E">
        <w:rPr>
          <w:color w:val="000000" w:themeColor="text1"/>
          <w:u w:color="000000" w:themeColor="text1"/>
        </w:rPr>
        <w:t>1961</w:t>
      </w:r>
      <w:r>
        <w:rPr>
          <w:color w:val="000000" w:themeColor="text1"/>
          <w:u w:color="000000" w:themeColor="text1"/>
        </w:rPr>
        <w:t>; and</w:t>
      </w:r>
    </w:p>
    <w:p w:rsidR="000850AE" w:rsidRDefault="000850AE" w:rsidP="00821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50AE" w:rsidRDefault="000850AE" w:rsidP="00821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served his country</w:t>
      </w:r>
      <w:r w:rsidR="00AC1949">
        <w:rPr>
          <w:color w:val="000000" w:themeColor="text1"/>
          <w:u w:color="000000" w:themeColor="text1"/>
        </w:rPr>
        <w:t xml:space="preserve"> with distinction</w:t>
      </w:r>
      <w:r>
        <w:rPr>
          <w:color w:val="000000" w:themeColor="text1"/>
          <w:u w:color="000000" w:themeColor="text1"/>
        </w:rPr>
        <w:t xml:space="preserve"> </w:t>
      </w:r>
      <w:r w:rsidRPr="0039253E">
        <w:rPr>
          <w:color w:val="000000" w:themeColor="text1"/>
          <w:u w:color="000000" w:themeColor="text1"/>
        </w:rPr>
        <w:t>in the U</w:t>
      </w:r>
      <w:r>
        <w:rPr>
          <w:color w:val="000000" w:themeColor="text1"/>
          <w:u w:color="000000" w:themeColor="text1"/>
        </w:rPr>
        <w:t xml:space="preserve">nited </w:t>
      </w:r>
      <w:r w:rsidRPr="0039253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39253E">
        <w:rPr>
          <w:color w:val="000000" w:themeColor="text1"/>
          <w:u w:color="000000" w:themeColor="text1"/>
        </w:rPr>
        <w:t xml:space="preserve"> Navy as a </w:t>
      </w:r>
      <w:r w:rsidR="00AC1949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ieutenant</w:t>
      </w:r>
      <w:r w:rsidRPr="0039253E">
        <w:rPr>
          <w:color w:val="000000" w:themeColor="text1"/>
          <w:u w:color="000000" w:themeColor="text1"/>
        </w:rPr>
        <w:t xml:space="preserve"> </w:t>
      </w:r>
      <w:r w:rsidR="00AC1949">
        <w:rPr>
          <w:color w:val="000000" w:themeColor="text1"/>
          <w:u w:color="000000" w:themeColor="text1"/>
        </w:rPr>
        <w:t>c</w:t>
      </w:r>
      <w:r w:rsidRPr="0039253E">
        <w:rPr>
          <w:color w:val="000000" w:themeColor="text1"/>
          <w:u w:color="000000" w:themeColor="text1"/>
        </w:rPr>
        <w:t>ommander during the Vietnam War</w:t>
      </w:r>
      <w:r>
        <w:rPr>
          <w:color w:val="000000" w:themeColor="text1"/>
          <w:u w:color="000000" w:themeColor="text1"/>
        </w:rPr>
        <w:t xml:space="preserve"> and </w:t>
      </w:r>
      <w:r w:rsidRPr="0039253E">
        <w:rPr>
          <w:color w:val="000000" w:themeColor="text1"/>
          <w:u w:color="000000" w:themeColor="text1"/>
        </w:rPr>
        <w:t>was a member of Kingston Presbyterian Church</w:t>
      </w:r>
      <w:r>
        <w:rPr>
          <w:color w:val="000000" w:themeColor="text1"/>
          <w:u w:color="000000" w:themeColor="text1"/>
        </w:rPr>
        <w:t>; and</w:t>
      </w:r>
    </w:p>
    <w:p w:rsidR="000850AE" w:rsidRDefault="000850AE" w:rsidP="00821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50AE" w:rsidRDefault="000850AE" w:rsidP="00821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39253E">
        <w:rPr>
          <w:color w:val="000000" w:themeColor="text1"/>
          <w:u w:color="000000" w:themeColor="text1"/>
        </w:rPr>
        <w:t xml:space="preserve">for more than </w:t>
      </w:r>
      <w:r>
        <w:rPr>
          <w:color w:val="000000" w:themeColor="text1"/>
          <w:u w:color="000000" w:themeColor="text1"/>
        </w:rPr>
        <w:t>forty</w:t>
      </w:r>
      <w:r w:rsidR="00230E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39253E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h</w:t>
      </w:r>
      <w:r w:rsidRPr="0039253E">
        <w:rPr>
          <w:color w:val="000000" w:themeColor="text1"/>
          <w:u w:color="000000" w:themeColor="text1"/>
        </w:rPr>
        <w:t>e was a beloved pediatrician and cared for generations of children at Conway Pediatrics</w:t>
      </w:r>
      <w:r>
        <w:rPr>
          <w:color w:val="000000" w:themeColor="text1"/>
          <w:u w:color="000000" w:themeColor="text1"/>
        </w:rPr>
        <w:t>; and</w:t>
      </w:r>
    </w:p>
    <w:p w:rsidR="007E26D1" w:rsidRDefault="007E26D1" w:rsidP="00821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850AE" w:rsidRDefault="000850AE" w:rsidP="00085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39253E">
        <w:rPr>
          <w:color w:val="000000" w:themeColor="text1"/>
          <w:u w:color="000000" w:themeColor="text1"/>
        </w:rPr>
        <w:t>predeceased by his beloved first wife, Carolyn Nelson Fortson Courtney</w:t>
      </w:r>
      <w:r>
        <w:rPr>
          <w:color w:val="000000" w:themeColor="text1"/>
          <w:u w:color="000000" w:themeColor="text1"/>
        </w:rPr>
        <w:t xml:space="preserve">, </w:t>
      </w:r>
      <w:r w:rsidR="00E43A29">
        <w:rPr>
          <w:color w:val="000000" w:themeColor="text1"/>
          <w:u w:color="000000" w:themeColor="text1"/>
        </w:rPr>
        <w:t>his</w:t>
      </w:r>
      <w:r w:rsidRPr="0039253E">
        <w:rPr>
          <w:color w:val="000000" w:themeColor="text1"/>
          <w:u w:color="000000" w:themeColor="text1"/>
        </w:rPr>
        <w:t xml:space="preserve"> family was the focus of Dr. Courtney</w:t>
      </w:r>
      <w:r w:rsidR="00230EC5" w:rsidRPr="00230EC5">
        <w:rPr>
          <w:color w:val="000000" w:themeColor="text1"/>
          <w:u w:color="000000" w:themeColor="text1"/>
        </w:rPr>
        <w:t>’</w:t>
      </w:r>
      <w:r w:rsidRPr="0039253E">
        <w:rPr>
          <w:color w:val="000000" w:themeColor="text1"/>
          <w:u w:color="000000" w:themeColor="text1"/>
        </w:rPr>
        <w:t>s life, and he is survived by his</w:t>
      </w:r>
      <w:r>
        <w:rPr>
          <w:color w:val="000000" w:themeColor="text1"/>
          <w:u w:color="000000" w:themeColor="text1"/>
        </w:rPr>
        <w:t xml:space="preserve"> loving</w:t>
      </w:r>
      <w:r w:rsidRPr="0039253E">
        <w:rPr>
          <w:color w:val="000000" w:themeColor="text1"/>
          <w:u w:color="000000" w:themeColor="text1"/>
        </w:rPr>
        <w:t xml:space="preserve"> wife, Lynda Taylor Courtney; two </w:t>
      </w:r>
      <w:r w:rsidR="00AC1949">
        <w:rPr>
          <w:color w:val="000000" w:themeColor="text1"/>
          <w:u w:color="000000" w:themeColor="text1"/>
        </w:rPr>
        <w:lastRenderedPageBreak/>
        <w:t xml:space="preserve">fine </w:t>
      </w:r>
      <w:r w:rsidRPr="0039253E">
        <w:rPr>
          <w:color w:val="000000" w:themeColor="text1"/>
          <w:u w:color="000000" w:themeColor="text1"/>
        </w:rPr>
        <w:t xml:space="preserve">sons, Brad Courtney and Press Courtney; six </w:t>
      </w:r>
      <w:r w:rsidR="00AC1949">
        <w:rPr>
          <w:color w:val="000000" w:themeColor="text1"/>
          <w:u w:color="000000" w:themeColor="text1"/>
        </w:rPr>
        <w:t xml:space="preserve">devoted </w:t>
      </w:r>
      <w:r w:rsidRPr="0039253E">
        <w:rPr>
          <w:color w:val="000000" w:themeColor="text1"/>
          <w:u w:color="000000" w:themeColor="text1"/>
        </w:rPr>
        <w:t>daughters</w:t>
      </w:r>
      <w:r>
        <w:rPr>
          <w:color w:val="000000" w:themeColor="text1"/>
          <w:u w:color="000000" w:themeColor="text1"/>
        </w:rPr>
        <w:t>:</w:t>
      </w:r>
      <w:r w:rsidRPr="0039253E">
        <w:rPr>
          <w:color w:val="000000" w:themeColor="text1"/>
          <w:u w:color="000000" w:themeColor="text1"/>
        </w:rPr>
        <w:t xml:space="preserve"> Mary Caroline Vaught, Alys Lawson, Gwen Webster, Cyndi Smith, Jessica Sasser</w:t>
      </w:r>
      <w:r w:rsidR="00AC1949">
        <w:rPr>
          <w:color w:val="000000" w:themeColor="text1"/>
          <w:u w:color="000000" w:themeColor="text1"/>
        </w:rPr>
        <w:t>,</w:t>
      </w:r>
      <w:r w:rsidRPr="0039253E">
        <w:rPr>
          <w:color w:val="000000" w:themeColor="text1"/>
          <w:u w:color="000000" w:themeColor="text1"/>
        </w:rPr>
        <w:t xml:space="preserve"> and Lauren Hunter; </w:t>
      </w:r>
      <w:r>
        <w:rPr>
          <w:color w:val="000000" w:themeColor="text1"/>
          <w:u w:color="000000" w:themeColor="text1"/>
        </w:rPr>
        <w:t>eighteen</w:t>
      </w:r>
      <w:r w:rsidRPr="0039253E">
        <w:rPr>
          <w:color w:val="000000" w:themeColor="text1"/>
          <w:u w:color="000000" w:themeColor="text1"/>
        </w:rPr>
        <w:t xml:space="preserve"> grandchildren</w:t>
      </w:r>
      <w:r w:rsidR="00AC1949">
        <w:rPr>
          <w:color w:val="000000" w:themeColor="text1"/>
          <w:u w:color="000000" w:themeColor="text1"/>
        </w:rPr>
        <w:t>; and three</w:t>
      </w:r>
      <w:r w:rsidRPr="0039253E">
        <w:rPr>
          <w:color w:val="000000" w:themeColor="text1"/>
          <w:u w:color="000000" w:themeColor="text1"/>
        </w:rPr>
        <w:t xml:space="preserve"> great</w:t>
      </w:r>
      <w:r w:rsidR="00230EC5">
        <w:rPr>
          <w:color w:val="000000" w:themeColor="text1"/>
          <w:u w:color="000000" w:themeColor="text1"/>
        </w:rPr>
        <w:noBreakHyphen/>
      </w:r>
      <w:r w:rsidRPr="0039253E">
        <w:rPr>
          <w:color w:val="000000" w:themeColor="text1"/>
          <w:u w:color="000000" w:themeColor="text1"/>
        </w:rPr>
        <w:t>grandchildren;</w:t>
      </w:r>
      <w:r w:rsidR="00AC1949">
        <w:rPr>
          <w:color w:val="000000" w:themeColor="text1"/>
          <w:u w:color="000000" w:themeColor="text1"/>
        </w:rPr>
        <w:t xml:space="preserve"> and</w:t>
      </w:r>
    </w:p>
    <w:p w:rsidR="000850AE" w:rsidRDefault="000850AE" w:rsidP="00821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93265" w:rsidRDefault="007E26D1" w:rsidP="007E26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0850AE">
        <w:t>this son of South Carolina, Dr. Bradford Courtney,</w:t>
      </w:r>
      <w:r>
        <w:t xml:space="preserve"> and for the examp</w:t>
      </w:r>
      <w:r w:rsidR="000850AE">
        <w:t>le of compassion and kindness he</w:t>
      </w:r>
      <w:r>
        <w:t xml:space="preserve"> set for all who knew him</w:t>
      </w:r>
      <w:r w:rsidR="00F93265">
        <w:t>.  Now, therefore,</w:t>
      </w:r>
    </w:p>
    <w:p w:rsidR="00F93265" w:rsidRDefault="00F932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265" w:rsidRDefault="00F932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93265" w:rsidRDefault="00F932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26D1" w:rsidRDefault="00F93265" w:rsidP="00821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7E26D1">
        <w:t xml:space="preserve"> </w:t>
      </w:r>
      <w:r w:rsidR="007E26D1" w:rsidRPr="00C90AA3">
        <w:t xml:space="preserve">the members of the South Carolina House of Representatives, by this resolution, </w:t>
      </w:r>
      <w:r w:rsidR="007E26D1">
        <w:t>express their profound sorrow</w:t>
      </w:r>
      <w:r w:rsidR="00AC1949">
        <w:t>,</w:t>
      </w:r>
      <w:r w:rsidR="007E26D1">
        <w:t xml:space="preserve"> upon the passing of Dr. Lollice Bradford Courtney of Horry County</w:t>
      </w:r>
      <w:r w:rsidR="007E26D1">
        <w:rPr>
          <w:color w:val="000000" w:themeColor="text1"/>
          <w:u w:color="000000" w:themeColor="text1"/>
        </w:rPr>
        <w:t xml:space="preserve">, </w:t>
      </w:r>
      <w:r w:rsidR="007E26D1">
        <w:t>and extend their deepest sympathy to his large and loving family and many friends</w:t>
      </w:r>
      <w:r w:rsidR="000850AE">
        <w:t>.</w:t>
      </w:r>
    </w:p>
    <w:p w:rsidR="007E26D1" w:rsidRDefault="007E26D1" w:rsidP="00821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7E26D1" w:rsidP="007E26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C1949">
        <w:t>provid</w:t>
      </w:r>
      <w:r>
        <w:t>ed to the family of Dr. Lollice Bradford Courtney.</w:t>
      </w:r>
    </w:p>
    <w:p w:rsidR="00821E0C" w:rsidRDefault="00230E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1E0C" w:rsidRDefault="00821E0C" w:rsidP="00E10632">
      <w:pPr>
        <w:suppressAutoHyphens/>
      </w:pPr>
    </w:p>
    <w:sectPr w:rsidR="00821E0C" w:rsidSect="00E1063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1949" w:rsidRDefault="00AC1949" w:rsidP="009F0C77">
      <w:r>
        <w:separator/>
      </w:r>
    </w:p>
  </w:endnote>
  <w:endnote w:type="continuationSeparator" w:id="0">
    <w:p w:rsidR="00AC1949" w:rsidRDefault="00AC19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278C6C-ABE3-4CF1-BA97-21E41FDC9C68}"/>
    <w:embedBold r:id="rId2" w:fontKey="{3C0A3A54-ED93-456D-AF54-03FE7D5949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0E471D2-175B-44FC-86AE-74465DB6C9A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72B09D1-D196-482B-BA19-F0ACB62FD6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1E6B96-AF13-4364-81CE-2EF64BE8E6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632" w:rsidRPr="00821E0C" w:rsidRDefault="00E10632" w:rsidP="00821E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[3486]</w:t>
    </w:r>
    <w:r>
      <w:tab/>
    </w:r>
    <w:r w:rsidR="00AA5B57">
      <w:fldChar w:fldCharType="begin"/>
    </w:r>
    <w:r w:rsidR="00AA5B57">
      <w:instrText xml:space="preserve"> PAGE  \* MERGEFORMAT </w:instrText>
    </w:r>
    <w:r w:rsidR="00AA5B57">
      <w:fldChar w:fldCharType="separate"/>
    </w:r>
    <w:r w:rsidR="00092C8B">
      <w:rPr>
        <w:noProof/>
      </w:rPr>
      <w:t>1</w:t>
    </w:r>
    <w:r w:rsidR="00AA5B5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1949" w:rsidRDefault="00AC1949" w:rsidP="009F0C77">
      <w:r>
        <w:separator/>
      </w:r>
    </w:p>
  </w:footnote>
  <w:footnote w:type="continuationSeparator" w:id="0">
    <w:p w:rsidR="00AC1949" w:rsidRDefault="00AC19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538SD13"/>
    <w:docVar w:name="CoverBillType" w:val="r"/>
    <w:docVar w:name="docpath" w:val="L:\Council\bills\GM\29538SD13.DOCX"/>
    <w:docVar w:name="dvBillNumber" w:val="348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45049"/>
    <w:rsid w:val="00011869"/>
    <w:rsid w:val="000850AE"/>
    <w:rsid w:val="00092C8B"/>
    <w:rsid w:val="000E1785"/>
    <w:rsid w:val="000F40FA"/>
    <w:rsid w:val="0010776B"/>
    <w:rsid w:val="00133E66"/>
    <w:rsid w:val="001435A3"/>
    <w:rsid w:val="00160FE0"/>
    <w:rsid w:val="001D08F2"/>
    <w:rsid w:val="001D525B"/>
    <w:rsid w:val="001D7F4F"/>
    <w:rsid w:val="00230EC5"/>
    <w:rsid w:val="002321B6"/>
    <w:rsid w:val="00250967"/>
    <w:rsid w:val="002543C8"/>
    <w:rsid w:val="00284AAE"/>
    <w:rsid w:val="002E20BD"/>
    <w:rsid w:val="002E5912"/>
    <w:rsid w:val="00301B21"/>
    <w:rsid w:val="00325348"/>
    <w:rsid w:val="0032732C"/>
    <w:rsid w:val="00336AD0"/>
    <w:rsid w:val="003471E3"/>
    <w:rsid w:val="0037079A"/>
    <w:rsid w:val="003D01E8"/>
    <w:rsid w:val="003E5169"/>
    <w:rsid w:val="003E5288"/>
    <w:rsid w:val="003F6D79"/>
    <w:rsid w:val="0041760A"/>
    <w:rsid w:val="00417C01"/>
    <w:rsid w:val="004809EE"/>
    <w:rsid w:val="004E7D54"/>
    <w:rsid w:val="00503425"/>
    <w:rsid w:val="005273C6"/>
    <w:rsid w:val="00530A69"/>
    <w:rsid w:val="0054504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E26D1"/>
    <w:rsid w:val="00821E0C"/>
    <w:rsid w:val="008362E8"/>
    <w:rsid w:val="008804DA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5B57"/>
    <w:rsid w:val="00AC1949"/>
    <w:rsid w:val="00AD4B17"/>
    <w:rsid w:val="00B30918"/>
    <w:rsid w:val="00B412D4"/>
    <w:rsid w:val="00BE3C22"/>
    <w:rsid w:val="00C0345E"/>
    <w:rsid w:val="00C3483A"/>
    <w:rsid w:val="00C74E9D"/>
    <w:rsid w:val="00C82FD3"/>
    <w:rsid w:val="00C91FCE"/>
    <w:rsid w:val="00C92819"/>
    <w:rsid w:val="00CC6B7B"/>
    <w:rsid w:val="00CD2089"/>
    <w:rsid w:val="00D41F55"/>
    <w:rsid w:val="00D73A67"/>
    <w:rsid w:val="00D9163F"/>
    <w:rsid w:val="00D970A9"/>
    <w:rsid w:val="00DD38B2"/>
    <w:rsid w:val="00DF3845"/>
    <w:rsid w:val="00E10632"/>
    <w:rsid w:val="00E41911"/>
    <w:rsid w:val="00E43A29"/>
    <w:rsid w:val="00E92EEF"/>
    <w:rsid w:val="00EB0BAD"/>
    <w:rsid w:val="00F24442"/>
    <w:rsid w:val="00F50AE3"/>
    <w:rsid w:val="00F67CF1"/>
    <w:rsid w:val="00F840F0"/>
    <w:rsid w:val="00F93265"/>
    <w:rsid w:val="00FB0D0D"/>
    <w:rsid w:val="00FB43B4"/>
    <w:rsid w:val="00FD2DA0"/>
    <w:rsid w:val="00FD7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3DF9E51-614C-4950-8939-8F9A308C8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94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106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486_201302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05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035F55-DED1-42A4-A803-DE6BC00B1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3486: Dr. Lollice Bradford Courtney - South Carolina Legislature Online</dc:title>
  <dc:creator>%USERNAME%</dc:creator>
  <cp:lastModifiedBy>N Cumfer</cp:lastModifiedBy>
  <cp:revision>7</cp:revision>
  <cp:lastPrinted>2013-01-31T16:32:00Z</cp:lastPrinted>
  <dcterms:created xsi:type="dcterms:W3CDTF">2013-02-05T18:20:00Z</dcterms:created>
  <dcterms:modified xsi:type="dcterms:W3CDTF">2014-12-05T16:38:00Z</dcterms:modified>
</cp:coreProperties>
</file>