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002" w:rsidRDefault="005D6002" w:rsidP="005D6002">
      <w:pPr>
        <w:widowControl w:val="0"/>
        <w:jc w:val="center"/>
      </w:pPr>
      <w:r w:rsidRPr="005D6002">
        <w:rPr>
          <w:b/>
        </w:rPr>
        <w:t>South Carolina General Assembly</w:t>
      </w:r>
    </w:p>
    <w:p w:rsidR="005D6002" w:rsidRDefault="005D6002" w:rsidP="005D6002">
      <w:pPr>
        <w:widowControl w:val="0"/>
        <w:jc w:val="center"/>
      </w:pPr>
      <w:r>
        <w:t>120th Session, 2013-2014</w:t>
      </w:r>
    </w:p>
    <w:p w:rsidR="005D6002" w:rsidRDefault="005D6002" w:rsidP="005D6002">
      <w:pPr>
        <w:widowControl w:val="0"/>
        <w:jc w:val="left"/>
      </w:pPr>
    </w:p>
    <w:p w:rsidR="005D6002" w:rsidRDefault="005D6002" w:rsidP="005D6002">
      <w:pPr>
        <w:widowControl w:val="0"/>
        <w:jc w:val="left"/>
        <w:rPr>
          <w:b/>
        </w:rPr>
      </w:pPr>
      <w:r w:rsidRPr="005D6002">
        <w:rPr>
          <w:b/>
        </w:rPr>
        <w:t>H. 3739</w:t>
      </w:r>
    </w:p>
    <w:p w:rsidR="005D6002" w:rsidRDefault="005D6002" w:rsidP="005D6002">
      <w:pPr>
        <w:widowControl w:val="0"/>
        <w:jc w:val="left"/>
        <w:rPr>
          <w:b/>
        </w:rPr>
      </w:pPr>
    </w:p>
    <w:p w:rsidR="005D6002" w:rsidRDefault="005D6002" w:rsidP="005D6002">
      <w:pPr>
        <w:widowControl w:val="0"/>
        <w:jc w:val="left"/>
      </w:pPr>
      <w:r w:rsidRPr="005D6002">
        <w:rPr>
          <w:b/>
        </w:rPr>
        <w:t>STATUS INFORMATION</w:t>
      </w:r>
    </w:p>
    <w:p w:rsidR="005D6002" w:rsidRDefault="005D6002" w:rsidP="005D6002">
      <w:pPr>
        <w:widowControl w:val="0"/>
        <w:jc w:val="left"/>
      </w:pPr>
    </w:p>
    <w:p w:rsidR="005D6002" w:rsidRDefault="005D6002" w:rsidP="005D6002">
      <w:pPr>
        <w:widowControl w:val="0"/>
        <w:jc w:val="left"/>
      </w:pPr>
      <w:r>
        <w:t>House Resolution</w:t>
      </w:r>
    </w:p>
    <w:p w:rsidR="005D6002" w:rsidRDefault="00C11D03" w:rsidP="005D6002">
      <w:pPr>
        <w:widowControl w:val="0"/>
        <w:jc w:val="left"/>
      </w:pPr>
      <w:r>
        <w:t>Sponsors: Reps. Huggins, Ballentine, Quinn, Alexander, Allison, Anderson, Anthony, Atwater, Bales,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D6002" w:rsidRDefault="005D6002" w:rsidP="005D6002">
      <w:pPr>
        <w:widowControl w:val="0"/>
        <w:jc w:val="left"/>
      </w:pPr>
      <w:r>
        <w:t>Document Path: l:\council\bills\gm\29622cm13.docx</w:t>
      </w:r>
    </w:p>
    <w:p w:rsidR="005D6002" w:rsidRDefault="005D6002" w:rsidP="005D6002">
      <w:pPr>
        <w:widowControl w:val="0"/>
        <w:jc w:val="left"/>
      </w:pPr>
    </w:p>
    <w:p w:rsidR="005D6002" w:rsidRDefault="005D6002" w:rsidP="005D6002">
      <w:pPr>
        <w:widowControl w:val="0"/>
        <w:jc w:val="left"/>
      </w:pPr>
      <w:r>
        <w:t>Introduced in the House on March 5, 2013</w:t>
      </w:r>
    </w:p>
    <w:p w:rsidR="005D6002" w:rsidRDefault="005D6002" w:rsidP="005D6002">
      <w:pPr>
        <w:widowControl w:val="0"/>
        <w:jc w:val="left"/>
      </w:pPr>
      <w:r>
        <w:t>Adopted by the House on March 5, 2013</w:t>
      </w:r>
    </w:p>
    <w:p w:rsidR="005D6002" w:rsidRDefault="005D6002" w:rsidP="005D6002">
      <w:pPr>
        <w:widowControl w:val="0"/>
        <w:jc w:val="left"/>
      </w:pPr>
    </w:p>
    <w:p w:rsidR="005D6002" w:rsidRDefault="005D6002" w:rsidP="005D6002">
      <w:pPr>
        <w:widowControl w:val="0"/>
        <w:jc w:val="left"/>
      </w:pPr>
      <w:r>
        <w:t xml:space="preserve">Summary: </w:t>
      </w:r>
      <w:r w:rsidR="006132DC">
        <w:t>Irmo High School Boys Varsity Basketball Team</w:t>
      </w:r>
    </w:p>
    <w:p w:rsidR="005D6002" w:rsidRDefault="005D6002" w:rsidP="005D6002">
      <w:pPr>
        <w:widowControl w:val="0"/>
        <w:jc w:val="left"/>
      </w:pPr>
    </w:p>
    <w:p w:rsidR="005D6002" w:rsidRDefault="005D6002" w:rsidP="005D6002">
      <w:pPr>
        <w:widowControl w:val="0"/>
        <w:jc w:val="left"/>
      </w:pPr>
    </w:p>
    <w:p w:rsidR="005D6002" w:rsidRDefault="005D6002" w:rsidP="005D60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6002">
        <w:rPr>
          <w:b/>
        </w:rPr>
        <w:t>HISTORY OF LEGISLATIVE ACTIONS</w:t>
      </w:r>
    </w:p>
    <w:p w:rsidR="005D6002" w:rsidRDefault="005D6002" w:rsidP="005D60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6002" w:rsidRPr="005D6002" w:rsidRDefault="005D6002" w:rsidP="005D60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6002">
        <w:rPr>
          <w:u w:val="single"/>
        </w:rPr>
        <w:tab/>
        <w:t>Date</w:t>
      </w:r>
      <w:r w:rsidRPr="005D6002">
        <w:rPr>
          <w:u w:val="single"/>
        </w:rPr>
        <w:tab/>
        <w:t>Body</w:t>
      </w:r>
      <w:r w:rsidRPr="005D6002">
        <w:rPr>
          <w:u w:val="single"/>
        </w:rPr>
        <w:tab/>
        <w:t>Action Description with journal page number</w:t>
      </w:r>
      <w:r w:rsidRPr="005D6002">
        <w:rPr>
          <w:u w:val="single"/>
        </w:rPr>
        <w:tab/>
      </w:r>
      <w:bookmarkStart w:id="0" w:name="_GoBack"/>
      <w:bookmarkEnd w:id="0"/>
    </w:p>
    <w:p w:rsidR="00B53FD0" w:rsidRDefault="00B53FD0" w:rsidP="00B53F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3/5/2013</w:t>
      </w:r>
      <w:r>
        <w:tab/>
        <w:t>House</w:t>
      </w:r>
      <w:r>
        <w:tab/>
      </w:r>
      <w:r w:rsidRPr="00007E46">
        <w:t>Introduced and adopted (</w:t>
      </w:r>
      <w:hyperlink r:id="rId7" w:history="1">
        <w:r w:rsidRPr="00007E46">
          <w:rPr>
            <w:rStyle w:val="Hyperlink"/>
          </w:rPr>
          <w:t>House Journal</w:t>
        </w:r>
        <w:r w:rsidRPr="00007E46">
          <w:rPr>
            <w:rStyle w:val="Hyperlink"/>
          </w:rPr>
          <w:noBreakHyphen/>
          <w:t>page 6</w:t>
        </w:r>
      </w:hyperlink>
      <w:r w:rsidRPr="00007E46">
        <w:t>)</w:t>
      </w:r>
    </w:p>
    <w:p w:rsidR="00B53FD0" w:rsidRDefault="00B53FD0" w:rsidP="00B53F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002" w:rsidRPr="005D6002" w:rsidRDefault="005D6002" w:rsidP="005D60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002" w:rsidRDefault="005D6002" w:rsidP="005D6002">
      <w:r w:rsidRPr="005D6002">
        <w:rPr>
          <w:b/>
        </w:rPr>
        <w:t>VERSIONS OF THIS BILL</w:t>
      </w:r>
    </w:p>
    <w:p w:rsidR="005D6002" w:rsidRDefault="005D6002" w:rsidP="005D6002"/>
    <w:p w:rsidR="005D6002" w:rsidRDefault="005A66F0" w:rsidP="005D6002">
      <w:hyperlink r:id="rId8" w:history="1">
        <w:r w:rsidR="005D6002">
          <w:rPr>
            <w:rStyle w:val="Hyperlink"/>
          </w:rPr>
          <w:t>3/5/2013</w:t>
        </w:r>
      </w:hyperlink>
    </w:p>
    <w:p w:rsidR="005D6002" w:rsidRDefault="005D6002" w:rsidP="005D6002"/>
    <w:p w:rsidR="005D6002" w:rsidRDefault="005D6002" w:rsidP="005D6002">
      <w:pPr>
        <w:sectPr w:rsidR="005D6002" w:rsidSect="005D60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21E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C3A32">
        <w:t>IRMO HIGH SCHOOL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EC3A32">
        <w:rPr>
          <w:color w:val="000000" w:themeColor="text1"/>
          <w:u w:color="000000" w:themeColor="text1"/>
        </w:rPr>
        <w:t>GARNER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EC3A32">
        <w:rPr>
          <w:color w:val="000000" w:themeColor="text1"/>
          <w:u w:color="000000" w:themeColor="text1"/>
        </w:rPr>
        <w:t xml:space="preserve">2013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EC3A32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A421E2" w:rsidRDefault="00A4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1F1" w:rsidRDefault="00A421E2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11F1">
        <w:t xml:space="preserve">the South Carolina House of Representatives is pleased to learn that the members of the </w:t>
      </w:r>
      <w:r w:rsidR="00C61742">
        <w:t xml:space="preserve">Irmo High School boys varsity basketball </w:t>
      </w:r>
      <w:r w:rsidR="00C61742" w:rsidRPr="00E542AE">
        <w:rPr>
          <w:color w:val="000000" w:themeColor="text1"/>
          <w:u w:color="000000" w:themeColor="text1"/>
        </w:rPr>
        <w:t>team</w:t>
      </w:r>
      <w:r w:rsidR="00C61742">
        <w:t xml:space="preserve"> </w:t>
      </w:r>
      <w:r w:rsidR="00C711F1">
        <w:rPr>
          <w:color w:val="000000" w:themeColor="text1"/>
          <w:u w:color="000000" w:themeColor="text1"/>
        </w:rPr>
        <w:t xml:space="preserve">of </w:t>
      </w:r>
      <w:r w:rsidR="00EC3A32">
        <w:rPr>
          <w:color w:val="000000" w:themeColor="text1"/>
          <w:u w:color="000000" w:themeColor="text1"/>
        </w:rPr>
        <w:t>Lexington</w:t>
      </w:r>
      <w:r w:rsidR="00C711F1">
        <w:rPr>
          <w:color w:val="000000" w:themeColor="text1"/>
          <w:u w:color="000000" w:themeColor="text1"/>
        </w:rPr>
        <w:t xml:space="preserve"> County </w:t>
      </w:r>
      <w:r w:rsidR="00C711F1">
        <w:t xml:space="preserve">took top honors at the state competition on </w:t>
      </w:r>
      <w:r w:rsidR="00EC3A32">
        <w:t>March 1</w:t>
      </w:r>
      <w:r w:rsidR="00C711F1">
        <w:t>,</w:t>
      </w:r>
      <w:r w:rsidR="00EC3A32">
        <w:t xml:space="preserve"> 2013,</w:t>
      </w:r>
      <w:r w:rsidR="00C711F1">
        <w:t xml:space="preserve"> at </w:t>
      </w:r>
      <w:r w:rsidR="00EC3A32">
        <w:t>the Colonial Life Arena</w:t>
      </w:r>
      <w:r w:rsidR="00C711F1">
        <w:t xml:space="preserve"> in </w:t>
      </w:r>
      <w:r w:rsidR="00EC3A32">
        <w:t>Columbia</w:t>
      </w:r>
      <w:r w:rsidR="00C711F1">
        <w:t>; and</w:t>
      </w:r>
    </w:p>
    <w:p w:rsidR="00C711F1" w:rsidRDefault="00C711F1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11F1" w:rsidRDefault="00C711F1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C61742">
        <w:t xml:space="preserve">wild </w:t>
      </w:r>
      <w:r w:rsidR="00EC3A32">
        <w:t>cheers of their fans</w:t>
      </w:r>
      <w:r>
        <w:t xml:space="preserve">, </w:t>
      </w:r>
      <w:r w:rsidR="00EC3A32">
        <w:t>the Irmo Yellow Jackets led by no fewer than 12 points the entire game as they bested the Goose Creek High School Gators in the championship game</w:t>
      </w:r>
      <w:r>
        <w:t>; and</w:t>
      </w:r>
    </w:p>
    <w:p w:rsidR="00EC3A32" w:rsidRDefault="00EC3A32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C26" w:rsidRDefault="00EC3A32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Yellow Jacket </w:t>
      </w:r>
      <w:r w:rsidR="00C61742">
        <w:t xml:space="preserve">senior </w:t>
      </w:r>
      <w:r>
        <w:t>Justin Mc</w:t>
      </w:r>
      <w:r w:rsidR="00F47C26">
        <w:t xml:space="preserve">Kie led his team in scoring with 20 points and posted 10 rebounds while </w:t>
      </w:r>
      <w:r w:rsidR="00C61742">
        <w:t xml:space="preserve">teammate and classmate </w:t>
      </w:r>
      <w:r w:rsidR="00F47C26">
        <w:t>Detrek Browning contributed 16 points in the 65</w:t>
      </w:r>
      <w:r w:rsidR="00D9173A">
        <w:noBreakHyphen/>
      </w:r>
      <w:r w:rsidR="00F47C26">
        <w:t>46 championship win</w:t>
      </w:r>
      <w:r w:rsidR="005272AB">
        <w:t>, the team</w:t>
      </w:r>
      <w:r w:rsidR="00D9173A" w:rsidRPr="00D9173A">
        <w:t>’</w:t>
      </w:r>
      <w:r w:rsidR="005272AB">
        <w:t>s second in only three years</w:t>
      </w:r>
      <w:r w:rsidR="00F47C26">
        <w:t>; and</w:t>
      </w:r>
    </w:p>
    <w:p w:rsidR="00F47C26" w:rsidRDefault="00F47C26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11F1" w:rsidRDefault="00C711F1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speed, agility, and strength</w:t>
      </w:r>
      <w:r>
        <w:rPr>
          <w:color w:val="000000" w:themeColor="text1"/>
          <w:u w:color="000000" w:themeColor="text1"/>
        </w:rPr>
        <w:t xml:space="preserve">, Head Coach </w:t>
      </w:r>
      <w:r>
        <w:t>Tim Whipple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provide guidance for them throughout their lives; and</w:t>
      </w:r>
    </w:p>
    <w:p w:rsidR="00DD0B3A" w:rsidRDefault="00DD0B3A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B3A" w:rsidRDefault="00DD0B3A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more than six hundred career wins, Coach Whipple recorded his fifth stat</w:t>
      </w:r>
      <w:r w:rsidR="005272A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="00D9173A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in the thirty</w:t>
      </w:r>
      <w:r w:rsidR="00D917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he has coached the Yellow Jackets</w:t>
      </w:r>
      <w:r w:rsidR="00D9173A">
        <w:rPr>
          <w:color w:val="000000" w:themeColor="text1"/>
          <w:u w:color="000000" w:themeColor="text1"/>
        </w:rPr>
        <w:t xml:space="preserve"> and his first perfect record</w:t>
      </w:r>
      <w:r w:rsidR="00C61742">
        <w:rPr>
          <w:color w:val="000000" w:themeColor="text1"/>
          <w:u w:color="000000" w:themeColor="text1"/>
        </w:rPr>
        <w:t>.  His best season heretofore was when B. J. McKi</w:t>
      </w:r>
      <w:r w:rsidR="005272AB">
        <w:rPr>
          <w:color w:val="000000" w:themeColor="text1"/>
          <w:u w:color="000000" w:themeColor="text1"/>
        </w:rPr>
        <w:t>e led the team in 1995 with a 28</w:t>
      </w:r>
      <w:r w:rsidR="00D9173A">
        <w:rPr>
          <w:color w:val="000000" w:themeColor="text1"/>
          <w:u w:color="000000" w:themeColor="text1"/>
        </w:rPr>
        <w:noBreakHyphen/>
      </w:r>
      <w:r w:rsidR="00C61742">
        <w:rPr>
          <w:color w:val="000000" w:themeColor="text1"/>
          <w:u w:color="000000" w:themeColor="text1"/>
        </w:rPr>
        <w:t xml:space="preserve">1 record, and this year the son of that team standout, Justin </w:t>
      </w:r>
      <w:r w:rsidR="00C61742">
        <w:rPr>
          <w:color w:val="000000" w:themeColor="text1"/>
          <w:u w:color="000000" w:themeColor="text1"/>
        </w:rPr>
        <w:lastRenderedPageBreak/>
        <w:t>McKie, led the Yellow Jackets to their only undefeated season</w:t>
      </w:r>
      <w:r w:rsidR="005272AB">
        <w:rPr>
          <w:color w:val="000000" w:themeColor="text1"/>
          <w:u w:color="000000" w:themeColor="text1"/>
        </w:rPr>
        <w:t xml:space="preserve"> in team</w:t>
      </w:r>
      <w:r w:rsidR="00D9173A" w:rsidRPr="00D9173A">
        <w:rPr>
          <w:color w:val="000000" w:themeColor="text1"/>
          <w:u w:color="000000" w:themeColor="text1"/>
        </w:rPr>
        <w:t>’</w:t>
      </w:r>
      <w:r w:rsidR="005272AB">
        <w:rPr>
          <w:color w:val="000000" w:themeColor="text1"/>
          <w:u w:color="000000" w:themeColor="text1"/>
        </w:rPr>
        <w:t>s history</w:t>
      </w:r>
      <w:r w:rsidR="00C61742">
        <w:rPr>
          <w:color w:val="000000" w:themeColor="text1"/>
          <w:u w:color="000000" w:themeColor="text1"/>
        </w:rPr>
        <w:t>; and</w:t>
      </w:r>
    </w:p>
    <w:p w:rsidR="00C711F1" w:rsidRDefault="00C711F1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1E2" w:rsidRDefault="00C711F1" w:rsidP="00C7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respect and credit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Irmo basketball players have brought to their school and their community gratifies the members of the South Carolina House of Representatives,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they look to hear of the continued accomplishments of these fine athletes in the days ahead</w:t>
      </w:r>
      <w:r w:rsidR="00A421E2">
        <w:t>.  Now, therefore,</w:t>
      </w:r>
    </w:p>
    <w:p w:rsidR="00A421E2" w:rsidRDefault="00A4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1E2" w:rsidRDefault="00A4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21E2" w:rsidRDefault="00A4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1F1" w:rsidRDefault="00A421E2" w:rsidP="00C7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11F1">
        <w:t xml:space="preserve"> the members of the South Carolina House of Representatives, by this resolution, r</w:t>
      </w:r>
      <w:r w:rsidR="00C711F1">
        <w:rPr>
          <w:color w:val="000000" w:themeColor="text1"/>
          <w:u w:color="000000" w:themeColor="text1"/>
        </w:rPr>
        <w:t xml:space="preserve">ecognize and honor the </w:t>
      </w:r>
      <w:r w:rsidR="00F47C26">
        <w:t xml:space="preserve">Irmo High School boys varsity basketball </w:t>
      </w:r>
      <w:r w:rsidR="00C711F1" w:rsidRPr="00E542AE">
        <w:rPr>
          <w:color w:val="000000" w:themeColor="text1"/>
          <w:u w:color="000000" w:themeColor="text1"/>
        </w:rPr>
        <w:t>team</w:t>
      </w:r>
      <w:r w:rsidR="00C711F1">
        <w:rPr>
          <w:color w:val="000000" w:themeColor="text1"/>
          <w:u w:color="000000" w:themeColor="text1"/>
        </w:rPr>
        <w:t>, coaches, and school officials</w:t>
      </w:r>
      <w:r w:rsidR="00C711F1" w:rsidRPr="00E542AE">
        <w:rPr>
          <w:color w:val="000000" w:themeColor="text1"/>
          <w:u w:color="000000" w:themeColor="text1"/>
        </w:rPr>
        <w:t xml:space="preserve"> for </w:t>
      </w:r>
      <w:r w:rsidR="00C711F1">
        <w:rPr>
          <w:color w:val="000000" w:themeColor="text1"/>
          <w:u w:color="000000" w:themeColor="text1"/>
        </w:rPr>
        <w:t>an</w:t>
      </w:r>
      <w:r w:rsidR="00C711F1" w:rsidRPr="00E542AE">
        <w:rPr>
          <w:color w:val="000000" w:themeColor="text1"/>
          <w:u w:color="000000" w:themeColor="text1"/>
        </w:rPr>
        <w:t xml:space="preserve"> outstanding season</w:t>
      </w:r>
      <w:r w:rsidR="00C711F1">
        <w:rPr>
          <w:color w:val="000000" w:themeColor="text1"/>
          <w:u w:color="000000" w:themeColor="text1"/>
        </w:rPr>
        <w:t>,</w:t>
      </w:r>
      <w:r w:rsidR="00C711F1" w:rsidRPr="00E542AE">
        <w:rPr>
          <w:color w:val="000000" w:themeColor="text1"/>
          <w:u w:color="000000" w:themeColor="text1"/>
        </w:rPr>
        <w:t xml:space="preserve"> and </w:t>
      </w:r>
      <w:r w:rsidR="00C711F1">
        <w:rPr>
          <w:color w:val="000000" w:themeColor="text1"/>
          <w:u w:color="000000" w:themeColor="text1"/>
        </w:rPr>
        <w:t>congratulate them for winnin</w:t>
      </w:r>
      <w:r w:rsidR="00C711F1" w:rsidRPr="00E542AE">
        <w:rPr>
          <w:color w:val="000000" w:themeColor="text1"/>
          <w:u w:color="000000" w:themeColor="text1"/>
        </w:rPr>
        <w:t xml:space="preserve">g the </w:t>
      </w:r>
      <w:r w:rsidR="00F47C26">
        <w:rPr>
          <w:color w:val="000000" w:themeColor="text1"/>
          <w:u w:color="000000" w:themeColor="text1"/>
        </w:rPr>
        <w:t xml:space="preserve">2013 </w:t>
      </w:r>
      <w:r w:rsidR="00C711F1" w:rsidRPr="00E542AE">
        <w:rPr>
          <w:color w:val="000000" w:themeColor="text1"/>
          <w:u w:color="000000" w:themeColor="text1"/>
        </w:rPr>
        <w:t>Class</w:t>
      </w:r>
      <w:r w:rsidR="00C711F1">
        <w:rPr>
          <w:color w:val="000000" w:themeColor="text1"/>
          <w:u w:color="000000" w:themeColor="text1"/>
        </w:rPr>
        <w:t xml:space="preserve"> </w:t>
      </w:r>
      <w:r w:rsidR="00F47C26">
        <w:rPr>
          <w:color w:val="000000" w:themeColor="text1"/>
          <w:u w:color="000000" w:themeColor="text1"/>
        </w:rPr>
        <w:t>AAAA</w:t>
      </w:r>
      <w:r w:rsidR="00C711F1">
        <w:rPr>
          <w:color w:val="000000" w:themeColor="text1"/>
          <w:u w:color="000000" w:themeColor="text1"/>
        </w:rPr>
        <w:t xml:space="preserve"> </w:t>
      </w:r>
      <w:r w:rsidR="00C711F1" w:rsidRPr="00E542AE">
        <w:rPr>
          <w:color w:val="000000" w:themeColor="text1"/>
          <w:u w:color="000000" w:themeColor="text1"/>
        </w:rPr>
        <w:t xml:space="preserve">State Championship </w:t>
      </w:r>
      <w:r w:rsidR="00C711F1">
        <w:rPr>
          <w:color w:val="000000" w:themeColor="text1"/>
          <w:u w:color="000000" w:themeColor="text1"/>
        </w:rPr>
        <w:t>t</w:t>
      </w:r>
      <w:r w:rsidR="00C711F1" w:rsidRPr="00E542AE">
        <w:rPr>
          <w:color w:val="000000" w:themeColor="text1"/>
          <w:u w:color="000000" w:themeColor="text1"/>
        </w:rPr>
        <w:t>itle.</w:t>
      </w:r>
    </w:p>
    <w:p w:rsidR="00C711F1" w:rsidRDefault="00C711F1" w:rsidP="00C7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1F1" w:rsidP="00C7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600E3">
        <w:t xml:space="preserve">Interim </w:t>
      </w:r>
      <w:r>
        <w:t xml:space="preserve">Principal </w:t>
      </w:r>
      <w:r w:rsidR="009600E3">
        <w:t>Creig Tyler</w:t>
      </w:r>
      <w:r>
        <w:t xml:space="preserve"> and Coach Tim Whipple.</w:t>
      </w:r>
    </w:p>
    <w:p w:rsidR="000507E8" w:rsidRDefault="00D917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7E8" w:rsidRDefault="000507E8" w:rsidP="005D6002">
      <w:pPr>
        <w:suppressAutoHyphens/>
      </w:pPr>
    </w:p>
    <w:sectPr w:rsidR="000507E8" w:rsidSect="005D600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2AB" w:rsidRDefault="005272AB" w:rsidP="009F0C77">
      <w:r>
        <w:separator/>
      </w:r>
    </w:p>
  </w:endnote>
  <w:endnote w:type="continuationSeparator" w:id="0">
    <w:p w:rsidR="005272AB" w:rsidRDefault="005272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763847-3C33-48DA-8DBB-F937B9876B44}"/>
    <w:embedBold r:id="rId2" w:fontKey="{E116A478-4018-4781-93E2-BDF8613E02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A9F126-5206-40BC-9196-560CAFD02D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47D0FD0-48E7-4D59-8A55-301C89B97A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FD8A0D-65C1-451A-B5C6-967B6164B1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02" w:rsidRPr="000507E8" w:rsidRDefault="005D6002" w:rsidP="000507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[3739]</w:t>
    </w:r>
    <w:r>
      <w:tab/>
    </w:r>
    <w:r w:rsidR="00DB7D8A">
      <w:fldChar w:fldCharType="begin"/>
    </w:r>
    <w:r w:rsidR="00C11D03">
      <w:instrText xml:space="preserve"> PAGE  \* MERGEFORMAT </w:instrText>
    </w:r>
    <w:r w:rsidR="00DB7D8A">
      <w:fldChar w:fldCharType="separate"/>
    </w:r>
    <w:r w:rsidR="005A66F0">
      <w:rPr>
        <w:noProof/>
      </w:rPr>
      <w:t>1</w:t>
    </w:r>
    <w:r w:rsidR="00DB7D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2AB" w:rsidRDefault="005272AB" w:rsidP="009F0C77">
      <w:r>
        <w:separator/>
      </w:r>
    </w:p>
  </w:footnote>
  <w:footnote w:type="continuationSeparator" w:id="0">
    <w:p w:rsidR="005272AB" w:rsidRDefault="005272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22CM13"/>
    <w:docVar w:name="CoverBillType" w:val="r"/>
    <w:docVar w:name="docpath" w:val="L:\Council\bills\GM\29622CM13.DOCX"/>
    <w:docVar w:name="dvBillNumber" w:val="37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4B0B"/>
    <w:rsid w:val="00000CB1"/>
    <w:rsid w:val="00011869"/>
    <w:rsid w:val="000507E8"/>
    <w:rsid w:val="0008229C"/>
    <w:rsid w:val="000E1785"/>
    <w:rsid w:val="000F40FA"/>
    <w:rsid w:val="0010776B"/>
    <w:rsid w:val="00133E66"/>
    <w:rsid w:val="001435A3"/>
    <w:rsid w:val="001628D4"/>
    <w:rsid w:val="001D08F2"/>
    <w:rsid w:val="001D525B"/>
    <w:rsid w:val="001D7F4F"/>
    <w:rsid w:val="002321B6"/>
    <w:rsid w:val="0025087E"/>
    <w:rsid w:val="00250967"/>
    <w:rsid w:val="002543C8"/>
    <w:rsid w:val="002554BB"/>
    <w:rsid w:val="00284AAE"/>
    <w:rsid w:val="002D5AD5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24D4"/>
    <w:rsid w:val="004E7D54"/>
    <w:rsid w:val="005272AB"/>
    <w:rsid w:val="005273C6"/>
    <w:rsid w:val="00530A69"/>
    <w:rsid w:val="00545593"/>
    <w:rsid w:val="00577C6C"/>
    <w:rsid w:val="00580B21"/>
    <w:rsid w:val="005A66F0"/>
    <w:rsid w:val="005C2FE2"/>
    <w:rsid w:val="005D6002"/>
    <w:rsid w:val="005E2BC9"/>
    <w:rsid w:val="00605102"/>
    <w:rsid w:val="006132DC"/>
    <w:rsid w:val="006215AA"/>
    <w:rsid w:val="00625201"/>
    <w:rsid w:val="006913C9"/>
    <w:rsid w:val="0069470D"/>
    <w:rsid w:val="00734F00"/>
    <w:rsid w:val="00744B0B"/>
    <w:rsid w:val="007A70AE"/>
    <w:rsid w:val="008362E8"/>
    <w:rsid w:val="008A1768"/>
    <w:rsid w:val="008F0F33"/>
    <w:rsid w:val="008F4429"/>
    <w:rsid w:val="0092313A"/>
    <w:rsid w:val="0094021A"/>
    <w:rsid w:val="009600E3"/>
    <w:rsid w:val="009B44AF"/>
    <w:rsid w:val="009C6A0B"/>
    <w:rsid w:val="009F0C77"/>
    <w:rsid w:val="009F4DD1"/>
    <w:rsid w:val="00A143FD"/>
    <w:rsid w:val="00A41684"/>
    <w:rsid w:val="00A421E2"/>
    <w:rsid w:val="00A43C90"/>
    <w:rsid w:val="00A64E80"/>
    <w:rsid w:val="00A6580B"/>
    <w:rsid w:val="00A72BCD"/>
    <w:rsid w:val="00A741D9"/>
    <w:rsid w:val="00A833AB"/>
    <w:rsid w:val="00A9741D"/>
    <w:rsid w:val="00AD4B17"/>
    <w:rsid w:val="00B412D4"/>
    <w:rsid w:val="00B53FD0"/>
    <w:rsid w:val="00BE3C22"/>
    <w:rsid w:val="00C0345E"/>
    <w:rsid w:val="00C11D03"/>
    <w:rsid w:val="00C3483A"/>
    <w:rsid w:val="00C61742"/>
    <w:rsid w:val="00C711F1"/>
    <w:rsid w:val="00C74E9D"/>
    <w:rsid w:val="00C82FD3"/>
    <w:rsid w:val="00C92819"/>
    <w:rsid w:val="00CA6DA9"/>
    <w:rsid w:val="00CC6B7B"/>
    <w:rsid w:val="00CD2089"/>
    <w:rsid w:val="00D73A67"/>
    <w:rsid w:val="00D9173A"/>
    <w:rsid w:val="00D970A9"/>
    <w:rsid w:val="00DB7D8A"/>
    <w:rsid w:val="00DD0B3A"/>
    <w:rsid w:val="00DF3845"/>
    <w:rsid w:val="00E41911"/>
    <w:rsid w:val="00E87B85"/>
    <w:rsid w:val="00E92EEF"/>
    <w:rsid w:val="00EC3A32"/>
    <w:rsid w:val="00F24442"/>
    <w:rsid w:val="00F47C2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230887F-9E47-49C3-8AC0-C39C3A7EE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2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2A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60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39_201303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98736-4E4B-4A62-8FB8-EDCDF376D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3739: Irmo High School Boys Varsity Basketball Team - South Carolina Legislature Online</dc:title>
  <dc:creator>%USERNAME%</dc:creator>
  <cp:lastModifiedBy>N Cumfer</cp:lastModifiedBy>
  <cp:revision>9</cp:revision>
  <cp:lastPrinted>2013-03-05T16:17:00Z</cp:lastPrinted>
  <dcterms:created xsi:type="dcterms:W3CDTF">2013-03-05T18:52:00Z</dcterms:created>
  <dcterms:modified xsi:type="dcterms:W3CDTF">2014-12-05T16:42:00Z</dcterms:modified>
</cp:coreProperties>
</file>