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C16" w:rsidRDefault="00D67C16" w:rsidP="00D67C16">
      <w:pPr>
        <w:widowControl w:val="0"/>
        <w:jc w:val="center"/>
      </w:pPr>
      <w:r w:rsidRPr="00D67C16">
        <w:rPr>
          <w:b/>
        </w:rPr>
        <w:t>South Carolina General Assembly</w:t>
      </w:r>
    </w:p>
    <w:p w:rsidR="00D67C16" w:rsidRDefault="00D67C16" w:rsidP="00D67C16">
      <w:pPr>
        <w:widowControl w:val="0"/>
        <w:jc w:val="center"/>
      </w:pPr>
      <w:r>
        <w:t>120th Session, 2013-2014</w:t>
      </w:r>
    </w:p>
    <w:p w:rsidR="00D67C16" w:rsidRDefault="00D67C16" w:rsidP="00D67C16">
      <w:pPr>
        <w:widowControl w:val="0"/>
        <w:jc w:val="left"/>
      </w:pPr>
    </w:p>
    <w:p w:rsidR="00D67C16" w:rsidRDefault="00D67C16" w:rsidP="00D67C16">
      <w:pPr>
        <w:widowControl w:val="0"/>
        <w:jc w:val="left"/>
        <w:rPr>
          <w:b/>
        </w:rPr>
      </w:pPr>
      <w:r w:rsidRPr="00D67C16">
        <w:rPr>
          <w:b/>
        </w:rPr>
        <w:t>H. 3760</w:t>
      </w:r>
    </w:p>
    <w:p w:rsidR="00D67C16" w:rsidRDefault="00D67C16" w:rsidP="00D67C16">
      <w:pPr>
        <w:widowControl w:val="0"/>
        <w:jc w:val="left"/>
        <w:rPr>
          <w:b/>
        </w:rPr>
      </w:pPr>
    </w:p>
    <w:p w:rsidR="00D67C16" w:rsidRDefault="00D67C16" w:rsidP="00D67C16">
      <w:pPr>
        <w:widowControl w:val="0"/>
        <w:jc w:val="left"/>
      </w:pPr>
      <w:r w:rsidRPr="00D67C16">
        <w:rPr>
          <w:b/>
        </w:rPr>
        <w:t>STATUS INFORMATION</w:t>
      </w:r>
    </w:p>
    <w:p w:rsidR="00D67C16" w:rsidRDefault="00D67C16" w:rsidP="00D67C16">
      <w:pPr>
        <w:widowControl w:val="0"/>
        <w:jc w:val="left"/>
      </w:pPr>
    </w:p>
    <w:p w:rsidR="00D67C16" w:rsidRDefault="00D67C16" w:rsidP="00D67C16">
      <w:pPr>
        <w:widowControl w:val="0"/>
        <w:jc w:val="left"/>
      </w:pPr>
      <w:r>
        <w:t>House Resolution</w:t>
      </w:r>
    </w:p>
    <w:p w:rsidR="00D67C16" w:rsidRDefault="00372BDF" w:rsidP="00D67C16">
      <w:pPr>
        <w:widowControl w:val="0"/>
        <w:jc w:val="left"/>
      </w:pPr>
      <w:r>
        <w:t>Sponsors: Reps. Ballentine, Huggins, W.J. McLeod, Alexander, Allison, Anderson, Anthony, Atwater, Bales,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67C16" w:rsidRDefault="00D67C16" w:rsidP="00D67C16">
      <w:pPr>
        <w:widowControl w:val="0"/>
        <w:jc w:val="left"/>
      </w:pPr>
      <w:r>
        <w:t>Document Path: l:\council\bills\rm\1159ahb13.docx</w:t>
      </w:r>
    </w:p>
    <w:p w:rsidR="00D67C16" w:rsidRDefault="00D67C16" w:rsidP="00D67C16">
      <w:pPr>
        <w:widowControl w:val="0"/>
        <w:jc w:val="left"/>
      </w:pPr>
    </w:p>
    <w:p w:rsidR="00D67C16" w:rsidRDefault="00D67C16" w:rsidP="00D67C16">
      <w:pPr>
        <w:widowControl w:val="0"/>
        <w:jc w:val="left"/>
      </w:pPr>
      <w:r>
        <w:t>Introduced in the House on March 6, 2013</w:t>
      </w:r>
    </w:p>
    <w:p w:rsidR="00D67C16" w:rsidRDefault="00D67C16" w:rsidP="00D67C16">
      <w:pPr>
        <w:widowControl w:val="0"/>
        <w:jc w:val="left"/>
      </w:pPr>
      <w:r>
        <w:t>Adopted by the House on March 6, 2013</w:t>
      </w:r>
    </w:p>
    <w:p w:rsidR="00D67C16" w:rsidRDefault="00D67C16" w:rsidP="00D67C16">
      <w:pPr>
        <w:widowControl w:val="0"/>
        <w:jc w:val="left"/>
      </w:pPr>
    </w:p>
    <w:p w:rsidR="00D67C16" w:rsidRDefault="00D67C16" w:rsidP="00D67C16">
      <w:pPr>
        <w:widowControl w:val="0"/>
        <w:jc w:val="left"/>
      </w:pPr>
      <w:r>
        <w:t xml:space="preserve">Summary: </w:t>
      </w:r>
      <w:r w:rsidR="00171495">
        <w:t>Dutch Fork High School Girls Basketball Team</w:t>
      </w:r>
    </w:p>
    <w:p w:rsidR="00D67C16" w:rsidRDefault="00D67C16" w:rsidP="00D67C16">
      <w:pPr>
        <w:widowControl w:val="0"/>
        <w:jc w:val="left"/>
      </w:pPr>
    </w:p>
    <w:p w:rsidR="00D67C16" w:rsidRDefault="00D67C16" w:rsidP="00D67C16">
      <w:pPr>
        <w:widowControl w:val="0"/>
        <w:jc w:val="left"/>
      </w:pPr>
    </w:p>
    <w:p w:rsidR="00D67C16" w:rsidRDefault="00D67C16" w:rsidP="00D67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C16">
        <w:rPr>
          <w:b/>
        </w:rPr>
        <w:t>HISTORY OF LEGISLATIVE ACTIONS</w:t>
      </w:r>
    </w:p>
    <w:p w:rsidR="00D67C16" w:rsidRDefault="00D67C16" w:rsidP="00D67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7C16" w:rsidRPr="00D67C16" w:rsidRDefault="00D67C16" w:rsidP="00D67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C16">
        <w:rPr>
          <w:u w:val="single"/>
        </w:rPr>
        <w:tab/>
        <w:t>Date</w:t>
      </w:r>
      <w:r w:rsidRPr="00D67C16">
        <w:rPr>
          <w:u w:val="single"/>
        </w:rPr>
        <w:tab/>
        <w:t>Body</w:t>
      </w:r>
      <w:r w:rsidRPr="00D67C16">
        <w:rPr>
          <w:u w:val="single"/>
        </w:rPr>
        <w:tab/>
        <w:t>Action Description with journal page number</w:t>
      </w:r>
      <w:r w:rsidRPr="00D67C16">
        <w:rPr>
          <w:u w:val="single"/>
        </w:rPr>
        <w:tab/>
      </w:r>
      <w:bookmarkStart w:id="0" w:name="_GoBack"/>
      <w:bookmarkEnd w:id="0"/>
    </w:p>
    <w:p w:rsidR="007A32F2" w:rsidRDefault="007A32F2" w:rsidP="007A3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DE43CE">
        <w:t>Introduced and adopted (</w:t>
      </w:r>
      <w:hyperlink r:id="rId7" w:history="1">
        <w:r w:rsidRPr="00DE43CE">
          <w:rPr>
            <w:rStyle w:val="Hyperlink"/>
          </w:rPr>
          <w:t>House Journal</w:t>
        </w:r>
        <w:r w:rsidRPr="00DE43CE">
          <w:rPr>
            <w:rStyle w:val="Hyperlink"/>
          </w:rPr>
          <w:noBreakHyphen/>
          <w:t>page 66</w:t>
        </w:r>
      </w:hyperlink>
      <w:r w:rsidRPr="00DE43CE">
        <w:t>)</w:t>
      </w:r>
    </w:p>
    <w:p w:rsidR="007A32F2" w:rsidRDefault="007A32F2" w:rsidP="007A3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C16" w:rsidRPr="00D67C16" w:rsidRDefault="00D67C16" w:rsidP="00D67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C16" w:rsidRDefault="00D67C16" w:rsidP="00D67C16">
      <w:r w:rsidRPr="00D67C16">
        <w:rPr>
          <w:b/>
        </w:rPr>
        <w:t>VERSIONS OF THIS BILL</w:t>
      </w:r>
    </w:p>
    <w:p w:rsidR="00D67C16" w:rsidRDefault="00D67C16" w:rsidP="00D67C16"/>
    <w:p w:rsidR="00D67C16" w:rsidRDefault="009142F6" w:rsidP="00D67C16">
      <w:hyperlink r:id="rId8" w:history="1">
        <w:r w:rsidR="00D67C16">
          <w:rPr>
            <w:rStyle w:val="Hyperlink"/>
          </w:rPr>
          <w:t>3/6/2013</w:t>
        </w:r>
      </w:hyperlink>
    </w:p>
    <w:p w:rsidR="00D67C16" w:rsidRDefault="00D67C16" w:rsidP="00D67C16"/>
    <w:p w:rsidR="00D67C16" w:rsidRDefault="00D67C16" w:rsidP="00D67C16">
      <w:pPr>
        <w:sectPr w:rsidR="00D67C16" w:rsidSect="00D67C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3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5BD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8EE" w:rsidRPr="0076615F" w:rsidRDefault="002E623C" w:rsidP="0025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026FB8">
        <w:rPr>
          <w:rFonts w:eastAsiaTheme="minorHAnsi"/>
          <w:color w:val="000000" w:themeColor="text1"/>
          <w:szCs w:val="22"/>
          <w:u w:color="000000" w:themeColor="text1"/>
        </w:rPr>
        <w:t>DUTCH FORK HIGH SCHOOL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548EE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2548EE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548EE" w:rsidRPr="004628D5">
        <w:rPr>
          <w:color w:val="000000" w:themeColor="text1"/>
          <w:u w:color="000000" w:themeColor="text1"/>
        </w:rPr>
        <w:t>CLASS A</w:t>
      </w:r>
      <w:r w:rsidR="00026FB8">
        <w:rPr>
          <w:color w:val="000000" w:themeColor="text1"/>
          <w:u w:color="000000" w:themeColor="text1"/>
        </w:rPr>
        <w:t>AA</w:t>
      </w:r>
      <w:r w:rsidR="002548EE" w:rsidRPr="004628D5">
        <w:rPr>
          <w:color w:val="000000" w:themeColor="text1"/>
          <w:u w:color="000000" w:themeColor="text1"/>
        </w:rPr>
        <w:t>A STATE CHAMPIONSHIP TITLE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A10EE0" w:rsidRPr="00A10EE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D03310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2548EE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215BDC" w:rsidRDefault="00215B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EE3" w:rsidRDefault="00215BDC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5EE3">
        <w:t xml:space="preserve">fully </w:t>
      </w:r>
      <w:r w:rsidR="006D61F7">
        <w:t>prepared to defend its title</w:t>
      </w:r>
      <w:r w:rsidR="00BC7C3A">
        <w:t xml:space="preserve">, </w:t>
      </w:r>
      <w:r w:rsidR="00C15EE3">
        <w:t xml:space="preserve">the </w:t>
      </w:r>
      <w:r w:rsidR="00BC7C3A">
        <w:t>Dutch Fork High School gi</w:t>
      </w:r>
      <w:r w:rsidR="00C15EE3">
        <w:t>rls basketball team crowned a</w:t>
      </w:r>
      <w:r w:rsidR="00BC7C3A">
        <w:t>n undefeated 2</w:t>
      </w:r>
      <w:r w:rsidR="00D458CE">
        <w:t>9</w:t>
      </w:r>
      <w:r w:rsidR="00A10EE0">
        <w:noBreakHyphen/>
      </w:r>
      <w:r w:rsidR="00BC7C3A">
        <w:t>0</w:t>
      </w:r>
      <w:r w:rsidR="00C15EE3">
        <w:t xml:space="preserve"> season by capturing the 2013 </w:t>
      </w:r>
      <w:r w:rsidR="00BC7C3A">
        <w:t>C</w:t>
      </w:r>
      <w:r w:rsidR="00C15EE3">
        <w:t xml:space="preserve">lass </w:t>
      </w:r>
      <w:r w:rsidR="00BC7C3A">
        <w:t>AA</w:t>
      </w:r>
      <w:r w:rsidR="00C15EE3">
        <w:t xml:space="preserve">AA State Championship title, defeating </w:t>
      </w:r>
      <w:r w:rsidR="00BC7C3A">
        <w:t>Dorman</w:t>
      </w:r>
      <w:r w:rsidR="00C15EE3">
        <w:t xml:space="preserve"> </w:t>
      </w:r>
      <w:r w:rsidR="00C15EE3" w:rsidRPr="00DB2F0C">
        <w:rPr>
          <w:color w:val="000000" w:themeColor="text1"/>
          <w:u w:color="000000" w:themeColor="text1"/>
        </w:rPr>
        <w:t>46</w:t>
      </w:r>
      <w:r w:rsidR="00A10EE0">
        <w:rPr>
          <w:color w:val="000000" w:themeColor="text1"/>
          <w:u w:color="000000" w:themeColor="text1"/>
        </w:rPr>
        <w:noBreakHyphen/>
      </w:r>
      <w:r w:rsidR="00BC7C3A">
        <w:rPr>
          <w:color w:val="000000" w:themeColor="text1"/>
          <w:u w:color="000000" w:themeColor="text1"/>
        </w:rPr>
        <w:t>43</w:t>
      </w:r>
      <w:r w:rsidR="00C15EE3" w:rsidRPr="00DB2F0C">
        <w:rPr>
          <w:color w:val="000000" w:themeColor="text1"/>
          <w:u w:color="000000" w:themeColor="text1"/>
        </w:rPr>
        <w:t xml:space="preserve"> </w:t>
      </w:r>
      <w:r w:rsidR="00C15EE3">
        <w:t xml:space="preserve">at the </w:t>
      </w:r>
      <w:r w:rsidR="00BC7C3A">
        <w:t>Colonial Life Arena in Columbia</w:t>
      </w:r>
      <w:r w:rsidR="00C15EE3">
        <w:t xml:space="preserve"> on </w:t>
      </w:r>
      <w:r w:rsidR="00BC7C3A">
        <w:t>Friday</w:t>
      </w:r>
      <w:r w:rsidR="00C15EE3">
        <w:t xml:space="preserve">, </w:t>
      </w:r>
      <w:r w:rsidR="00BC7C3A">
        <w:t>March 1, 2013</w:t>
      </w:r>
      <w:r w:rsidR="00C15EE3">
        <w:t>; and</w:t>
      </w: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990E22">
        <w:t>Dutch Fork</w:t>
      </w:r>
      <w:r>
        <w:t xml:space="preserve"> fans cheered their excitement as the Lady </w:t>
      </w:r>
      <w:r w:rsidR="00BC7C3A">
        <w:t>Foxes</w:t>
      </w:r>
      <w:r w:rsidR="00B11ECF">
        <w:t xml:space="preserve">, </w:t>
      </w:r>
      <w:r>
        <w:t>play</w:t>
      </w:r>
      <w:r w:rsidR="00B11ECF">
        <w:t>ing</w:t>
      </w:r>
      <w:r>
        <w:t xml:space="preserve"> as a team with one heartbeat</w:t>
      </w:r>
      <w:r w:rsidR="00B11ECF">
        <w:t xml:space="preserve">, </w:t>
      </w:r>
      <w:r w:rsidR="00BC7C3A">
        <w:t>nail</w:t>
      </w:r>
      <w:r w:rsidR="00B11ECF">
        <w:t>ed</w:t>
      </w:r>
      <w:r>
        <w:t xml:space="preserve"> the </w:t>
      </w:r>
      <w:r w:rsidR="00BC7C3A">
        <w:t>championship crown</w:t>
      </w:r>
      <w:r>
        <w:t>; and</w:t>
      </w:r>
    </w:p>
    <w:p w:rsidR="00BC7C3A" w:rsidRDefault="00BC7C3A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212" w:rsidRDefault="00312212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road to victory included playoff wins against rival Irmo 57-29, Goose Creek 47-34, Sumter 69-29, and Aiken 40-24; and</w:t>
      </w:r>
    </w:p>
    <w:p w:rsidR="00312212" w:rsidRDefault="00312212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5EE3" w:rsidRDefault="00D458CE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</w:t>
      </w:r>
      <w:r w:rsidR="00312212">
        <w:t xml:space="preserve"> championship</w:t>
      </w:r>
      <w:r>
        <w:t xml:space="preserve"> win </w:t>
      </w:r>
      <w:r w:rsidR="00FE469C">
        <w:t xml:space="preserve">wrapped up </w:t>
      </w:r>
      <w:r>
        <w:t>the first undefeated season for the Silver Foxes</w:t>
      </w:r>
      <w:r w:rsidR="00FE469C">
        <w:t xml:space="preserve">, extended their winning streak to </w:t>
      </w:r>
      <w:r w:rsidR="00337F6B">
        <w:t>forty</w:t>
      </w:r>
      <w:r w:rsidR="00FE469C">
        <w:t xml:space="preserve"> games, and enabled them to take home </w:t>
      </w:r>
      <w:r w:rsidR="0093433E">
        <w:t>their</w:t>
      </w:r>
      <w:r w:rsidR="00FE469C">
        <w:t xml:space="preserve"> second straight title, the only two state titles in school history; and</w:t>
      </w:r>
    </w:p>
    <w:p w:rsidR="00C15EE3" w:rsidRPr="00DB2F0C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73A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 xml:space="preserve">Whereas, making a sweet victory </w:t>
      </w:r>
      <w:r>
        <w:rPr>
          <w:color w:val="000000" w:themeColor="text1"/>
          <w:u w:color="000000" w:themeColor="text1"/>
        </w:rPr>
        <w:t>even</w:t>
      </w:r>
      <w:r w:rsidRPr="00DB2F0C">
        <w:rPr>
          <w:color w:val="000000" w:themeColor="text1"/>
          <w:u w:color="000000" w:themeColor="text1"/>
        </w:rPr>
        <w:t xml:space="preserve"> sweeter, </w:t>
      </w:r>
      <w:r w:rsidR="00E163EB">
        <w:rPr>
          <w:color w:val="000000" w:themeColor="text1"/>
          <w:u w:color="000000" w:themeColor="text1"/>
        </w:rPr>
        <w:t>nationally recruited center</w:t>
      </w:r>
      <w:r w:rsidR="002F26ED">
        <w:rPr>
          <w:color w:val="000000" w:themeColor="text1"/>
          <w:u w:color="000000" w:themeColor="text1"/>
        </w:rPr>
        <w:t xml:space="preserve"> Alaina Coates was named a McDonald</w:t>
      </w:r>
      <w:r w:rsidR="00A10EE0" w:rsidRPr="00A10EE0">
        <w:rPr>
          <w:color w:val="000000" w:themeColor="text1"/>
          <w:u w:color="000000" w:themeColor="text1"/>
        </w:rPr>
        <w:t>’</w:t>
      </w:r>
      <w:r w:rsidR="002F26ED">
        <w:rPr>
          <w:color w:val="000000" w:themeColor="text1"/>
          <w:u w:color="000000" w:themeColor="text1"/>
        </w:rPr>
        <w:t>s All</w:t>
      </w:r>
      <w:r w:rsidR="00A10EE0">
        <w:rPr>
          <w:color w:val="000000" w:themeColor="text1"/>
          <w:u w:color="000000" w:themeColor="text1"/>
        </w:rPr>
        <w:noBreakHyphen/>
      </w:r>
      <w:r w:rsidR="002F26ED">
        <w:rPr>
          <w:color w:val="000000" w:themeColor="text1"/>
          <w:u w:color="000000" w:themeColor="text1"/>
        </w:rPr>
        <w:t>America</w:t>
      </w:r>
      <w:r w:rsidR="000F430D">
        <w:rPr>
          <w:color w:val="000000" w:themeColor="text1"/>
          <w:u w:color="000000" w:themeColor="text1"/>
        </w:rPr>
        <w:t>n</w:t>
      </w:r>
      <w:r w:rsidR="002F26ED">
        <w:rPr>
          <w:color w:val="000000" w:themeColor="text1"/>
          <w:u w:color="000000" w:themeColor="text1"/>
        </w:rPr>
        <w:t xml:space="preserve"> selection, was ranked 28th in the nation on the ESPNU HoopGurlz 100, </w:t>
      </w:r>
      <w:r w:rsidR="00E163EB">
        <w:rPr>
          <w:color w:val="000000" w:themeColor="text1"/>
          <w:u w:color="000000" w:themeColor="text1"/>
        </w:rPr>
        <w:t>and won a full scholarship to</w:t>
      </w:r>
      <w:r w:rsidR="00312212">
        <w:rPr>
          <w:color w:val="000000" w:themeColor="text1"/>
          <w:u w:color="000000" w:themeColor="text1"/>
        </w:rPr>
        <w:t xml:space="preserve"> the University of</w:t>
      </w:r>
      <w:r w:rsidR="00E163EB">
        <w:rPr>
          <w:color w:val="000000" w:themeColor="text1"/>
          <w:u w:color="000000" w:themeColor="text1"/>
        </w:rPr>
        <w:t xml:space="preserve"> South Carolina; and</w:t>
      </w:r>
    </w:p>
    <w:p w:rsidR="004D573A" w:rsidRDefault="004D573A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EE3" w:rsidRPr="00DB2F0C" w:rsidRDefault="00E163EB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Coach Faye Norris, a veteran of two decades of building athletes into all they can be, </w:t>
      </w:r>
      <w:r w:rsidR="00C15EE3">
        <w:rPr>
          <w:color w:val="000000" w:themeColor="text1"/>
          <w:u w:color="000000" w:themeColor="text1"/>
        </w:rPr>
        <w:t>honed h</w:t>
      </w:r>
      <w:r>
        <w:rPr>
          <w:color w:val="000000" w:themeColor="text1"/>
          <w:u w:color="000000" w:themeColor="text1"/>
        </w:rPr>
        <w:t>er</w:t>
      </w:r>
      <w:r w:rsidR="00C15EE3">
        <w:rPr>
          <w:color w:val="000000" w:themeColor="text1"/>
          <w:u w:color="000000" w:themeColor="text1"/>
        </w:rPr>
        <w:t xml:space="preserve"> players into a championship machine and </w:t>
      </w:r>
      <w:r>
        <w:rPr>
          <w:color w:val="000000" w:themeColor="text1"/>
          <w:u w:color="000000" w:themeColor="text1"/>
        </w:rPr>
        <w:t>saw the fruits of her labors as the title trophy was hoisted</w:t>
      </w:r>
      <w:r w:rsidR="00C15EE3" w:rsidRPr="00DB2F0C">
        <w:rPr>
          <w:color w:val="000000" w:themeColor="text1"/>
          <w:u w:color="000000" w:themeColor="text1"/>
        </w:rPr>
        <w:t>; and</w:t>
      </w:r>
    </w:p>
    <w:p w:rsidR="00C15EE3" w:rsidRPr="00DB2F0C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women of the </w:t>
      </w:r>
      <w:r w:rsidR="00A15DB0">
        <w:t>Dutch Fork High School</w:t>
      </w:r>
      <w:r>
        <w:t xml:space="preserve"> girls basketball team for leading with excellence both in the classroom and on the </w:t>
      </w:r>
      <w:r w:rsidR="00312212">
        <w:t>court</w:t>
      </w:r>
      <w:r>
        <w:t xml:space="preserve"> and expects to hear of continued great achievements in the years ahead. Now, therefore,</w:t>
      </w: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DB0" w:rsidRPr="0076615F" w:rsidRDefault="00C15EE3" w:rsidP="00A1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A15DB0">
        <w:rPr>
          <w:rFonts w:eastAsiaTheme="minorHAnsi"/>
          <w:color w:val="000000" w:themeColor="text1"/>
          <w:szCs w:val="22"/>
          <w:u w:color="000000" w:themeColor="text1"/>
        </w:rPr>
        <w:t xml:space="preserve">commend the 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Dutch Fork High School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04E0E" w:rsidRPr="004628D5">
        <w:rPr>
          <w:color w:val="000000" w:themeColor="text1"/>
          <w:u w:color="000000" w:themeColor="text1"/>
        </w:rPr>
        <w:t xml:space="preserve">lass </w:t>
      </w:r>
      <w:r w:rsidR="00F04E0E">
        <w:rPr>
          <w:color w:val="000000" w:themeColor="text1"/>
          <w:u w:color="000000" w:themeColor="text1"/>
        </w:rPr>
        <w:t>AAAA</w:t>
      </w:r>
      <w:r w:rsidR="00F04E0E" w:rsidRPr="004628D5">
        <w:rPr>
          <w:color w:val="000000" w:themeColor="text1"/>
          <w:u w:color="000000" w:themeColor="text1"/>
        </w:rPr>
        <w:t xml:space="preserve"> </w:t>
      </w:r>
      <w:r w:rsidR="00F04E0E">
        <w:rPr>
          <w:color w:val="000000" w:themeColor="text1"/>
          <w:u w:color="000000" w:themeColor="text1"/>
        </w:rPr>
        <w:t>S</w:t>
      </w:r>
      <w:r w:rsidR="00F04E0E" w:rsidRPr="004628D5">
        <w:rPr>
          <w:color w:val="000000" w:themeColor="text1"/>
          <w:u w:color="000000" w:themeColor="text1"/>
        </w:rPr>
        <w:t xml:space="preserve">tate </w:t>
      </w:r>
      <w:r w:rsidR="00F04E0E">
        <w:rPr>
          <w:color w:val="000000" w:themeColor="text1"/>
          <w:u w:color="000000" w:themeColor="text1"/>
        </w:rPr>
        <w:t>C</w:t>
      </w:r>
      <w:r w:rsidR="00F04E0E" w:rsidRPr="004628D5">
        <w:rPr>
          <w:color w:val="000000" w:themeColor="text1"/>
          <w:u w:color="000000" w:themeColor="text1"/>
        </w:rPr>
        <w:t>hampionship title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A10EE0" w:rsidRPr="00A10EE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F04E0E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F04E0E" w:rsidRPr="0076615F">
        <w:rPr>
          <w:rFonts w:eastAsiaTheme="minorHAnsi"/>
          <w:color w:val="000000" w:themeColor="text1"/>
          <w:szCs w:val="22"/>
          <w:u w:color="000000" w:themeColor="text1"/>
        </w:rPr>
        <w:t>, and staff</w:t>
      </w:r>
      <w:r w:rsidR="00A15DB0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15DB0" w:rsidRDefault="00A15DB0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EE3" w:rsidRDefault="00C15EE3" w:rsidP="00C1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052CD">
        <w:t>esented</w:t>
      </w:r>
      <w:r w:rsidR="00B771AE">
        <w:t xml:space="preserve"> to Principal Greg Owings</w:t>
      </w:r>
      <w:r>
        <w:t xml:space="preserve"> and Coach </w:t>
      </w:r>
      <w:r w:rsidR="00B771AE">
        <w:t>Faye Norris</w:t>
      </w:r>
      <w:r>
        <w:t xml:space="preserve"> of </w:t>
      </w:r>
      <w:r w:rsidR="00B771AE">
        <w:t>Dutch Fork High School</w:t>
      </w:r>
      <w:r>
        <w:t>.</w:t>
      </w:r>
    </w:p>
    <w:p w:rsidR="00273C09" w:rsidRDefault="00A10E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C09" w:rsidRDefault="00273C09" w:rsidP="00D67C16">
      <w:pPr>
        <w:suppressAutoHyphens/>
      </w:pPr>
    </w:p>
    <w:sectPr w:rsidR="00273C09" w:rsidSect="00D67C1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BDC" w:rsidRDefault="00215BDC" w:rsidP="009F0C77">
      <w:r>
        <w:separator/>
      </w:r>
    </w:p>
  </w:endnote>
  <w:endnote w:type="continuationSeparator" w:id="0">
    <w:p w:rsidR="00215BDC" w:rsidRDefault="00215B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2F52BD-EAF6-463F-9BF2-6724E927B43F}"/>
    <w:embedBold r:id="rId2" w:fontKey="{ADAF1145-6F86-421B-98DA-B98E0D5DE2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A8D4BB-0436-4495-813C-B078D8DF28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915179-C099-49D2-A3C0-3F5A409380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2FA362-C1DD-47D5-B558-30A14EE8E5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C16" w:rsidRPr="00273C09" w:rsidRDefault="00D67C16" w:rsidP="00273C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[3760]</w:t>
    </w:r>
    <w:r>
      <w:tab/>
    </w:r>
    <w:r w:rsidR="006F3461">
      <w:fldChar w:fldCharType="begin"/>
    </w:r>
    <w:r w:rsidR="00372BDF">
      <w:instrText xml:space="preserve"> PAGE  \* MERGEFORMAT </w:instrText>
    </w:r>
    <w:r w:rsidR="006F3461">
      <w:fldChar w:fldCharType="separate"/>
    </w:r>
    <w:r w:rsidR="009142F6">
      <w:rPr>
        <w:noProof/>
      </w:rPr>
      <w:t>1</w:t>
    </w:r>
    <w:r w:rsidR="006F34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BDC" w:rsidRDefault="00215BDC" w:rsidP="009F0C77">
      <w:r>
        <w:separator/>
      </w:r>
    </w:p>
  </w:footnote>
  <w:footnote w:type="continuationSeparator" w:id="0">
    <w:p w:rsidR="00215BDC" w:rsidRDefault="00215B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9AHB13"/>
    <w:docVar w:name="CoverBillType" w:val="r"/>
    <w:docVar w:name="docpath" w:val="L:\Council\bills\RM\1159AHB13.DOCX"/>
    <w:docVar w:name="dvBillNumber" w:val="37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6BC6"/>
    <w:rsid w:val="00011869"/>
    <w:rsid w:val="00026FB8"/>
    <w:rsid w:val="000279F7"/>
    <w:rsid w:val="000D01C3"/>
    <w:rsid w:val="000E1785"/>
    <w:rsid w:val="000F40FA"/>
    <w:rsid w:val="000F430D"/>
    <w:rsid w:val="001052CD"/>
    <w:rsid w:val="0010776B"/>
    <w:rsid w:val="00133E66"/>
    <w:rsid w:val="001435A3"/>
    <w:rsid w:val="00171495"/>
    <w:rsid w:val="001D08F2"/>
    <w:rsid w:val="001D525B"/>
    <w:rsid w:val="001D7F4F"/>
    <w:rsid w:val="00215BDC"/>
    <w:rsid w:val="002321B6"/>
    <w:rsid w:val="00250967"/>
    <w:rsid w:val="002543C8"/>
    <w:rsid w:val="002548EE"/>
    <w:rsid w:val="00265693"/>
    <w:rsid w:val="00273C09"/>
    <w:rsid w:val="00284AAE"/>
    <w:rsid w:val="002E5912"/>
    <w:rsid w:val="002E623C"/>
    <w:rsid w:val="002F26ED"/>
    <w:rsid w:val="00301B21"/>
    <w:rsid w:val="00312212"/>
    <w:rsid w:val="00325348"/>
    <w:rsid w:val="0032732C"/>
    <w:rsid w:val="00336AD0"/>
    <w:rsid w:val="00337F6B"/>
    <w:rsid w:val="00355CA0"/>
    <w:rsid w:val="0037079A"/>
    <w:rsid w:val="00372BDF"/>
    <w:rsid w:val="003D01E8"/>
    <w:rsid w:val="003D3FBB"/>
    <w:rsid w:val="003E5288"/>
    <w:rsid w:val="003F6863"/>
    <w:rsid w:val="003F6D79"/>
    <w:rsid w:val="00405720"/>
    <w:rsid w:val="0041760A"/>
    <w:rsid w:val="00417C01"/>
    <w:rsid w:val="004809EE"/>
    <w:rsid w:val="004D573A"/>
    <w:rsid w:val="004E7D54"/>
    <w:rsid w:val="005273C6"/>
    <w:rsid w:val="00530A69"/>
    <w:rsid w:val="00545593"/>
    <w:rsid w:val="00546629"/>
    <w:rsid w:val="00577C6C"/>
    <w:rsid w:val="005C2FE2"/>
    <w:rsid w:val="005C7E90"/>
    <w:rsid w:val="005D4D6A"/>
    <w:rsid w:val="005E2BC9"/>
    <w:rsid w:val="00605102"/>
    <w:rsid w:val="006215AA"/>
    <w:rsid w:val="006913C9"/>
    <w:rsid w:val="0069470D"/>
    <w:rsid w:val="006D61F7"/>
    <w:rsid w:val="006F3461"/>
    <w:rsid w:val="00734F00"/>
    <w:rsid w:val="007A32F2"/>
    <w:rsid w:val="007A70AE"/>
    <w:rsid w:val="007E6FB2"/>
    <w:rsid w:val="008362E8"/>
    <w:rsid w:val="008A1768"/>
    <w:rsid w:val="008C56E8"/>
    <w:rsid w:val="008F0F33"/>
    <w:rsid w:val="008F4429"/>
    <w:rsid w:val="009142F6"/>
    <w:rsid w:val="0093433E"/>
    <w:rsid w:val="0094021A"/>
    <w:rsid w:val="0094086B"/>
    <w:rsid w:val="00990E22"/>
    <w:rsid w:val="009B44AF"/>
    <w:rsid w:val="009C6A0B"/>
    <w:rsid w:val="009F0C77"/>
    <w:rsid w:val="009F4DD1"/>
    <w:rsid w:val="00A10EE0"/>
    <w:rsid w:val="00A15DB0"/>
    <w:rsid w:val="00A41684"/>
    <w:rsid w:val="00A64E80"/>
    <w:rsid w:val="00A72BCD"/>
    <w:rsid w:val="00A741D9"/>
    <w:rsid w:val="00A833AB"/>
    <w:rsid w:val="00A9741D"/>
    <w:rsid w:val="00AD4B17"/>
    <w:rsid w:val="00AE6BC6"/>
    <w:rsid w:val="00B11ECF"/>
    <w:rsid w:val="00B412D4"/>
    <w:rsid w:val="00B47244"/>
    <w:rsid w:val="00B771AE"/>
    <w:rsid w:val="00BB1853"/>
    <w:rsid w:val="00BC7C3A"/>
    <w:rsid w:val="00BD3AAF"/>
    <w:rsid w:val="00BE3C22"/>
    <w:rsid w:val="00C0345E"/>
    <w:rsid w:val="00C15EE3"/>
    <w:rsid w:val="00C3483A"/>
    <w:rsid w:val="00C74E9D"/>
    <w:rsid w:val="00C82FD3"/>
    <w:rsid w:val="00C92819"/>
    <w:rsid w:val="00CC6B7B"/>
    <w:rsid w:val="00CD2089"/>
    <w:rsid w:val="00D03310"/>
    <w:rsid w:val="00D458CE"/>
    <w:rsid w:val="00D46002"/>
    <w:rsid w:val="00D67C16"/>
    <w:rsid w:val="00D73A67"/>
    <w:rsid w:val="00D970A9"/>
    <w:rsid w:val="00DC08F8"/>
    <w:rsid w:val="00DF3845"/>
    <w:rsid w:val="00DF5A78"/>
    <w:rsid w:val="00E163EB"/>
    <w:rsid w:val="00E41911"/>
    <w:rsid w:val="00E62514"/>
    <w:rsid w:val="00E92EEF"/>
    <w:rsid w:val="00EE572F"/>
    <w:rsid w:val="00EE5C8B"/>
    <w:rsid w:val="00F04E0E"/>
    <w:rsid w:val="00F24442"/>
    <w:rsid w:val="00F50AE3"/>
    <w:rsid w:val="00F51CF8"/>
    <w:rsid w:val="00F67CF1"/>
    <w:rsid w:val="00F840F0"/>
    <w:rsid w:val="00FB0D0D"/>
    <w:rsid w:val="00FB43B4"/>
    <w:rsid w:val="00FE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3154CE-E45F-4052-A857-BD751E62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FB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7C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60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1B0C6-E53C-489F-BEF2-344FFEA21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603</Words>
  <Characters>3438</Characters>
  <Application>Microsoft Office Word</Application>
  <DocSecurity>0</DocSecurity>
  <Lines>28</Lines>
  <Paragraphs>8</Paragraphs>
  <ScaleCrop>false</ScaleCrop>
  <Company>LPITS</Company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3760: Dutch Fork High School Girls Basketball Team - South Carolina Legislature Online</dc:title>
  <dc:creator>McDowell</dc:creator>
  <cp:lastModifiedBy>N Cumfer</cp:lastModifiedBy>
  <cp:revision>10</cp:revision>
  <cp:lastPrinted>2013-03-05T15:02:00Z</cp:lastPrinted>
  <dcterms:created xsi:type="dcterms:W3CDTF">2013-03-06T19:54:00Z</dcterms:created>
  <dcterms:modified xsi:type="dcterms:W3CDTF">2014-12-05T16:43:00Z</dcterms:modified>
</cp:coreProperties>
</file>