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11" w:rsidRDefault="00301C11" w:rsidP="00301C11">
      <w:pPr>
        <w:widowControl w:val="0"/>
        <w:jc w:val="center"/>
      </w:pPr>
      <w:r w:rsidRPr="00301C11">
        <w:rPr>
          <w:b/>
        </w:rPr>
        <w:t>South Carolina General Assembly</w:t>
      </w:r>
    </w:p>
    <w:p w:rsidR="00301C11" w:rsidRDefault="00301C11" w:rsidP="00301C11">
      <w:pPr>
        <w:widowControl w:val="0"/>
        <w:jc w:val="center"/>
      </w:pPr>
      <w:r>
        <w:t>120th Session, 2013-2014</w:t>
      </w:r>
    </w:p>
    <w:p w:rsidR="00301C11" w:rsidRDefault="00301C11" w:rsidP="00301C11">
      <w:pPr>
        <w:widowControl w:val="0"/>
        <w:jc w:val="left"/>
      </w:pPr>
    </w:p>
    <w:p w:rsidR="00301C11" w:rsidRDefault="00301C11" w:rsidP="00301C11">
      <w:pPr>
        <w:widowControl w:val="0"/>
        <w:jc w:val="left"/>
        <w:rPr>
          <w:b/>
        </w:rPr>
      </w:pPr>
      <w:r w:rsidRPr="00301C11">
        <w:rPr>
          <w:b/>
        </w:rPr>
        <w:t>H. 3789</w:t>
      </w:r>
    </w:p>
    <w:p w:rsidR="00301C11" w:rsidRDefault="00301C11" w:rsidP="00301C11">
      <w:pPr>
        <w:widowControl w:val="0"/>
        <w:jc w:val="left"/>
        <w:rPr>
          <w:b/>
        </w:rPr>
      </w:pPr>
    </w:p>
    <w:p w:rsidR="00301C11" w:rsidRDefault="00301C11" w:rsidP="00301C11">
      <w:pPr>
        <w:widowControl w:val="0"/>
        <w:jc w:val="left"/>
      </w:pPr>
      <w:r w:rsidRPr="00301C11">
        <w:rPr>
          <w:b/>
        </w:rPr>
        <w:t>STATUS INFORMATION</w:t>
      </w:r>
    </w:p>
    <w:p w:rsidR="00301C11" w:rsidRDefault="00301C11" w:rsidP="00301C11">
      <w:pPr>
        <w:widowControl w:val="0"/>
        <w:jc w:val="left"/>
      </w:pPr>
    </w:p>
    <w:p w:rsidR="00301C11" w:rsidRDefault="00301C11" w:rsidP="00301C11">
      <w:pPr>
        <w:widowControl w:val="0"/>
        <w:jc w:val="left"/>
      </w:pPr>
      <w:r>
        <w:t>House Resolution</w:t>
      </w:r>
    </w:p>
    <w:p w:rsidR="00301C11" w:rsidRDefault="00301C11" w:rsidP="00301C11">
      <w:pPr>
        <w:widowControl w:val="0"/>
        <w:jc w:val="left"/>
      </w:pPr>
      <w:r>
        <w:t>Sponsors: Reps. Murphy, Harrell, Horne, Jefferson, Knight, Mack and Whipper</w:t>
      </w:r>
    </w:p>
    <w:p w:rsidR="00301C11" w:rsidRDefault="00301C11" w:rsidP="00301C11">
      <w:pPr>
        <w:widowControl w:val="0"/>
        <w:jc w:val="left"/>
      </w:pPr>
      <w:r>
        <w:t>Document Path: l:\council\bills\gm\29628htc13.docx</w:t>
      </w:r>
    </w:p>
    <w:p w:rsidR="00301C11" w:rsidRDefault="00301C11" w:rsidP="00301C11">
      <w:pPr>
        <w:widowControl w:val="0"/>
        <w:jc w:val="left"/>
      </w:pPr>
    </w:p>
    <w:p w:rsidR="00301C11" w:rsidRDefault="00301C11" w:rsidP="00301C11">
      <w:pPr>
        <w:widowControl w:val="0"/>
        <w:jc w:val="left"/>
      </w:pPr>
      <w:r>
        <w:t>Introduced in the House on March 7, 2013</w:t>
      </w:r>
    </w:p>
    <w:p w:rsidR="00301C11" w:rsidRDefault="00301C11" w:rsidP="00301C11">
      <w:pPr>
        <w:widowControl w:val="0"/>
        <w:jc w:val="left"/>
      </w:pPr>
      <w:r>
        <w:t>Adopted by the House on March 7, 2013</w:t>
      </w:r>
    </w:p>
    <w:p w:rsidR="00301C11" w:rsidRDefault="00301C11" w:rsidP="00301C11">
      <w:pPr>
        <w:widowControl w:val="0"/>
        <w:jc w:val="left"/>
      </w:pPr>
    </w:p>
    <w:p w:rsidR="00301C11" w:rsidRDefault="00301C11" w:rsidP="00301C11">
      <w:pPr>
        <w:widowControl w:val="0"/>
        <w:jc w:val="left"/>
      </w:pPr>
      <w:r>
        <w:t xml:space="preserve">Summary: </w:t>
      </w:r>
      <w:r w:rsidR="00D90442">
        <w:t>Fort Dorchester Hockey Club</w:t>
      </w:r>
    </w:p>
    <w:p w:rsidR="00301C11" w:rsidRDefault="00301C11" w:rsidP="00301C11">
      <w:pPr>
        <w:widowControl w:val="0"/>
        <w:jc w:val="left"/>
      </w:pPr>
    </w:p>
    <w:p w:rsidR="00301C11" w:rsidRDefault="00301C11" w:rsidP="00301C11">
      <w:pPr>
        <w:widowControl w:val="0"/>
        <w:jc w:val="left"/>
      </w:pPr>
    </w:p>
    <w:p w:rsidR="00301C11" w:rsidRDefault="00301C11" w:rsidP="00301C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1C11">
        <w:rPr>
          <w:b/>
        </w:rPr>
        <w:t>HISTORY OF LEGISLATIVE ACTIONS</w:t>
      </w:r>
    </w:p>
    <w:p w:rsidR="00301C11" w:rsidRDefault="00301C11" w:rsidP="00301C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1C11" w:rsidRPr="00301C11" w:rsidRDefault="00301C11" w:rsidP="00301C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1C11">
        <w:rPr>
          <w:u w:val="single"/>
        </w:rPr>
        <w:tab/>
        <w:t>Date</w:t>
      </w:r>
      <w:r w:rsidRPr="00301C11">
        <w:rPr>
          <w:u w:val="single"/>
        </w:rPr>
        <w:tab/>
        <w:t>Body</w:t>
      </w:r>
      <w:r w:rsidRPr="00301C11">
        <w:rPr>
          <w:u w:val="single"/>
        </w:rPr>
        <w:tab/>
        <w:t>Action Description with journal page number</w:t>
      </w:r>
      <w:r w:rsidRPr="00301C11">
        <w:rPr>
          <w:u w:val="single"/>
        </w:rPr>
        <w:tab/>
      </w:r>
      <w:bookmarkStart w:id="0" w:name="_GoBack"/>
      <w:bookmarkEnd w:id="0"/>
    </w:p>
    <w:p w:rsidR="00E00B70" w:rsidRDefault="00E00B70" w:rsidP="00E00B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0005B8">
        <w:t>Introduced and adopted (</w:t>
      </w:r>
      <w:hyperlink r:id="rId7" w:history="1">
        <w:r w:rsidRPr="000005B8">
          <w:rPr>
            <w:rStyle w:val="Hyperlink"/>
          </w:rPr>
          <w:t>House Journal</w:t>
        </w:r>
        <w:r w:rsidRPr="000005B8">
          <w:rPr>
            <w:rStyle w:val="Hyperlink"/>
          </w:rPr>
          <w:noBreakHyphen/>
          <w:t>page 8</w:t>
        </w:r>
      </w:hyperlink>
      <w:r w:rsidRPr="000005B8">
        <w:t>)</w:t>
      </w:r>
    </w:p>
    <w:p w:rsidR="00E00B70" w:rsidRDefault="00E00B70" w:rsidP="00E00B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C11" w:rsidRPr="00301C11" w:rsidRDefault="00301C11" w:rsidP="00301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1C11" w:rsidRDefault="00301C11" w:rsidP="00301C11">
      <w:r w:rsidRPr="00301C11">
        <w:rPr>
          <w:b/>
        </w:rPr>
        <w:t>VERSIONS OF THIS BILL</w:t>
      </w:r>
    </w:p>
    <w:p w:rsidR="00301C11" w:rsidRDefault="00301C11" w:rsidP="00301C11"/>
    <w:p w:rsidR="00301C11" w:rsidRDefault="00AA20F8" w:rsidP="00301C11">
      <w:hyperlink r:id="rId8" w:history="1">
        <w:r w:rsidR="00301C11">
          <w:rPr>
            <w:rStyle w:val="Hyperlink"/>
          </w:rPr>
          <w:t>3/7/2013</w:t>
        </w:r>
      </w:hyperlink>
    </w:p>
    <w:p w:rsidR="00301C11" w:rsidRDefault="00301C11" w:rsidP="00301C11"/>
    <w:p w:rsidR="00301C11" w:rsidRDefault="00301C11" w:rsidP="00301C11">
      <w:pPr>
        <w:sectPr w:rsidR="00301C11" w:rsidSect="00301C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17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C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67310B" w:rsidRPr="00A33327">
        <w:rPr>
          <w:color w:val="000000" w:themeColor="text1"/>
          <w:u w:color="000000" w:themeColor="text1"/>
        </w:rPr>
        <w:t>FORT DORCHESTER HOCKEY CLUB</w:t>
      </w:r>
      <w:r w:rsidR="0067310B">
        <w:t xml:space="preserve"> OF </w:t>
      </w:r>
      <w:r w:rsidR="0067310B" w:rsidRPr="00A33327">
        <w:rPr>
          <w:color w:val="000000" w:themeColor="text1"/>
          <w:u w:color="000000" w:themeColor="text1"/>
        </w:rPr>
        <w:t>DORCHESTER</w:t>
      </w:r>
      <w:r w:rsidR="0067310B">
        <w:rPr>
          <w:color w:val="000000" w:themeColor="text1"/>
          <w:u w:color="000000" w:themeColor="text1"/>
        </w:rPr>
        <w:t xml:space="preserve"> </w:t>
      </w:r>
      <w:r w:rsidR="00DB7BCA">
        <w:t>COUNTY WITH THE TEAM COACHES</w:t>
      </w:r>
      <w:r w:rsidR="0067310B">
        <w:t xml:space="preserve">, AT A DATE AND TIME TO BE DETERMINED BY THE SPEAKER, FOR THE PURPOSE OF BEING RECOGNIZED AND COMMENDED FOR CAPTURING THE 2013 SOUTH CAROLINA </w:t>
      </w:r>
      <w:r w:rsidR="0067310B" w:rsidRPr="00A33327">
        <w:rPr>
          <w:color w:val="000000" w:themeColor="text1"/>
          <w:u w:color="000000" w:themeColor="text1"/>
        </w:rPr>
        <w:t>SCHOLASTIC HOCKEY ASSOCIATION</w:t>
      </w:r>
      <w:r>
        <w:t xml:space="preserve"> STATE CHAMPIONSHIP TITLE.</w:t>
      </w:r>
    </w:p>
    <w:p w:rsidR="0086517D" w:rsidRDefault="008651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17D" w:rsidRDefault="008651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517D" w:rsidRDefault="008651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517D" w:rsidP="00756C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6C07">
        <w:t xml:space="preserve">  the privilege of the floor of the South Carolina House of Representatives be extended to the </w:t>
      </w:r>
      <w:r w:rsidR="0067310B" w:rsidRPr="00A33327">
        <w:rPr>
          <w:color w:val="000000" w:themeColor="text1"/>
          <w:u w:color="000000" w:themeColor="text1"/>
        </w:rPr>
        <w:t>Fort Dorchester Hockey Club</w:t>
      </w:r>
      <w:r w:rsidR="00756C07">
        <w:t xml:space="preserve"> of </w:t>
      </w:r>
      <w:r w:rsidR="0067310B">
        <w:t>Dorchester</w:t>
      </w:r>
      <w:r w:rsidR="00756C07">
        <w:t xml:space="preserve"> County with the team coaches</w:t>
      </w:r>
      <w:r w:rsidR="00DB7BCA">
        <w:t>,</w:t>
      </w:r>
      <w:r w:rsidR="00756C07">
        <w:t xml:space="preserve"> at a date and time to be determined by the Speaker, for the purpose of being recognized and commended for capturing the 20</w:t>
      </w:r>
      <w:r w:rsidR="0067310B">
        <w:t>13</w:t>
      </w:r>
      <w:r w:rsidR="00756C07">
        <w:t xml:space="preserve"> </w:t>
      </w:r>
      <w:r w:rsidR="0067310B" w:rsidRPr="00A33327">
        <w:rPr>
          <w:color w:val="000000" w:themeColor="text1"/>
          <w:u w:color="000000" w:themeColor="text1"/>
        </w:rPr>
        <w:t>South Carolina Scholastic Hockey Association</w:t>
      </w:r>
      <w:r w:rsidR="00756C07">
        <w:t xml:space="preserve"> State Championship title.</w:t>
      </w:r>
    </w:p>
    <w:p w:rsidR="00DC23A0" w:rsidRDefault="005370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23A0" w:rsidRDefault="00DC23A0" w:rsidP="00301C11">
      <w:pPr>
        <w:suppressAutoHyphens/>
      </w:pPr>
    </w:p>
    <w:sectPr w:rsidR="00DC23A0" w:rsidSect="00301C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10B" w:rsidRDefault="0067310B" w:rsidP="009F0C77">
      <w:r>
        <w:separator/>
      </w:r>
    </w:p>
  </w:endnote>
  <w:endnote w:type="continuationSeparator" w:id="0">
    <w:p w:rsidR="0067310B" w:rsidRDefault="006731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0AACE-751E-414C-867F-A5F5CF95E134}"/>
    <w:embedBold r:id="rId2" w:fontKey="{E941656E-A0CE-4906-8524-82D18DC45D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27FCB3-EC8E-4167-8CDB-FD8B61D1EB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9C6F1F-A9C3-45C6-9429-6D185B4B74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100556-1DC4-4BA2-8C5C-DCB32D972E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C11" w:rsidRPr="00DC23A0" w:rsidRDefault="00301C11" w:rsidP="00DC23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[3789]</w:t>
    </w:r>
    <w:r>
      <w:tab/>
    </w:r>
    <w:r w:rsidR="003C0931">
      <w:fldChar w:fldCharType="begin"/>
    </w:r>
    <w:r w:rsidR="003C0931">
      <w:instrText xml:space="preserve"> PAGE  \* MERGEFORMAT </w:instrText>
    </w:r>
    <w:r w:rsidR="003C0931">
      <w:fldChar w:fldCharType="separate"/>
    </w:r>
    <w:r w:rsidR="00AA20F8">
      <w:rPr>
        <w:noProof/>
      </w:rPr>
      <w:t>1</w:t>
    </w:r>
    <w:r w:rsidR="003C09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10B" w:rsidRDefault="0067310B" w:rsidP="009F0C77">
      <w:r>
        <w:separator/>
      </w:r>
    </w:p>
  </w:footnote>
  <w:footnote w:type="continuationSeparator" w:id="0">
    <w:p w:rsidR="0067310B" w:rsidRDefault="006731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28HTC13"/>
    <w:docVar w:name="CoverBillType" w:val="r"/>
    <w:docVar w:name="docpath" w:val="L:\Council\bills\GM\29628HTC13.DOCX"/>
    <w:docVar w:name="dvBillNumber" w:val="37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94C6B"/>
    <w:rsid w:val="00011869"/>
    <w:rsid w:val="000D058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4C6B"/>
    <w:rsid w:val="002E5912"/>
    <w:rsid w:val="00301B21"/>
    <w:rsid w:val="00301C11"/>
    <w:rsid w:val="00325348"/>
    <w:rsid w:val="0032732C"/>
    <w:rsid w:val="00336AD0"/>
    <w:rsid w:val="0034573C"/>
    <w:rsid w:val="0037079A"/>
    <w:rsid w:val="003C093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701B"/>
    <w:rsid w:val="00545593"/>
    <w:rsid w:val="00577C6C"/>
    <w:rsid w:val="005C2FE2"/>
    <w:rsid w:val="005E2437"/>
    <w:rsid w:val="005E2BC9"/>
    <w:rsid w:val="005F1D87"/>
    <w:rsid w:val="00605102"/>
    <w:rsid w:val="006215AA"/>
    <w:rsid w:val="0067310B"/>
    <w:rsid w:val="006913C9"/>
    <w:rsid w:val="0069470D"/>
    <w:rsid w:val="006E0A9A"/>
    <w:rsid w:val="00734F00"/>
    <w:rsid w:val="00756C07"/>
    <w:rsid w:val="007A70AE"/>
    <w:rsid w:val="00831B59"/>
    <w:rsid w:val="008362E8"/>
    <w:rsid w:val="0086517D"/>
    <w:rsid w:val="008A1768"/>
    <w:rsid w:val="008A38DA"/>
    <w:rsid w:val="008D300B"/>
    <w:rsid w:val="008D3A05"/>
    <w:rsid w:val="008F0F33"/>
    <w:rsid w:val="008F4429"/>
    <w:rsid w:val="0094021A"/>
    <w:rsid w:val="009B44AF"/>
    <w:rsid w:val="009C6A0B"/>
    <w:rsid w:val="009F0C77"/>
    <w:rsid w:val="009F4DD1"/>
    <w:rsid w:val="00A22BD3"/>
    <w:rsid w:val="00A41684"/>
    <w:rsid w:val="00A64E80"/>
    <w:rsid w:val="00A72BCD"/>
    <w:rsid w:val="00A741D9"/>
    <w:rsid w:val="00A833AB"/>
    <w:rsid w:val="00A9741D"/>
    <w:rsid w:val="00AA20F8"/>
    <w:rsid w:val="00AD4B17"/>
    <w:rsid w:val="00B412D4"/>
    <w:rsid w:val="00BD782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4F86"/>
    <w:rsid w:val="00D90442"/>
    <w:rsid w:val="00D970A9"/>
    <w:rsid w:val="00DB7BCA"/>
    <w:rsid w:val="00DC23A0"/>
    <w:rsid w:val="00DF3845"/>
    <w:rsid w:val="00E00B70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0CA52A6-7309-47F2-8CCE-D6D637F5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1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1C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89_2013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EF3B2-1891-453E-BE65-D590D1BAD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3789: Fort Dorchester Hockey Club - South Carolina Legislature Online</dc:title>
  <dc:creator>%USERNAME%</dc:creator>
  <cp:lastModifiedBy>N Cumfer</cp:lastModifiedBy>
  <cp:revision>7</cp:revision>
  <cp:lastPrinted>2013-03-06T16:11:00Z</cp:lastPrinted>
  <dcterms:created xsi:type="dcterms:W3CDTF">2013-03-07T16:30:00Z</dcterms:created>
  <dcterms:modified xsi:type="dcterms:W3CDTF">2014-12-05T16:44:00Z</dcterms:modified>
</cp:coreProperties>
</file>