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B86" w:rsidRDefault="00D65B86" w:rsidP="00D65B86">
      <w:pPr>
        <w:widowControl w:val="0"/>
        <w:jc w:val="center"/>
      </w:pPr>
      <w:r w:rsidRPr="00D65B86">
        <w:rPr>
          <w:b/>
        </w:rPr>
        <w:t>South Carolina General Assembly</w:t>
      </w:r>
    </w:p>
    <w:p w:rsidR="00D65B86" w:rsidRDefault="00D65B86" w:rsidP="00D65B86">
      <w:pPr>
        <w:widowControl w:val="0"/>
        <w:jc w:val="center"/>
      </w:pPr>
      <w:r>
        <w:t>120th Session, 2013-2014</w:t>
      </w:r>
    </w:p>
    <w:p w:rsidR="00D65B86" w:rsidRDefault="00D65B86" w:rsidP="00D65B86">
      <w:pPr>
        <w:widowControl w:val="0"/>
        <w:jc w:val="left"/>
      </w:pPr>
    </w:p>
    <w:p w:rsidR="00D65B86" w:rsidRDefault="00D65B86" w:rsidP="00D65B86">
      <w:pPr>
        <w:widowControl w:val="0"/>
        <w:jc w:val="left"/>
        <w:rPr>
          <w:b/>
        </w:rPr>
      </w:pPr>
      <w:r w:rsidRPr="00D65B86">
        <w:rPr>
          <w:b/>
        </w:rPr>
        <w:t>H. 3800</w:t>
      </w:r>
    </w:p>
    <w:p w:rsidR="00D65B86" w:rsidRDefault="00D65B86" w:rsidP="00D65B86">
      <w:pPr>
        <w:widowControl w:val="0"/>
        <w:jc w:val="left"/>
        <w:rPr>
          <w:b/>
        </w:rPr>
      </w:pPr>
    </w:p>
    <w:p w:rsidR="00D65B86" w:rsidRDefault="00D65B86" w:rsidP="00D65B86">
      <w:pPr>
        <w:widowControl w:val="0"/>
        <w:jc w:val="left"/>
      </w:pPr>
      <w:r w:rsidRPr="00D65B86">
        <w:rPr>
          <w:b/>
        </w:rPr>
        <w:t>STATUS INFORMATION</w:t>
      </w:r>
    </w:p>
    <w:p w:rsidR="00D65B86" w:rsidRDefault="00D65B86" w:rsidP="00D65B86">
      <w:pPr>
        <w:widowControl w:val="0"/>
        <w:jc w:val="left"/>
      </w:pPr>
    </w:p>
    <w:p w:rsidR="00D65B86" w:rsidRDefault="00D65B86" w:rsidP="00D65B86">
      <w:pPr>
        <w:widowControl w:val="0"/>
        <w:jc w:val="left"/>
      </w:pPr>
      <w:r>
        <w:t>Concurrent Resolution</w:t>
      </w:r>
    </w:p>
    <w:p w:rsidR="00D65B86" w:rsidRDefault="00D65B86" w:rsidP="00D65B86">
      <w:pPr>
        <w:widowControl w:val="0"/>
        <w:jc w:val="left"/>
      </w:pPr>
      <w:r>
        <w:t>Sponsors: Reps. Huggins and Ballentine</w:t>
      </w:r>
    </w:p>
    <w:p w:rsidR="00D65B86" w:rsidRDefault="00D65B86" w:rsidP="00D65B86">
      <w:pPr>
        <w:widowControl w:val="0"/>
        <w:jc w:val="left"/>
      </w:pPr>
      <w:r>
        <w:t>Document Path: l:\council\bills\rm\1176zw13.docx</w:t>
      </w:r>
    </w:p>
    <w:p w:rsidR="00D65B86" w:rsidRDefault="00D65B86" w:rsidP="00D65B86">
      <w:pPr>
        <w:widowControl w:val="0"/>
        <w:jc w:val="left"/>
      </w:pPr>
    </w:p>
    <w:p w:rsidR="00721215" w:rsidRDefault="00721215" w:rsidP="00D65B86">
      <w:pPr>
        <w:widowControl w:val="0"/>
        <w:jc w:val="left"/>
      </w:pPr>
      <w:r>
        <w:t>Introduced in the House on March 12, 2013</w:t>
      </w:r>
    </w:p>
    <w:p w:rsidR="00721215" w:rsidRDefault="00721215" w:rsidP="00D65B86">
      <w:pPr>
        <w:widowControl w:val="0"/>
        <w:jc w:val="left"/>
      </w:pPr>
      <w:r>
        <w:t>Introduced in the Senate on March 13, 2013</w:t>
      </w:r>
    </w:p>
    <w:p w:rsidR="00721215" w:rsidRDefault="00721215" w:rsidP="00D65B86">
      <w:pPr>
        <w:widowControl w:val="0"/>
        <w:jc w:val="left"/>
      </w:pPr>
      <w:r>
        <w:t>Adopted by the General Assembly on April 9, 2013</w:t>
      </w:r>
    </w:p>
    <w:p w:rsidR="00721215" w:rsidRDefault="00721215" w:rsidP="00D65B86">
      <w:pPr>
        <w:widowControl w:val="0"/>
        <w:jc w:val="left"/>
      </w:pPr>
    </w:p>
    <w:p w:rsidR="00D65B86" w:rsidRDefault="00D65B86" w:rsidP="00D65B86">
      <w:pPr>
        <w:widowControl w:val="0"/>
        <w:jc w:val="left"/>
      </w:pPr>
      <w:r>
        <w:t xml:space="preserve">Summary: </w:t>
      </w:r>
      <w:r w:rsidR="005C42D3">
        <w:t>Jonathon Rush</w:t>
      </w:r>
    </w:p>
    <w:p w:rsidR="00D65B86" w:rsidRDefault="00D65B86" w:rsidP="00D65B86">
      <w:pPr>
        <w:widowControl w:val="0"/>
        <w:jc w:val="left"/>
      </w:pPr>
    </w:p>
    <w:p w:rsidR="00D65B86" w:rsidRDefault="00D65B86" w:rsidP="00D65B86">
      <w:pPr>
        <w:widowControl w:val="0"/>
        <w:jc w:val="left"/>
      </w:pPr>
    </w:p>
    <w:p w:rsidR="00D65B86" w:rsidRDefault="00D65B86" w:rsidP="00D65B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5B86">
        <w:rPr>
          <w:b/>
        </w:rPr>
        <w:t>HISTORY OF LEGISLATIVE ACTIONS</w:t>
      </w:r>
    </w:p>
    <w:p w:rsidR="00D65B86" w:rsidRDefault="00D65B86" w:rsidP="00D65B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5B86" w:rsidRPr="00D65B86" w:rsidRDefault="00D65B86" w:rsidP="00D65B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5B86">
        <w:rPr>
          <w:u w:val="single"/>
        </w:rPr>
        <w:tab/>
        <w:t>Date</w:t>
      </w:r>
      <w:r w:rsidRPr="00D65B86">
        <w:rPr>
          <w:u w:val="single"/>
        </w:rPr>
        <w:tab/>
        <w:t>Body</w:t>
      </w:r>
      <w:r w:rsidRPr="00D65B86">
        <w:rPr>
          <w:u w:val="single"/>
        </w:rPr>
        <w:tab/>
        <w:t>Action Description with journal page number</w:t>
      </w:r>
      <w:r w:rsidRPr="00D65B86">
        <w:rPr>
          <w:u w:val="single"/>
        </w:rPr>
        <w:tab/>
      </w:r>
      <w:bookmarkStart w:id="0" w:name="_GoBack"/>
      <w:bookmarkEnd w:id="0"/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  <w:t>House</w:t>
      </w:r>
      <w:r>
        <w:tab/>
      </w:r>
      <w:r w:rsidRPr="00FA2E5E">
        <w:t>Introduced, adop</w:t>
      </w:r>
      <w:r>
        <w:t xml:space="preserve">ted, sent to Senate </w:t>
      </w:r>
      <w:r w:rsidRPr="00FA2E5E">
        <w:t>(</w:t>
      </w:r>
      <w:hyperlink r:id="rId7" w:history="1">
        <w:r w:rsidRPr="00FA2E5E">
          <w:rPr>
            <w:rStyle w:val="Hyperlink"/>
          </w:rPr>
          <w:t>House Journal</w:t>
        </w:r>
        <w:r w:rsidRPr="00FA2E5E">
          <w:rPr>
            <w:rStyle w:val="Hyperlink"/>
          </w:rPr>
          <w:noBreakHyphen/>
          <w:t>page 4</w:t>
        </w:r>
      </w:hyperlink>
      <w:r w:rsidRPr="00FA2E5E">
        <w:t>)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Senate</w:t>
      </w:r>
      <w:r>
        <w:tab/>
      </w:r>
      <w:r w:rsidRPr="00FA2E5E">
        <w:t>Introduced (</w:t>
      </w:r>
      <w:hyperlink r:id="rId8" w:history="1">
        <w:r w:rsidRPr="00FA2E5E">
          <w:rPr>
            <w:rStyle w:val="Hyperlink"/>
          </w:rPr>
          <w:t>Senate Journal</w:t>
        </w:r>
        <w:r w:rsidRPr="00FA2E5E">
          <w:rPr>
            <w:rStyle w:val="Hyperlink"/>
          </w:rPr>
          <w:noBreakHyphen/>
          <w:t>page 8</w:t>
        </w:r>
      </w:hyperlink>
      <w:r w:rsidRPr="00FA2E5E">
        <w:t>)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Senate</w:t>
      </w:r>
      <w:r>
        <w:tab/>
      </w:r>
      <w:r w:rsidRPr="00FA2E5E">
        <w:t>Refer</w:t>
      </w:r>
      <w:r>
        <w:t xml:space="preserve">red to Committee on </w:t>
      </w:r>
      <w:r w:rsidRPr="00FA2E5E">
        <w:rPr>
          <w:b/>
        </w:rPr>
        <w:t>Invitations</w:t>
      </w:r>
      <w:r>
        <w:t xml:space="preserve"> </w:t>
      </w:r>
      <w:r w:rsidRPr="00FA2E5E">
        <w:t>(</w:t>
      </w:r>
      <w:hyperlink r:id="rId9" w:history="1">
        <w:r w:rsidRPr="00FA2E5E">
          <w:rPr>
            <w:rStyle w:val="Hyperlink"/>
          </w:rPr>
          <w:t>Senate Journal</w:t>
        </w:r>
        <w:r w:rsidRPr="00FA2E5E">
          <w:rPr>
            <w:rStyle w:val="Hyperlink"/>
          </w:rPr>
          <w:noBreakHyphen/>
          <w:t>page 8</w:t>
        </w:r>
      </w:hyperlink>
      <w:r w:rsidRPr="00FA2E5E">
        <w:t>)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FA2E5E">
        <w:t>Poll</w:t>
      </w:r>
      <w:r>
        <w:t xml:space="preserve">ed out of committee </w:t>
      </w:r>
      <w:r w:rsidRPr="00FA2E5E">
        <w:rPr>
          <w:b/>
        </w:rPr>
        <w:t>Invitations</w:t>
      </w:r>
      <w:r>
        <w:t xml:space="preserve"> </w:t>
      </w:r>
      <w:r w:rsidRPr="00FA2E5E">
        <w:t>(</w:t>
      </w:r>
      <w:hyperlink r:id="rId10" w:history="1">
        <w:r w:rsidRPr="00FA2E5E">
          <w:rPr>
            <w:rStyle w:val="Hyperlink"/>
          </w:rPr>
          <w:t>Senate Journal</w:t>
        </w:r>
        <w:r w:rsidRPr="00FA2E5E">
          <w:rPr>
            <w:rStyle w:val="Hyperlink"/>
          </w:rPr>
          <w:noBreakHyphen/>
          <w:t>page 25</w:t>
        </w:r>
      </w:hyperlink>
      <w:r w:rsidRPr="00FA2E5E">
        <w:t>)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FA2E5E">
        <w:t>Committe</w:t>
      </w:r>
      <w:r>
        <w:t xml:space="preserve">e report: Favorable </w:t>
      </w:r>
      <w:r w:rsidRPr="00FA2E5E">
        <w:rPr>
          <w:b/>
        </w:rPr>
        <w:t>Invitations</w:t>
      </w:r>
      <w:r>
        <w:t xml:space="preserve"> </w:t>
      </w:r>
      <w:r w:rsidRPr="00FA2E5E">
        <w:t>(</w:t>
      </w:r>
      <w:hyperlink r:id="rId11" w:history="1">
        <w:r w:rsidRPr="00FA2E5E">
          <w:rPr>
            <w:rStyle w:val="Hyperlink"/>
          </w:rPr>
          <w:t>Senate Journal</w:t>
        </w:r>
        <w:r w:rsidRPr="00FA2E5E">
          <w:rPr>
            <w:rStyle w:val="Hyperlink"/>
          </w:rPr>
          <w:noBreakHyphen/>
          <w:t>page 25</w:t>
        </w:r>
      </w:hyperlink>
      <w:r w:rsidRPr="00FA2E5E">
        <w:t>)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3/22/2013</w:t>
      </w:r>
      <w:r>
        <w:tab/>
      </w:r>
      <w:r>
        <w:tab/>
      </w:r>
      <w:r w:rsidRPr="00FA2E5E">
        <w:t>Scrivener's error corrected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FA2E5E">
        <w:t>Adopted, ret</w:t>
      </w:r>
      <w:r>
        <w:t xml:space="preserve">urned to House with concurrence </w:t>
      </w:r>
      <w:r w:rsidRPr="00FA2E5E">
        <w:t>(</w:t>
      </w:r>
      <w:hyperlink r:id="rId12" w:history="1">
        <w:r w:rsidRPr="00FA2E5E">
          <w:rPr>
            <w:rStyle w:val="Hyperlink"/>
          </w:rPr>
          <w:t>Senate Journal</w:t>
        </w:r>
        <w:r w:rsidRPr="00FA2E5E">
          <w:rPr>
            <w:rStyle w:val="Hyperlink"/>
          </w:rPr>
          <w:noBreakHyphen/>
          <w:t>page 68</w:t>
        </w:r>
      </w:hyperlink>
      <w:r w:rsidRPr="00FA2E5E">
        <w:t>)</w:t>
      </w:r>
    </w:p>
    <w:p w:rsidR="00AD61BB" w:rsidRDefault="00AD61BB" w:rsidP="00AD61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5B86" w:rsidRPr="00D65B86" w:rsidRDefault="00D65B86" w:rsidP="00D65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5B86" w:rsidRDefault="00D65B86" w:rsidP="00D65B86">
      <w:r w:rsidRPr="00D65B86">
        <w:rPr>
          <w:b/>
        </w:rPr>
        <w:t>VERSIONS OF THIS BILL</w:t>
      </w:r>
    </w:p>
    <w:p w:rsidR="00D65B86" w:rsidRDefault="00D65B86" w:rsidP="00D65B86"/>
    <w:p w:rsidR="00D65B86" w:rsidRDefault="006950C9" w:rsidP="00D65B86">
      <w:hyperlink r:id="rId13" w:history="1">
        <w:r w:rsidR="00D65B86">
          <w:rPr>
            <w:rStyle w:val="Hyperlink"/>
          </w:rPr>
          <w:t>3/12/2013</w:t>
        </w:r>
      </w:hyperlink>
    </w:p>
    <w:p w:rsidR="001F4DBE" w:rsidRDefault="006950C9" w:rsidP="00D65B86">
      <w:hyperlink r:id="rId14" w:history="1">
        <w:r w:rsidR="001F4DBE" w:rsidRPr="001F4DBE">
          <w:rPr>
            <w:rStyle w:val="Hyperlink"/>
          </w:rPr>
          <w:t>3/21/2013</w:t>
        </w:r>
      </w:hyperlink>
    </w:p>
    <w:p w:rsidR="0045726C" w:rsidRDefault="006950C9" w:rsidP="00D65B86">
      <w:hyperlink r:id="rId15" w:history="1">
        <w:r w:rsidR="0045726C" w:rsidRPr="0045726C">
          <w:rPr>
            <w:rStyle w:val="Hyperlink"/>
          </w:rPr>
          <w:t>3/22/2013</w:t>
        </w:r>
      </w:hyperlink>
    </w:p>
    <w:p w:rsidR="00D65B86" w:rsidRDefault="00D65B86" w:rsidP="00D65B86"/>
    <w:p w:rsidR="00D65B86" w:rsidRDefault="00D65B86" w:rsidP="00D65B86">
      <w:pPr>
        <w:sectPr w:rsidR="00D65B86" w:rsidSect="00D65B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726C" w:rsidRDefault="0045726C" w:rsidP="001D7F4F">
      <w:pPr>
        <w:pStyle w:val="BillDots"/>
      </w:pPr>
      <w:r>
        <w:lastRenderedPageBreak/>
        <w:t>POLLED OUT OF COMMITTEE</w:t>
      </w:r>
    </w:p>
    <w:p w:rsidR="0045726C" w:rsidRDefault="0045726C" w:rsidP="001D7F4F">
      <w:pPr>
        <w:pStyle w:val="BillDots"/>
      </w:pPr>
      <w:r>
        <w:t>MAJORITY FAVORABLE</w:t>
      </w:r>
    </w:p>
    <w:p w:rsidR="0045726C" w:rsidRDefault="0045726C" w:rsidP="001D7F4F">
      <w:pPr>
        <w:pStyle w:val="BillDots"/>
      </w:pPr>
      <w:r>
        <w:t>March 21, 2013</w:t>
      </w:r>
    </w:p>
    <w:p w:rsidR="0045726C" w:rsidRDefault="0045726C" w:rsidP="001D7F4F">
      <w:pPr>
        <w:pStyle w:val="BillDots"/>
      </w:pPr>
    </w:p>
    <w:p w:rsidR="0045726C" w:rsidRPr="005D7C5B" w:rsidRDefault="0045726C" w:rsidP="005D7C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3800</w:t>
      </w:r>
    </w:p>
    <w:p w:rsidR="0045726C" w:rsidRDefault="0045726C" w:rsidP="001D7F4F">
      <w:pPr>
        <w:pStyle w:val="BillDots"/>
      </w:pPr>
    </w:p>
    <w:p w:rsidR="0045726C" w:rsidRDefault="0045726C" w:rsidP="001663E5">
      <w:pPr>
        <w:pStyle w:val="BillDots"/>
        <w:jc w:val="center"/>
      </w:pPr>
      <w:r>
        <w:t xml:space="preserve">Introduced by </w:t>
      </w:r>
      <w:r w:rsidRPr="00713F40">
        <w:t>Reps. Huggins and Ballentine</w:t>
      </w:r>
    </w:p>
    <w:p w:rsidR="0045726C" w:rsidRDefault="0045726C" w:rsidP="001D7F4F">
      <w:pPr>
        <w:pStyle w:val="BillDots"/>
      </w:pPr>
    </w:p>
    <w:p w:rsidR="0045726C" w:rsidRDefault="0045726C" w:rsidP="002D34C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3/21/13--S.</w:t>
      </w:r>
      <w:r>
        <w:tab/>
        <w:t>[SEC 3/22/13 4:09 PM]</w:t>
      </w:r>
    </w:p>
    <w:p w:rsidR="0045726C" w:rsidRDefault="0045726C" w:rsidP="001D7F4F">
      <w:pPr>
        <w:pStyle w:val="BillDots"/>
      </w:pPr>
      <w:r>
        <w:t>Read the first time March 13, 2013.</w:t>
      </w:r>
    </w:p>
    <w:p w:rsidR="0045726C" w:rsidRPr="005D7C5B" w:rsidRDefault="0045726C" w:rsidP="005D7C5B">
      <w:pPr>
        <w:pStyle w:val="BillDots"/>
        <w:jc w:val="center"/>
      </w:pPr>
      <w:r>
        <w:rPr>
          <w:u w:val="single"/>
        </w:rPr>
        <w:t>            </w:t>
      </w:r>
    </w:p>
    <w:p w:rsidR="0045726C" w:rsidRDefault="0045726C" w:rsidP="001D7F4F">
      <w:pPr>
        <w:pStyle w:val="BillDots"/>
      </w:pPr>
    </w:p>
    <w:p w:rsidR="0045726C" w:rsidRPr="005D7C5B" w:rsidRDefault="0045726C" w:rsidP="005D7C5B">
      <w:pPr>
        <w:pStyle w:val="BillDots"/>
        <w:jc w:val="center"/>
      </w:pPr>
      <w:r>
        <w:rPr>
          <w:b/>
        </w:rPr>
        <w:t>THE COMMITTEE ON INVITATIONS</w:t>
      </w:r>
    </w:p>
    <w:p w:rsidR="0045726C" w:rsidRDefault="0045726C" w:rsidP="001D7F4F">
      <w:pPr>
        <w:pStyle w:val="BillDots"/>
      </w:pPr>
      <w:r>
        <w:tab/>
        <w:t>To whom was referred a Concurrent Resolution (H. 3800) to recognize and congratulate Columbia radio personality Jonathon Rush on the twenty</w:t>
      </w:r>
      <w:r>
        <w:noBreakHyphen/>
        <w:t>fifth anniversary of his radio program, The Morning Rush, to commend him for the many, etc., respectfully</w:t>
      </w:r>
    </w:p>
    <w:p w:rsidR="0045726C" w:rsidRPr="005D7C5B" w:rsidRDefault="0045726C" w:rsidP="005D7C5B">
      <w:pPr>
        <w:pStyle w:val="BillDots"/>
        <w:jc w:val="center"/>
      </w:pPr>
      <w:r>
        <w:rPr>
          <w:b/>
        </w:rPr>
        <w:t>REPORT:</w:t>
      </w:r>
    </w:p>
    <w:p w:rsidR="0045726C" w:rsidRDefault="0045726C" w:rsidP="001D7F4F">
      <w:pPr>
        <w:pStyle w:val="BillDots"/>
      </w:pPr>
      <w:r>
        <w:tab/>
        <w:t>Has polled the Concurrent Resolution out majority favorable.</w:t>
      </w:r>
    </w:p>
    <w:p w:rsidR="0045726C" w:rsidRDefault="0045726C" w:rsidP="001D7F4F">
      <w:pPr>
        <w:pStyle w:val="BillDots"/>
      </w:pPr>
    </w:p>
    <w:p w:rsidR="0045726C" w:rsidRDefault="0045726C" w:rsidP="001D7F4F">
      <w:pPr>
        <w:pStyle w:val="BillDots"/>
        <w:sectPr w:rsidR="0045726C" w:rsidSect="005D7C5B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5726C" w:rsidRDefault="0045726C" w:rsidP="001D7F4F">
      <w:pPr>
        <w:pStyle w:val="BillDots"/>
      </w:pPr>
    </w:p>
    <w:p w:rsidR="0045726C" w:rsidRDefault="0045726C" w:rsidP="003D01E8">
      <w:pPr>
        <w:pStyle w:val="Numbersforbills"/>
      </w:pP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Pr="00325348" w:rsidRDefault="0045726C" w:rsidP="00701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26C" w:rsidRDefault="0045726C" w:rsidP="001E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63E25">
        <w:rPr>
          <w:color w:val="000000" w:themeColor="text1"/>
          <w:u w:color="000000" w:themeColor="text1"/>
        </w:rPr>
        <w:t>RECOGNIZE AND CONGRATULATE COLUMBIA RADIO PERSONALITY JONATHON RUSH ON THE TWENTY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Pr="00FF3E88">
        <w:rPr>
          <w:i/>
          <w:color w:val="000000" w:themeColor="text1"/>
          <w:u w:color="000000" w:themeColor="text1"/>
        </w:rPr>
        <w:t>THE MORNING RUSH</w:t>
      </w:r>
      <w:r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TO COMMEND HIM FOR THE MANY CONTRIBUTIONS HE HAS MADE TO THE COLUMBIA</w:t>
      </w:r>
      <w:r>
        <w:rPr>
          <w:color w:val="000000" w:themeColor="text1"/>
          <w:u w:color="000000" w:themeColor="text1"/>
        </w:rPr>
        <w:noBreakHyphen/>
        <w:t>AREA METROPOLITAN RADIO MARKET, AND TO DECLARE MARCH 21, 2013, AS JONATHON RUSH DAY IN SOUTH CAROLINA.</w:t>
      </w:r>
    </w:p>
    <w:p w:rsidR="0045726C" w:rsidRDefault="004572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63E25">
        <w:rPr>
          <w:color w:val="000000" w:themeColor="text1"/>
          <w:u w:color="000000" w:themeColor="text1"/>
        </w:rPr>
        <w:t>the members of the South Carolina General Assembly are pleased to honor the dedication of members of the broadcast industry</w:t>
      </w:r>
      <w:r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such as Clear Channel Communications</w:t>
      </w:r>
      <w:r w:rsidRPr="00D02985">
        <w:rPr>
          <w:color w:val="000000" w:themeColor="text1"/>
          <w:u w:color="000000" w:themeColor="text1"/>
        </w:rPr>
        <w:t>’</w:t>
      </w:r>
      <w:r w:rsidRPr="00163E25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air personality Jonathon Rush;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Whereas, Jonathon Rush has graced the airwaves with his recognizable voice on WCOS and WNOK for tw</w:t>
      </w:r>
      <w:r>
        <w:rPr>
          <w:color w:val="000000" w:themeColor="text1"/>
          <w:u w:color="000000" w:themeColor="text1"/>
        </w:rPr>
        <w:t>o and one-half decades</w:t>
      </w:r>
      <w:r w:rsidRPr="00163E25">
        <w:rPr>
          <w:color w:val="000000" w:themeColor="text1"/>
          <w:u w:color="000000" w:themeColor="text1"/>
        </w:rPr>
        <w:t>, a veritable millennium in broadcast years;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Jonathon Rush had the foresight to create a radio morning show that plays the music South Carolina listens to every day, and he hosts his signature program, </w:t>
      </w:r>
      <w:r w:rsidRPr="00B41D79">
        <w:rPr>
          <w:i/>
          <w:color w:val="000000" w:themeColor="text1"/>
          <w:u w:color="000000" w:themeColor="text1"/>
        </w:rPr>
        <w:t>The Morning Rush</w:t>
      </w:r>
      <w:r w:rsidRPr="00163E25">
        <w:rPr>
          <w:color w:val="000000" w:themeColor="text1"/>
          <w:u w:color="000000" w:themeColor="text1"/>
        </w:rPr>
        <w:t>, from 5:30 to 9:00 a.m. every weekday;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Whereas, born and raised in Sa</w:t>
      </w:r>
      <w:r>
        <w:rPr>
          <w:color w:val="000000" w:themeColor="text1"/>
          <w:u w:color="000000" w:themeColor="text1"/>
        </w:rPr>
        <w:t xml:space="preserve">luda, </w:t>
      </w:r>
      <w:r w:rsidRPr="00163E25">
        <w:rPr>
          <w:color w:val="000000" w:themeColor="text1"/>
          <w:u w:color="000000" w:themeColor="text1"/>
        </w:rPr>
        <w:t>he worked in the radio industry for many years before he was discovered and recruited to join WNOK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 xml:space="preserve">FM as host of </w:t>
      </w:r>
      <w:r w:rsidRPr="00B41D79">
        <w:rPr>
          <w:i/>
          <w:color w:val="000000" w:themeColor="text1"/>
          <w:u w:color="000000" w:themeColor="text1"/>
        </w:rPr>
        <w:t>The Morning Rush</w:t>
      </w:r>
      <w:r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his own morning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drive program</w:t>
      </w:r>
      <w:r>
        <w:rPr>
          <w:color w:val="000000" w:themeColor="text1"/>
          <w:u w:color="000000" w:themeColor="text1"/>
        </w:rPr>
        <w:t xml:space="preserve">. The move brought him back to his </w:t>
      </w:r>
      <w:r w:rsidRPr="00163E25">
        <w:rPr>
          <w:color w:val="000000" w:themeColor="text1"/>
          <w:u w:color="000000" w:themeColor="text1"/>
        </w:rPr>
        <w:t>beloved home state;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</w:t>
      </w:r>
      <w:r w:rsidRPr="00163E25">
        <w:rPr>
          <w:color w:val="000000" w:themeColor="text1"/>
          <w:u w:color="000000" w:themeColor="text1"/>
        </w:rPr>
        <w:t>an honored Eagle Scout with the Boy Scouts of America</w:t>
      </w:r>
      <w:r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Jonathon Rush</w:t>
      </w:r>
      <w:r>
        <w:rPr>
          <w:color w:val="000000" w:themeColor="text1"/>
          <w:u w:color="000000" w:themeColor="text1"/>
        </w:rPr>
        <w:t xml:space="preserve"> has proven an excellent representative of this elite body of achievers in the example of </w:t>
      </w:r>
      <w:r w:rsidRPr="00163E25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>ship he has set for others</w:t>
      </w:r>
      <w:r w:rsidRPr="00163E25">
        <w:rPr>
          <w:color w:val="000000" w:themeColor="text1"/>
          <w:u w:color="000000" w:themeColor="text1"/>
        </w:rPr>
        <w:t>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through his respected broadcasting career and </w:t>
      </w:r>
      <w:r w:rsidRPr="00163E25">
        <w:rPr>
          <w:color w:val="000000" w:themeColor="text1"/>
          <w:u w:color="000000" w:themeColor="text1"/>
        </w:rPr>
        <w:t xml:space="preserve">tireless </w:t>
      </w:r>
      <w:r>
        <w:rPr>
          <w:color w:val="000000" w:themeColor="text1"/>
          <w:u w:color="000000" w:themeColor="text1"/>
        </w:rPr>
        <w:t xml:space="preserve">volunteer work for various worthy causes, including </w:t>
      </w:r>
      <w:r w:rsidRPr="00163E25">
        <w:rPr>
          <w:color w:val="000000" w:themeColor="text1"/>
          <w:u w:color="000000" w:themeColor="text1"/>
        </w:rPr>
        <w:t>the Red Cross Blood Drive, WLTX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TV Stuff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Bus</w:t>
      </w:r>
      <w:r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Harvest Hope Food Bank, </w:t>
      </w:r>
      <w:r>
        <w:rPr>
          <w:color w:val="000000" w:themeColor="text1"/>
          <w:u w:color="000000" w:themeColor="text1"/>
        </w:rPr>
        <w:t xml:space="preserve">and fundraising for law enforcement, </w:t>
      </w:r>
      <w:r w:rsidRPr="00163E25">
        <w:rPr>
          <w:color w:val="000000" w:themeColor="text1"/>
          <w:u w:color="000000" w:themeColor="text1"/>
        </w:rPr>
        <w:t xml:space="preserve">he has indeed become a </w:t>
      </w:r>
      <w:r>
        <w:rPr>
          <w:color w:val="000000" w:themeColor="text1"/>
          <w:u w:color="000000" w:themeColor="text1"/>
        </w:rPr>
        <w:t>f</w:t>
      </w:r>
      <w:r w:rsidRPr="00163E25">
        <w:rPr>
          <w:color w:val="000000" w:themeColor="text1"/>
          <w:u w:color="000000" w:themeColor="text1"/>
        </w:rPr>
        <w:t xml:space="preserve">avorite </w:t>
      </w:r>
      <w:r>
        <w:rPr>
          <w:color w:val="000000" w:themeColor="text1"/>
          <w:u w:color="000000" w:themeColor="text1"/>
        </w:rPr>
        <w:t>s</w:t>
      </w:r>
      <w:r w:rsidRPr="00163E25">
        <w:rPr>
          <w:color w:val="000000" w:themeColor="text1"/>
          <w:u w:color="000000" w:themeColor="text1"/>
        </w:rPr>
        <w:t>on of the South Carolina</w:t>
      </w:r>
      <w:r>
        <w:rPr>
          <w:color w:val="000000" w:themeColor="text1"/>
          <w:u w:color="000000" w:themeColor="text1"/>
        </w:rPr>
        <w:t xml:space="preserve"> Midlands</w:t>
      </w:r>
      <w:r w:rsidRPr="00163E25">
        <w:rPr>
          <w:color w:val="000000" w:themeColor="text1"/>
          <w:u w:color="000000" w:themeColor="text1"/>
        </w:rPr>
        <w:t>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 xml:space="preserve">also enjoys worshipping at </w:t>
      </w:r>
      <w:r w:rsidRPr="00163E25">
        <w:rPr>
          <w:color w:val="000000" w:themeColor="text1"/>
          <w:u w:color="000000" w:themeColor="text1"/>
        </w:rPr>
        <w:t xml:space="preserve">Shandon Baptist Church </w:t>
      </w:r>
      <w:r>
        <w:rPr>
          <w:color w:val="000000" w:themeColor="text1"/>
          <w:u w:color="000000" w:themeColor="text1"/>
        </w:rPr>
        <w:t xml:space="preserve">and </w:t>
      </w:r>
      <w:r w:rsidRPr="00163E25">
        <w:rPr>
          <w:color w:val="000000" w:themeColor="text1"/>
          <w:u w:color="000000" w:themeColor="text1"/>
        </w:rPr>
        <w:t xml:space="preserve">spending quality time with </w:t>
      </w:r>
      <w:r>
        <w:rPr>
          <w:color w:val="000000" w:themeColor="text1"/>
          <w:u w:color="000000" w:themeColor="text1"/>
        </w:rPr>
        <w:t xml:space="preserve">his wife, </w:t>
      </w:r>
      <w:r w:rsidRPr="00163E25">
        <w:rPr>
          <w:color w:val="000000" w:themeColor="text1"/>
          <w:u w:color="000000" w:themeColor="text1"/>
        </w:rPr>
        <w:t xml:space="preserve">Sally, </w:t>
      </w:r>
      <w:r>
        <w:rPr>
          <w:color w:val="000000" w:themeColor="text1"/>
          <w:u w:color="000000" w:themeColor="text1"/>
        </w:rPr>
        <w:t xml:space="preserve">as well as </w:t>
      </w:r>
      <w:r w:rsidRPr="00163E25">
        <w:rPr>
          <w:color w:val="000000" w:themeColor="text1"/>
          <w:u w:color="000000" w:themeColor="text1"/>
        </w:rPr>
        <w:t>his four children</w:t>
      </w:r>
      <w:r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Janie, John, David</w:t>
      </w:r>
      <w:r>
        <w:rPr>
          <w:color w:val="000000" w:themeColor="text1"/>
          <w:u w:color="000000" w:themeColor="text1"/>
        </w:rPr>
        <w:t xml:space="preserve">, and </w:t>
      </w:r>
      <w:r w:rsidRPr="00163E25">
        <w:rPr>
          <w:color w:val="000000" w:themeColor="text1"/>
          <w:u w:color="000000" w:themeColor="text1"/>
        </w:rPr>
        <w:t>Lee</w:t>
      </w:r>
      <w:r>
        <w:rPr>
          <w:color w:val="000000" w:themeColor="text1"/>
          <w:u w:color="000000" w:themeColor="text1"/>
        </w:rPr>
        <w:t>; and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the members of the South Carolina General Assembly are grateful for the long and successful </w:t>
      </w:r>
      <w:r>
        <w:rPr>
          <w:color w:val="000000" w:themeColor="text1"/>
          <w:u w:color="000000" w:themeColor="text1"/>
        </w:rPr>
        <w:t>service</w:t>
      </w:r>
      <w:r w:rsidRPr="00163E25">
        <w:rPr>
          <w:color w:val="000000" w:themeColor="text1"/>
          <w:u w:color="000000" w:themeColor="text1"/>
        </w:rPr>
        <w:t xml:space="preserve"> radio host Jonathon Rush has provided for Columbia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area listeners and for the information and energy he imparts to his large and enthusiastic audience. Now, therefore,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Default="0045726C" w:rsidP="00191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That the members of the South Carolina General Assembly, by this resolution, recognize and congratulate </w:t>
      </w:r>
      <w:r>
        <w:rPr>
          <w:color w:val="000000" w:themeColor="text1"/>
          <w:u w:color="000000" w:themeColor="text1"/>
        </w:rPr>
        <w:t>C</w:t>
      </w:r>
      <w:r w:rsidRPr="00163E25">
        <w:rPr>
          <w:color w:val="000000" w:themeColor="text1"/>
          <w:u w:color="000000" w:themeColor="text1"/>
        </w:rPr>
        <w:t xml:space="preserve">olumbia radio personality </w:t>
      </w:r>
      <w:r>
        <w:rPr>
          <w:color w:val="000000" w:themeColor="text1"/>
          <w:u w:color="000000" w:themeColor="text1"/>
        </w:rPr>
        <w:t>J</w:t>
      </w:r>
      <w:r w:rsidRPr="00163E25">
        <w:rPr>
          <w:color w:val="000000" w:themeColor="text1"/>
          <w:u w:color="000000" w:themeColor="text1"/>
        </w:rPr>
        <w:t xml:space="preserve">onathon </w:t>
      </w:r>
      <w:r>
        <w:rPr>
          <w:color w:val="000000" w:themeColor="text1"/>
          <w:u w:color="000000" w:themeColor="text1"/>
        </w:rPr>
        <w:t>R</w:t>
      </w:r>
      <w:r w:rsidRPr="00163E25">
        <w:rPr>
          <w:color w:val="000000" w:themeColor="text1"/>
          <w:u w:color="000000" w:themeColor="text1"/>
        </w:rPr>
        <w:t>ush on the twenty</w:t>
      </w:r>
      <w:r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Pr="00F70E7F">
        <w:rPr>
          <w:i/>
          <w:color w:val="000000" w:themeColor="text1"/>
          <w:u w:color="000000" w:themeColor="text1"/>
        </w:rPr>
        <w:t>The Morning Rush</w:t>
      </w:r>
      <w:r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commend him for the many contributions he has made to the </w:t>
      </w:r>
      <w:r>
        <w:rPr>
          <w:color w:val="000000" w:themeColor="text1"/>
          <w:u w:color="000000" w:themeColor="text1"/>
        </w:rPr>
        <w:t>C</w:t>
      </w:r>
      <w:r w:rsidRPr="00163E25">
        <w:rPr>
          <w:color w:val="000000" w:themeColor="text1"/>
          <w:u w:color="000000" w:themeColor="text1"/>
        </w:rPr>
        <w:t>olumbia</w:t>
      </w:r>
      <w:r>
        <w:rPr>
          <w:color w:val="000000" w:themeColor="text1"/>
          <w:u w:color="000000" w:themeColor="text1"/>
        </w:rPr>
        <w:noBreakHyphen/>
        <w:t>area metropolitan radio market, and declare March 21, 2013, as Jonathon Rush Day in South Carolina.</w:t>
      </w: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26C" w:rsidRPr="00163E25" w:rsidRDefault="0045726C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further resolved that a copy of this resolution be provided to Jonathon Rush.</w:t>
      </w:r>
    </w:p>
    <w:p w:rsidR="0045726C" w:rsidRDefault="004572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0139F" w:rsidRDefault="0070139F" w:rsidP="0045726C">
      <w:pPr>
        <w:pStyle w:val="BillDots"/>
      </w:pPr>
    </w:p>
    <w:sectPr w:rsidR="0070139F" w:rsidSect="005D7C5B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180" w:rsidRDefault="00C21180" w:rsidP="009F0C77">
      <w:r>
        <w:separator/>
      </w:r>
    </w:p>
  </w:endnote>
  <w:endnote w:type="continuationSeparator" w:id="0">
    <w:p w:rsidR="00C21180" w:rsidRDefault="00C211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213CE3-8BCE-4E3C-9EF2-4756EAEA7AFB}"/>
    <w:embedBold r:id="rId2" w:fontKey="{4CDDF542-DE6A-4377-A6C1-F64E8EAEC1CE}"/>
    <w:embedItalic r:id="rId3" w:fontKey="{76869AAE-85CC-402F-BFB3-740F775C9F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AB0CE4D-E5E3-4705-9510-4CFE4D2783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7BC79A0-2633-4E99-9A3D-E059C6443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C6831A6-B7FE-4792-A435-978DEDABC3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26C" w:rsidRPr="0070139F" w:rsidRDefault="0045726C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[3800-</w:t>
    </w:r>
    <w:r w:rsidR="00DF506F">
      <w:fldChar w:fldCharType="begin"/>
    </w:r>
    <w:r w:rsidR="00DF506F">
      <w:instrText xml:space="preserve"> PAGE  \* MERGEFORMAT </w:instrText>
    </w:r>
    <w:r w:rsidR="00DF506F">
      <w:fldChar w:fldCharType="separate"/>
    </w:r>
    <w:r w:rsidR="006950C9">
      <w:rPr>
        <w:noProof/>
      </w:rPr>
      <w:t>1</w:t>
    </w:r>
    <w:r w:rsidR="00DF506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C5B" w:rsidRPr="0070139F" w:rsidRDefault="0045726C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r w:rsidR="00381C48">
      <w:fldChar w:fldCharType="begin"/>
    </w:r>
    <w:r>
      <w:instrText xml:space="preserve"> PAGE  \* MERGEFORMAT </w:instrText>
    </w:r>
    <w:r w:rsidR="00381C48">
      <w:fldChar w:fldCharType="separate"/>
    </w:r>
    <w:r>
      <w:rPr>
        <w:noProof/>
      </w:rPr>
      <w:t>2</w:t>
    </w:r>
    <w:r w:rsidR="00381C4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180" w:rsidRDefault="00C21180" w:rsidP="009F0C77">
      <w:r>
        <w:separator/>
      </w:r>
    </w:p>
  </w:footnote>
  <w:footnote w:type="continuationSeparator" w:id="0">
    <w:p w:rsidR="00C21180" w:rsidRDefault="00C211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6ZW13"/>
    <w:docVar w:name="CoverBillType" w:val="c"/>
    <w:docVar w:name="docpath" w:val="L:\Council\bills\RM\1176ZW13.DOCX"/>
    <w:docVar w:name="dvBillNumber" w:val="38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3396"/>
    <w:rsid w:val="00011869"/>
    <w:rsid w:val="00012973"/>
    <w:rsid w:val="000E1785"/>
    <w:rsid w:val="000F40FA"/>
    <w:rsid w:val="0010776B"/>
    <w:rsid w:val="00133E66"/>
    <w:rsid w:val="00140C15"/>
    <w:rsid w:val="0014319C"/>
    <w:rsid w:val="001435A3"/>
    <w:rsid w:val="001842F0"/>
    <w:rsid w:val="00191458"/>
    <w:rsid w:val="0019505C"/>
    <w:rsid w:val="00197162"/>
    <w:rsid w:val="001D08F2"/>
    <w:rsid w:val="001D525B"/>
    <w:rsid w:val="001D568F"/>
    <w:rsid w:val="001D7F4F"/>
    <w:rsid w:val="001E038A"/>
    <w:rsid w:val="001F4DBE"/>
    <w:rsid w:val="002055B3"/>
    <w:rsid w:val="002141FA"/>
    <w:rsid w:val="002321B6"/>
    <w:rsid w:val="00250967"/>
    <w:rsid w:val="002543C8"/>
    <w:rsid w:val="0026673C"/>
    <w:rsid w:val="00284AAE"/>
    <w:rsid w:val="002A04E2"/>
    <w:rsid w:val="002A4AD0"/>
    <w:rsid w:val="002E5912"/>
    <w:rsid w:val="00301B21"/>
    <w:rsid w:val="0032277E"/>
    <w:rsid w:val="00325348"/>
    <w:rsid w:val="0032732C"/>
    <w:rsid w:val="00335D3A"/>
    <w:rsid w:val="00336AD0"/>
    <w:rsid w:val="003465BE"/>
    <w:rsid w:val="00350A2E"/>
    <w:rsid w:val="0036700D"/>
    <w:rsid w:val="0037079A"/>
    <w:rsid w:val="00381C48"/>
    <w:rsid w:val="003D01E8"/>
    <w:rsid w:val="003E2EE5"/>
    <w:rsid w:val="003E310F"/>
    <w:rsid w:val="003E5288"/>
    <w:rsid w:val="003E564E"/>
    <w:rsid w:val="003F6D79"/>
    <w:rsid w:val="0041760A"/>
    <w:rsid w:val="00417C01"/>
    <w:rsid w:val="0042726E"/>
    <w:rsid w:val="0045726C"/>
    <w:rsid w:val="00471027"/>
    <w:rsid w:val="004809EE"/>
    <w:rsid w:val="00490B73"/>
    <w:rsid w:val="004D1BFE"/>
    <w:rsid w:val="004E6DF0"/>
    <w:rsid w:val="004E7D54"/>
    <w:rsid w:val="004F64E9"/>
    <w:rsid w:val="005273C6"/>
    <w:rsid w:val="00530A69"/>
    <w:rsid w:val="00545593"/>
    <w:rsid w:val="00577C6C"/>
    <w:rsid w:val="005C2FE2"/>
    <w:rsid w:val="005C42D3"/>
    <w:rsid w:val="005E2BC9"/>
    <w:rsid w:val="00605102"/>
    <w:rsid w:val="006215AA"/>
    <w:rsid w:val="00650BEF"/>
    <w:rsid w:val="006913C9"/>
    <w:rsid w:val="0069470D"/>
    <w:rsid w:val="006950C9"/>
    <w:rsid w:val="0070139F"/>
    <w:rsid w:val="00716594"/>
    <w:rsid w:val="00721215"/>
    <w:rsid w:val="007311DE"/>
    <w:rsid w:val="00734F00"/>
    <w:rsid w:val="00790A70"/>
    <w:rsid w:val="007A70AE"/>
    <w:rsid w:val="007C6139"/>
    <w:rsid w:val="008057CA"/>
    <w:rsid w:val="00807FE5"/>
    <w:rsid w:val="00833396"/>
    <w:rsid w:val="008362E8"/>
    <w:rsid w:val="00852FE0"/>
    <w:rsid w:val="00871B0E"/>
    <w:rsid w:val="00881D42"/>
    <w:rsid w:val="008A1768"/>
    <w:rsid w:val="008C7E4F"/>
    <w:rsid w:val="008E62A9"/>
    <w:rsid w:val="008E6C73"/>
    <w:rsid w:val="008F0F33"/>
    <w:rsid w:val="008F4429"/>
    <w:rsid w:val="00924E17"/>
    <w:rsid w:val="00935FEC"/>
    <w:rsid w:val="0094021A"/>
    <w:rsid w:val="00950BFF"/>
    <w:rsid w:val="00986515"/>
    <w:rsid w:val="009B44AF"/>
    <w:rsid w:val="009C6A0B"/>
    <w:rsid w:val="009F0C77"/>
    <w:rsid w:val="009F4DD1"/>
    <w:rsid w:val="00A20480"/>
    <w:rsid w:val="00A206E7"/>
    <w:rsid w:val="00A23F7A"/>
    <w:rsid w:val="00A41684"/>
    <w:rsid w:val="00A6117B"/>
    <w:rsid w:val="00A64E80"/>
    <w:rsid w:val="00A72BCD"/>
    <w:rsid w:val="00A741D9"/>
    <w:rsid w:val="00A833AB"/>
    <w:rsid w:val="00A9741D"/>
    <w:rsid w:val="00AA14E2"/>
    <w:rsid w:val="00AC2504"/>
    <w:rsid w:val="00AD4B17"/>
    <w:rsid w:val="00AD61BB"/>
    <w:rsid w:val="00AF3B8E"/>
    <w:rsid w:val="00B20AE1"/>
    <w:rsid w:val="00B412D4"/>
    <w:rsid w:val="00B41D79"/>
    <w:rsid w:val="00BE3C22"/>
    <w:rsid w:val="00BF171A"/>
    <w:rsid w:val="00C0345E"/>
    <w:rsid w:val="00C21180"/>
    <w:rsid w:val="00C23F7E"/>
    <w:rsid w:val="00C3483A"/>
    <w:rsid w:val="00C37742"/>
    <w:rsid w:val="00C74E9D"/>
    <w:rsid w:val="00C82FD3"/>
    <w:rsid w:val="00C92819"/>
    <w:rsid w:val="00CC6B7B"/>
    <w:rsid w:val="00CD09F0"/>
    <w:rsid w:val="00CD2089"/>
    <w:rsid w:val="00D02985"/>
    <w:rsid w:val="00D65B86"/>
    <w:rsid w:val="00D73A67"/>
    <w:rsid w:val="00D970A9"/>
    <w:rsid w:val="00DE4A92"/>
    <w:rsid w:val="00DF08E2"/>
    <w:rsid w:val="00DF3845"/>
    <w:rsid w:val="00DF506F"/>
    <w:rsid w:val="00E24668"/>
    <w:rsid w:val="00E41911"/>
    <w:rsid w:val="00E723A6"/>
    <w:rsid w:val="00E92EEF"/>
    <w:rsid w:val="00F04215"/>
    <w:rsid w:val="00F24442"/>
    <w:rsid w:val="00F30F22"/>
    <w:rsid w:val="00F50AE3"/>
    <w:rsid w:val="00F67CF1"/>
    <w:rsid w:val="00F70E7F"/>
    <w:rsid w:val="00F840F0"/>
    <w:rsid w:val="00FB0D0D"/>
    <w:rsid w:val="00FB43B4"/>
    <w:rsid w:val="00FD0ADD"/>
    <w:rsid w:val="00F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F6DCD8-8A3C-4091-965A-ACEF0B5C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5B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13-13.docx" TargetMode="External"/><Relationship Id="rId13" Type="http://schemas.openxmlformats.org/officeDocument/2006/relationships/hyperlink" Target="file:///p:\pprever\2013-14\3800_20130312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2-13.docx" TargetMode="External"/><Relationship Id="rId12" Type="http://schemas.openxmlformats.org/officeDocument/2006/relationships/hyperlink" Target="file:///h:\SJ%20Archive\2013\04-09-13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3-21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3800_20130322.docx" TargetMode="External"/><Relationship Id="rId10" Type="http://schemas.openxmlformats.org/officeDocument/2006/relationships/hyperlink" Target="file:///h:\SJ%20Archive\2013\03-21-13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3-13-13.docx" TargetMode="External"/><Relationship Id="rId14" Type="http://schemas.openxmlformats.org/officeDocument/2006/relationships/hyperlink" Target="file:///p:\pprever\2013-14\3800_2013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55AAE-40F0-4D94-939F-2BD359F8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3800: Jonathon Rush - South Carolina Legislature Online</dc:title>
  <dc:creator>McDowell</dc:creator>
  <cp:lastModifiedBy>N Cumfer</cp:lastModifiedBy>
  <cp:revision>9</cp:revision>
  <cp:lastPrinted>2013-03-08T15:46:00Z</cp:lastPrinted>
  <dcterms:created xsi:type="dcterms:W3CDTF">2013-03-22T20:10:00Z</dcterms:created>
  <dcterms:modified xsi:type="dcterms:W3CDTF">2014-12-05T16:44:00Z</dcterms:modified>
</cp:coreProperties>
</file>