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75F" w:rsidRDefault="000F775F" w:rsidP="000F775F">
      <w:pPr>
        <w:widowControl w:val="0"/>
        <w:jc w:val="center"/>
      </w:pPr>
      <w:r w:rsidRPr="000F775F">
        <w:rPr>
          <w:b/>
        </w:rPr>
        <w:t>South Carolina General Assembly</w:t>
      </w:r>
    </w:p>
    <w:p w:rsidR="000F775F" w:rsidRDefault="000F775F" w:rsidP="000F775F">
      <w:pPr>
        <w:widowControl w:val="0"/>
        <w:jc w:val="center"/>
      </w:pPr>
      <w:r>
        <w:t>120th Session, 2013-2014</w:t>
      </w:r>
    </w:p>
    <w:p w:rsidR="000F775F" w:rsidRDefault="000F775F" w:rsidP="000F775F">
      <w:pPr>
        <w:widowControl w:val="0"/>
        <w:jc w:val="left"/>
      </w:pPr>
    </w:p>
    <w:p w:rsidR="000F775F" w:rsidRDefault="000F775F" w:rsidP="000F775F">
      <w:pPr>
        <w:widowControl w:val="0"/>
        <w:jc w:val="left"/>
        <w:rPr>
          <w:b/>
        </w:rPr>
      </w:pPr>
      <w:r w:rsidRPr="000F775F">
        <w:rPr>
          <w:b/>
        </w:rPr>
        <w:t>H. 4013</w:t>
      </w:r>
    </w:p>
    <w:p w:rsidR="000F775F" w:rsidRDefault="000F775F" w:rsidP="000F775F">
      <w:pPr>
        <w:widowControl w:val="0"/>
        <w:jc w:val="left"/>
        <w:rPr>
          <w:b/>
        </w:rPr>
      </w:pPr>
    </w:p>
    <w:p w:rsidR="000F775F" w:rsidRDefault="000F775F" w:rsidP="000F775F">
      <w:pPr>
        <w:widowControl w:val="0"/>
        <w:jc w:val="left"/>
      </w:pPr>
      <w:r w:rsidRPr="000F775F">
        <w:rPr>
          <w:b/>
        </w:rPr>
        <w:t>STATUS INFORMATION</w:t>
      </w:r>
    </w:p>
    <w:p w:rsidR="000F775F" w:rsidRDefault="000F775F" w:rsidP="000F775F">
      <w:pPr>
        <w:widowControl w:val="0"/>
        <w:jc w:val="left"/>
      </w:pPr>
    </w:p>
    <w:p w:rsidR="000F775F" w:rsidRDefault="000F775F" w:rsidP="000F775F">
      <w:pPr>
        <w:widowControl w:val="0"/>
        <w:jc w:val="left"/>
      </w:pPr>
      <w:r>
        <w:t>House Resolution</w:t>
      </w:r>
    </w:p>
    <w:p w:rsidR="000F775F" w:rsidRDefault="00434484" w:rsidP="000F775F">
      <w:pPr>
        <w:widowControl w:val="0"/>
        <w:jc w:val="left"/>
      </w:pPr>
      <w:r>
        <w:t>Sponsors: Reps. J.R. Smith, Clyburn, Hixon, Taylor, Wells, Alexander, Allison, Anderson,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Sottile, Southard, Spires, Stavrinakis, Stringer, Tallon, Thayer, Toole, Vick, Weeks, Whipper, White, Whitmire, Williams, Willis and Wood</w:t>
      </w:r>
    </w:p>
    <w:p w:rsidR="000F775F" w:rsidRDefault="000F775F" w:rsidP="000F775F">
      <w:pPr>
        <w:widowControl w:val="0"/>
        <w:jc w:val="left"/>
      </w:pPr>
      <w:r>
        <w:t>Document Path: l:\council\bills\rm\1238dg13.docx</w:t>
      </w:r>
    </w:p>
    <w:p w:rsidR="000F775F" w:rsidRDefault="000F775F" w:rsidP="000F775F">
      <w:pPr>
        <w:widowControl w:val="0"/>
        <w:jc w:val="left"/>
      </w:pPr>
    </w:p>
    <w:p w:rsidR="000F775F" w:rsidRDefault="000F775F" w:rsidP="000F775F">
      <w:pPr>
        <w:widowControl w:val="0"/>
        <w:jc w:val="left"/>
      </w:pPr>
      <w:r>
        <w:t>Introduced in the House on April 24, 2013</w:t>
      </w:r>
    </w:p>
    <w:p w:rsidR="000F775F" w:rsidRDefault="000F775F" w:rsidP="000F775F">
      <w:pPr>
        <w:widowControl w:val="0"/>
        <w:jc w:val="left"/>
      </w:pPr>
      <w:r>
        <w:t>Adopted by the House on April 24, 2013</w:t>
      </w:r>
    </w:p>
    <w:p w:rsidR="000F775F" w:rsidRDefault="000F775F" w:rsidP="000F775F">
      <w:pPr>
        <w:widowControl w:val="0"/>
        <w:jc w:val="left"/>
      </w:pPr>
    </w:p>
    <w:p w:rsidR="000F775F" w:rsidRDefault="000F775F" w:rsidP="000F775F">
      <w:pPr>
        <w:widowControl w:val="0"/>
        <w:jc w:val="left"/>
      </w:pPr>
      <w:r>
        <w:t xml:space="preserve">Summary: </w:t>
      </w:r>
      <w:r w:rsidR="00D7051F">
        <w:t>Rebecca Robbins</w:t>
      </w:r>
    </w:p>
    <w:p w:rsidR="000F775F" w:rsidRDefault="000F775F" w:rsidP="000F775F">
      <w:pPr>
        <w:widowControl w:val="0"/>
        <w:jc w:val="left"/>
      </w:pPr>
    </w:p>
    <w:p w:rsidR="000F775F" w:rsidRDefault="000F775F" w:rsidP="000F775F">
      <w:pPr>
        <w:widowControl w:val="0"/>
        <w:jc w:val="left"/>
      </w:pPr>
    </w:p>
    <w:p w:rsidR="000F775F" w:rsidRDefault="000F775F" w:rsidP="000F77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775F">
        <w:rPr>
          <w:b/>
        </w:rPr>
        <w:t>HISTORY OF LEGISLATIVE ACTIONS</w:t>
      </w:r>
    </w:p>
    <w:p w:rsidR="000F775F" w:rsidRDefault="000F775F" w:rsidP="000F77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775F" w:rsidRPr="000F775F" w:rsidRDefault="000F775F" w:rsidP="000F77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775F">
        <w:rPr>
          <w:u w:val="single"/>
        </w:rPr>
        <w:tab/>
        <w:t>Date</w:t>
      </w:r>
      <w:r w:rsidRPr="000F775F">
        <w:rPr>
          <w:u w:val="single"/>
        </w:rPr>
        <w:tab/>
        <w:t>Body</w:t>
      </w:r>
      <w:r w:rsidRPr="000F775F">
        <w:rPr>
          <w:u w:val="single"/>
        </w:rPr>
        <w:tab/>
        <w:t>Action Description with journal page number</w:t>
      </w:r>
      <w:r w:rsidRPr="000F775F">
        <w:rPr>
          <w:u w:val="single"/>
        </w:rPr>
        <w:tab/>
      </w:r>
      <w:bookmarkStart w:id="0" w:name="_GoBack"/>
      <w:bookmarkEnd w:id="0"/>
    </w:p>
    <w:p w:rsidR="00055AE4" w:rsidRDefault="00055AE4" w:rsidP="00055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EC378D">
        <w:t>Introduced and adopted (</w:t>
      </w:r>
      <w:hyperlink r:id="rId7" w:history="1">
        <w:r w:rsidRPr="00EC378D">
          <w:rPr>
            <w:rStyle w:val="Hyperlink"/>
          </w:rPr>
          <w:t>House Journal</w:t>
        </w:r>
        <w:r w:rsidRPr="00EC378D">
          <w:rPr>
            <w:rStyle w:val="Hyperlink"/>
          </w:rPr>
          <w:noBreakHyphen/>
          <w:t>page 3</w:t>
        </w:r>
      </w:hyperlink>
      <w:r w:rsidRPr="00EC378D">
        <w:t>)</w:t>
      </w:r>
    </w:p>
    <w:p w:rsidR="00055AE4" w:rsidRDefault="00055AE4" w:rsidP="00055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775F" w:rsidRPr="000F775F" w:rsidRDefault="000F775F" w:rsidP="000F77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775F" w:rsidRDefault="000F775F" w:rsidP="000F775F">
      <w:r w:rsidRPr="000F775F">
        <w:rPr>
          <w:b/>
        </w:rPr>
        <w:t>VERSIONS OF THIS BILL</w:t>
      </w:r>
    </w:p>
    <w:p w:rsidR="000F775F" w:rsidRDefault="000F775F" w:rsidP="000F775F"/>
    <w:p w:rsidR="000F775F" w:rsidRDefault="00A31BB1" w:rsidP="000F775F">
      <w:hyperlink r:id="rId8" w:history="1">
        <w:r w:rsidR="000F775F">
          <w:rPr>
            <w:rStyle w:val="Hyperlink"/>
          </w:rPr>
          <w:t>4/24/2013</w:t>
        </w:r>
      </w:hyperlink>
    </w:p>
    <w:p w:rsidR="000F775F" w:rsidRDefault="000F775F" w:rsidP="000F775F"/>
    <w:p w:rsidR="000F775F" w:rsidRDefault="000F775F" w:rsidP="000F775F">
      <w:pPr>
        <w:sectPr w:rsidR="000F775F" w:rsidSect="000F77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3F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D0B" w:rsidRDefault="003910B6" w:rsidP="00E04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04D0B">
        <w:t xml:space="preserve">RECOGNIZE AND HONOR </w:t>
      </w:r>
      <w:r w:rsidR="00A111DB">
        <w:t>REBECCA ROBBINS</w:t>
      </w:r>
      <w:r w:rsidR="00E04D0B">
        <w:t xml:space="preserve"> OF AIKEN COUNTY UPON THE OCCASION OF H</w:t>
      </w:r>
      <w:r w:rsidR="00A111DB">
        <w:t>ER</w:t>
      </w:r>
      <w:r w:rsidR="00E04D0B">
        <w:t xml:space="preserve"> RETIREMENT FROM THE AIKEN COUNTY </w:t>
      </w:r>
      <w:r w:rsidR="00E04D0B" w:rsidRPr="006F2801">
        <w:rPr>
          <w:color w:val="000000" w:themeColor="text1"/>
          <w:u w:color="000000" w:themeColor="text1"/>
        </w:rPr>
        <w:t>COMMISSION FOR HIGHER EDUCATION</w:t>
      </w:r>
      <w:r w:rsidR="00E04D0B">
        <w:t>, TO THANK H</w:t>
      </w:r>
      <w:r w:rsidR="00A111DB">
        <w:t>ER</w:t>
      </w:r>
      <w:r w:rsidR="00E04D0B">
        <w:t xml:space="preserve"> FOR H</w:t>
      </w:r>
      <w:r w:rsidR="00A111DB">
        <w:t>ER</w:t>
      </w:r>
      <w:r w:rsidR="00E04D0B">
        <w:t xml:space="preserve"> MANY YEARS OF OUTSTANDING PUBLIC SERVICE, AND TO WISH H</w:t>
      </w:r>
      <w:r w:rsidR="00A111DB">
        <w:t>ER</w:t>
      </w:r>
      <w:r w:rsidR="00E04D0B">
        <w:t xml:space="preserve"> MUCH HAPPINESS AND FULFILLMENT IN THE YEARS AHEAD.</w:t>
      </w:r>
    </w:p>
    <w:p w:rsidR="00E93FE6" w:rsidRDefault="00E93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1D2A" w:rsidRDefault="00E93FE6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00B6">
        <w:t xml:space="preserve">since </w:t>
      </w:r>
      <w:r w:rsidR="00D07EC9">
        <w:t>2001</w:t>
      </w:r>
      <w:r w:rsidR="00BC1D2A">
        <w:t>, the Aiken County C</w:t>
      </w:r>
      <w:r w:rsidR="00BC1D2A" w:rsidRPr="006F2801">
        <w:rPr>
          <w:color w:val="000000" w:themeColor="text1"/>
          <w:u w:color="000000" w:themeColor="text1"/>
        </w:rPr>
        <w:t xml:space="preserve">ommission for </w:t>
      </w:r>
      <w:r w:rsidR="00BC1D2A">
        <w:rPr>
          <w:color w:val="000000" w:themeColor="text1"/>
          <w:u w:color="000000" w:themeColor="text1"/>
        </w:rPr>
        <w:t>H</w:t>
      </w:r>
      <w:r w:rsidR="00BC1D2A" w:rsidRPr="006F2801">
        <w:rPr>
          <w:color w:val="000000" w:themeColor="text1"/>
          <w:u w:color="000000" w:themeColor="text1"/>
        </w:rPr>
        <w:t xml:space="preserve">igher </w:t>
      </w:r>
      <w:r w:rsidR="00BC1D2A">
        <w:rPr>
          <w:color w:val="000000" w:themeColor="text1"/>
          <w:u w:color="000000" w:themeColor="text1"/>
        </w:rPr>
        <w:t>E</w:t>
      </w:r>
      <w:r w:rsidR="00BC1D2A" w:rsidRPr="006F2801">
        <w:rPr>
          <w:color w:val="000000" w:themeColor="text1"/>
          <w:u w:color="000000" w:themeColor="text1"/>
        </w:rPr>
        <w:t>ducation</w:t>
      </w:r>
      <w:r w:rsidR="00BC1D2A">
        <w:t xml:space="preserve"> has enjoyed the benefit of the dedication, experience, and leadership of member </w:t>
      </w:r>
      <w:r w:rsidR="00A111DB">
        <w:t>Rebecca Robbins</w:t>
      </w:r>
      <w:r w:rsidR="00BC1D2A">
        <w:t>, who will retire from h</w:t>
      </w:r>
      <w:r w:rsidR="00A111DB">
        <w:t>er</w:t>
      </w:r>
      <w:r w:rsidR="00BC1D2A">
        <w:t xml:space="preserve"> post on June 30, 2013, after </w:t>
      </w:r>
      <w:r w:rsidR="00A100B6">
        <w:t>many</w:t>
      </w:r>
      <w:r w:rsidR="00BC1D2A">
        <w:t xml:space="preserve"> years of service; and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1DB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11DB">
        <w:t>appointed to serve by Governor Jim Hodges on the recommendation of Senator Greg Ryberg</w:t>
      </w:r>
      <w:r w:rsidR="00A100B6">
        <w:t>,</w:t>
      </w:r>
      <w:r w:rsidR="00A111DB">
        <w:t xml:space="preserve"> Ms. Robbins, </w:t>
      </w:r>
      <w:r>
        <w:t>during h</w:t>
      </w:r>
      <w:r w:rsidR="00A111DB">
        <w:t>er</w:t>
      </w:r>
      <w:r>
        <w:t xml:space="preserve"> tenure on the Aiken County C</w:t>
      </w:r>
      <w:r w:rsidRPr="006F2801">
        <w:rPr>
          <w:color w:val="000000" w:themeColor="text1"/>
          <w:u w:color="000000" w:themeColor="text1"/>
        </w:rPr>
        <w:t xml:space="preserve">ommission for </w:t>
      </w:r>
      <w:r>
        <w:rPr>
          <w:color w:val="000000" w:themeColor="text1"/>
          <w:u w:color="000000" w:themeColor="text1"/>
        </w:rPr>
        <w:t>H</w:t>
      </w:r>
      <w:r w:rsidRPr="006F2801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6F2801">
        <w:rPr>
          <w:color w:val="000000" w:themeColor="text1"/>
          <w:u w:color="000000" w:themeColor="text1"/>
        </w:rPr>
        <w:t>ducation</w:t>
      </w:r>
      <w:r>
        <w:t xml:space="preserve">, </w:t>
      </w:r>
      <w:r w:rsidR="00A111DB">
        <w:t>has felt privileged to become aware of the needs of USC Aiken and its faculty and staff; and</w:t>
      </w:r>
    </w:p>
    <w:p w:rsidR="008700B5" w:rsidRDefault="008700B5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513" w:rsidRDefault="00EB0EAC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because she strongly believes in active participation in community life, Rebecca Robbins is a </w:t>
      </w:r>
      <w:r w:rsidR="00861513">
        <w:rPr>
          <w:color w:val="000000" w:themeColor="text1"/>
          <w:u w:color="000000" w:themeColor="text1"/>
        </w:rPr>
        <w:t>c</w:t>
      </w:r>
      <w:r w:rsidR="00861513" w:rsidRPr="00AE4B56">
        <w:rPr>
          <w:color w:val="000000" w:themeColor="text1"/>
          <w:u w:color="000000" w:themeColor="text1"/>
        </w:rPr>
        <w:t>harter member of Sand River Woman</w:t>
      </w:r>
      <w:r w:rsidR="00B04EFF" w:rsidRPr="00B04EFF">
        <w:rPr>
          <w:color w:val="000000" w:themeColor="text1"/>
          <w:u w:color="000000" w:themeColor="text1"/>
        </w:rPr>
        <w:t>’</w:t>
      </w:r>
      <w:r w:rsidR="00861513" w:rsidRPr="00AE4B56">
        <w:rPr>
          <w:color w:val="000000" w:themeColor="text1"/>
          <w:u w:color="000000" w:themeColor="text1"/>
        </w:rPr>
        <w:t>s Club</w:t>
      </w:r>
      <w:r w:rsidR="00861513">
        <w:rPr>
          <w:color w:val="000000" w:themeColor="text1"/>
          <w:u w:color="000000" w:themeColor="text1"/>
        </w:rPr>
        <w:t>, which she has serv</w:t>
      </w:r>
      <w:r w:rsidR="00861513" w:rsidRPr="00AE4B56">
        <w:rPr>
          <w:color w:val="000000" w:themeColor="text1"/>
          <w:u w:color="000000" w:themeColor="text1"/>
        </w:rPr>
        <w:t xml:space="preserve">ed as </w:t>
      </w:r>
      <w:r w:rsidR="00861513">
        <w:rPr>
          <w:color w:val="000000" w:themeColor="text1"/>
          <w:u w:color="000000" w:themeColor="text1"/>
        </w:rPr>
        <w:t>p</w:t>
      </w:r>
      <w:r w:rsidR="00861513" w:rsidRPr="00AE4B56">
        <w:rPr>
          <w:color w:val="000000" w:themeColor="text1"/>
          <w:u w:color="000000" w:themeColor="text1"/>
        </w:rPr>
        <w:t xml:space="preserve">resident, </w:t>
      </w:r>
      <w:r w:rsidR="00861513">
        <w:rPr>
          <w:color w:val="000000" w:themeColor="text1"/>
          <w:u w:color="000000" w:themeColor="text1"/>
        </w:rPr>
        <w:t>v</w:t>
      </w:r>
      <w:r w:rsidR="00861513" w:rsidRPr="00AE4B56">
        <w:rPr>
          <w:color w:val="000000" w:themeColor="text1"/>
          <w:u w:color="000000" w:themeColor="text1"/>
        </w:rPr>
        <w:t xml:space="preserve">ice </w:t>
      </w:r>
      <w:r w:rsidR="00861513">
        <w:rPr>
          <w:color w:val="000000" w:themeColor="text1"/>
          <w:u w:color="000000" w:themeColor="text1"/>
        </w:rPr>
        <w:t>p</w:t>
      </w:r>
      <w:r w:rsidR="00861513" w:rsidRPr="00AE4B56">
        <w:rPr>
          <w:color w:val="000000" w:themeColor="text1"/>
          <w:u w:color="000000" w:themeColor="text1"/>
        </w:rPr>
        <w:t>resident</w:t>
      </w:r>
      <w:r w:rsidR="00861513">
        <w:rPr>
          <w:color w:val="000000" w:themeColor="text1"/>
          <w:u w:color="000000" w:themeColor="text1"/>
        </w:rPr>
        <w:t>,</w:t>
      </w:r>
      <w:r w:rsidR="00861513" w:rsidRPr="00AE4B56">
        <w:rPr>
          <w:color w:val="000000" w:themeColor="text1"/>
          <w:u w:color="000000" w:themeColor="text1"/>
        </w:rPr>
        <w:t xml:space="preserve"> board </w:t>
      </w:r>
      <w:r w:rsidR="00861513">
        <w:rPr>
          <w:color w:val="000000" w:themeColor="text1"/>
          <w:u w:color="000000" w:themeColor="text1"/>
        </w:rPr>
        <w:t>member,</w:t>
      </w:r>
      <w:r w:rsidR="00861513" w:rsidRPr="00AE4B56">
        <w:rPr>
          <w:color w:val="000000" w:themeColor="text1"/>
          <w:u w:color="000000" w:themeColor="text1"/>
        </w:rPr>
        <w:t xml:space="preserve"> </w:t>
      </w:r>
      <w:r w:rsidR="00861513">
        <w:rPr>
          <w:color w:val="000000" w:themeColor="text1"/>
          <w:u w:color="000000" w:themeColor="text1"/>
        </w:rPr>
        <w:t>and</w:t>
      </w:r>
      <w:r w:rsidR="00861513" w:rsidRPr="00AE4B56">
        <w:rPr>
          <w:color w:val="000000" w:themeColor="text1"/>
          <w:u w:color="000000" w:themeColor="text1"/>
        </w:rPr>
        <w:t xml:space="preserve"> </w:t>
      </w:r>
      <w:r w:rsidR="00861513">
        <w:rPr>
          <w:color w:val="000000" w:themeColor="text1"/>
          <w:u w:color="000000" w:themeColor="text1"/>
        </w:rPr>
        <w:t>e</w:t>
      </w:r>
      <w:r w:rsidR="00861513" w:rsidRPr="00AE4B56">
        <w:rPr>
          <w:color w:val="000000" w:themeColor="text1"/>
          <w:u w:color="000000" w:themeColor="text1"/>
        </w:rPr>
        <w:t xml:space="preserve">ducation </w:t>
      </w:r>
      <w:r w:rsidR="00861513">
        <w:rPr>
          <w:color w:val="000000" w:themeColor="text1"/>
          <w:u w:color="000000" w:themeColor="text1"/>
        </w:rPr>
        <w:t>c</w:t>
      </w:r>
      <w:r w:rsidR="00861513" w:rsidRPr="00AE4B56">
        <w:rPr>
          <w:color w:val="000000" w:themeColor="text1"/>
          <w:u w:color="000000" w:themeColor="text1"/>
        </w:rPr>
        <w:t>hair</w:t>
      </w:r>
      <w:r w:rsidR="00861513">
        <w:rPr>
          <w:color w:val="000000" w:themeColor="text1"/>
          <w:u w:color="000000" w:themeColor="text1"/>
        </w:rPr>
        <w:t xml:space="preserve">. In addition, she </w:t>
      </w:r>
      <w:r w:rsidR="002E5A90">
        <w:rPr>
          <w:color w:val="000000" w:themeColor="text1"/>
          <w:u w:color="000000" w:themeColor="text1"/>
        </w:rPr>
        <w:t>sits</w:t>
      </w:r>
      <w:r w:rsidR="00861513">
        <w:rPr>
          <w:color w:val="000000" w:themeColor="text1"/>
          <w:u w:color="000000" w:themeColor="text1"/>
        </w:rPr>
        <w:t xml:space="preserve"> on the </w:t>
      </w:r>
      <w:r w:rsidR="00861513" w:rsidRPr="00AE4B56">
        <w:rPr>
          <w:color w:val="000000" w:themeColor="text1"/>
          <w:u w:color="000000" w:themeColor="text1"/>
        </w:rPr>
        <w:t xml:space="preserve">Rose Hill Art Center </w:t>
      </w:r>
      <w:r w:rsidR="00861513">
        <w:rPr>
          <w:color w:val="000000" w:themeColor="text1"/>
          <w:u w:color="000000" w:themeColor="text1"/>
        </w:rPr>
        <w:t>B</w:t>
      </w:r>
      <w:r w:rsidR="00861513" w:rsidRPr="00AE4B56">
        <w:rPr>
          <w:color w:val="000000" w:themeColor="text1"/>
          <w:u w:color="000000" w:themeColor="text1"/>
        </w:rPr>
        <w:t>oard</w:t>
      </w:r>
      <w:r w:rsidR="00861513">
        <w:rPr>
          <w:color w:val="000000" w:themeColor="text1"/>
          <w:u w:color="000000" w:themeColor="text1"/>
        </w:rPr>
        <w:t xml:space="preserve"> and is a</w:t>
      </w:r>
      <w:r w:rsidR="00861513" w:rsidRPr="00AE4B56">
        <w:rPr>
          <w:color w:val="000000" w:themeColor="text1"/>
          <w:u w:color="000000" w:themeColor="text1"/>
        </w:rPr>
        <w:t xml:space="preserve"> founding member of the Aiken Center for the Arts</w:t>
      </w:r>
      <w:r w:rsidR="002E5A90">
        <w:rPr>
          <w:color w:val="000000" w:themeColor="text1"/>
          <w:u w:color="000000" w:themeColor="text1"/>
        </w:rPr>
        <w:t xml:space="preserve">, for the latter </w:t>
      </w:r>
      <w:r w:rsidR="00861513">
        <w:rPr>
          <w:color w:val="000000" w:themeColor="text1"/>
          <w:u w:color="000000" w:themeColor="text1"/>
        </w:rPr>
        <w:t>s</w:t>
      </w:r>
      <w:r w:rsidR="00861513" w:rsidRPr="00AE4B56">
        <w:rPr>
          <w:color w:val="000000" w:themeColor="text1"/>
          <w:u w:color="000000" w:themeColor="text1"/>
        </w:rPr>
        <w:t>erv</w:t>
      </w:r>
      <w:r w:rsidR="002E5A90">
        <w:rPr>
          <w:color w:val="000000" w:themeColor="text1"/>
          <w:u w:color="000000" w:themeColor="text1"/>
        </w:rPr>
        <w:t>ing</w:t>
      </w:r>
      <w:r w:rsidR="00861513" w:rsidRPr="00AE4B56">
        <w:rPr>
          <w:color w:val="000000" w:themeColor="text1"/>
          <w:u w:color="000000" w:themeColor="text1"/>
        </w:rPr>
        <w:t xml:space="preserve"> </w:t>
      </w:r>
      <w:r w:rsidR="00861513">
        <w:rPr>
          <w:color w:val="000000" w:themeColor="text1"/>
          <w:u w:color="000000" w:themeColor="text1"/>
        </w:rPr>
        <w:t xml:space="preserve">as board chair </w:t>
      </w:r>
      <w:r w:rsidR="002E5A90">
        <w:rPr>
          <w:color w:val="000000" w:themeColor="text1"/>
          <w:u w:color="000000" w:themeColor="text1"/>
        </w:rPr>
        <w:t xml:space="preserve">and in various other positions </w:t>
      </w:r>
      <w:r w:rsidR="00861513">
        <w:rPr>
          <w:color w:val="000000" w:themeColor="text1"/>
          <w:u w:color="000000" w:themeColor="text1"/>
        </w:rPr>
        <w:t>during her three terms of office; and</w:t>
      </w:r>
    </w:p>
    <w:p w:rsidR="00861513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513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5A90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lifetime member of the </w:t>
      </w:r>
      <w:r w:rsidRPr="00AE4B56">
        <w:rPr>
          <w:color w:val="000000" w:themeColor="text1"/>
          <w:u w:color="000000" w:themeColor="text1"/>
        </w:rPr>
        <w:t xml:space="preserve">Girls Scouts of </w:t>
      </w:r>
      <w:r w:rsidR="00EB2320">
        <w:rPr>
          <w:color w:val="000000" w:themeColor="text1"/>
          <w:u w:color="000000" w:themeColor="text1"/>
        </w:rPr>
        <w:t>the USA</w:t>
      </w:r>
      <w:r w:rsidR="002E5A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also a t</w:t>
      </w:r>
      <w:r w:rsidRPr="00AE4B56">
        <w:rPr>
          <w:color w:val="000000" w:themeColor="text1"/>
          <w:u w:color="000000" w:themeColor="text1"/>
        </w:rPr>
        <w:t xml:space="preserve">roop </w:t>
      </w:r>
      <w:r>
        <w:rPr>
          <w:color w:val="000000" w:themeColor="text1"/>
          <w:u w:color="000000" w:themeColor="text1"/>
        </w:rPr>
        <w:t>l</w:t>
      </w:r>
      <w:r w:rsidRPr="00AE4B56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d</w:t>
      </w:r>
      <w:r w:rsidRPr="00AE4B56">
        <w:rPr>
          <w:color w:val="000000" w:themeColor="text1"/>
          <w:u w:color="000000" w:themeColor="text1"/>
        </w:rPr>
        <w:t>ay</w:t>
      </w:r>
      <w:r w:rsidR="00B04EFF">
        <w:rPr>
          <w:color w:val="000000" w:themeColor="text1"/>
          <w:u w:color="000000" w:themeColor="text1"/>
        </w:rPr>
        <w:noBreakHyphen/>
      </w:r>
      <w:r w:rsidRPr="00AE4B56">
        <w:rPr>
          <w:color w:val="000000" w:themeColor="text1"/>
          <w:u w:color="000000" w:themeColor="text1"/>
        </w:rPr>
        <w:t>camp director</w:t>
      </w:r>
      <w:r>
        <w:rPr>
          <w:color w:val="000000" w:themeColor="text1"/>
          <w:u w:color="000000" w:themeColor="text1"/>
        </w:rPr>
        <w:t xml:space="preserve">, and board member for the </w:t>
      </w:r>
      <w:r w:rsidR="00EB2320">
        <w:rPr>
          <w:color w:val="000000" w:themeColor="text1"/>
          <w:u w:color="000000" w:themeColor="text1"/>
        </w:rPr>
        <w:t>Scouts</w:t>
      </w:r>
      <w:r w:rsidR="00B04EFF" w:rsidRPr="00B04EFF">
        <w:rPr>
          <w:color w:val="000000" w:themeColor="text1"/>
          <w:u w:color="000000" w:themeColor="text1"/>
        </w:rPr>
        <w:t>’</w:t>
      </w:r>
      <w:r w:rsidR="00EB2320">
        <w:rPr>
          <w:color w:val="000000" w:themeColor="text1"/>
          <w:u w:color="000000" w:themeColor="text1"/>
        </w:rPr>
        <w:t xml:space="preserve"> </w:t>
      </w:r>
      <w:r w:rsidRPr="00AE4B56">
        <w:rPr>
          <w:color w:val="000000" w:themeColor="text1"/>
          <w:u w:color="000000" w:themeColor="text1"/>
        </w:rPr>
        <w:t>Central Savannah River Area</w:t>
      </w:r>
      <w:r>
        <w:rPr>
          <w:color w:val="000000" w:themeColor="text1"/>
          <w:u w:color="000000" w:themeColor="text1"/>
        </w:rPr>
        <w:t xml:space="preserve">. </w:t>
      </w:r>
      <w:r w:rsidR="00111C46">
        <w:rPr>
          <w:color w:val="000000" w:themeColor="text1"/>
          <w:u w:color="000000" w:themeColor="text1"/>
        </w:rPr>
        <w:t xml:space="preserve">Ms. Robbins </w:t>
      </w:r>
      <w:r w:rsidR="00A16E94">
        <w:rPr>
          <w:color w:val="000000" w:themeColor="text1"/>
          <w:u w:color="000000" w:themeColor="text1"/>
        </w:rPr>
        <w:t xml:space="preserve">serves the </w:t>
      </w:r>
      <w:r>
        <w:rPr>
          <w:color w:val="000000" w:themeColor="text1"/>
          <w:u w:color="000000" w:themeColor="text1"/>
        </w:rPr>
        <w:t>other end of the</w:t>
      </w:r>
      <w:r w:rsidR="00A16E94">
        <w:rPr>
          <w:color w:val="000000" w:themeColor="text1"/>
          <w:u w:color="000000" w:themeColor="text1"/>
        </w:rPr>
        <w:t xml:space="preserve"> age spectrum as </w:t>
      </w:r>
      <w:r>
        <w:rPr>
          <w:color w:val="000000" w:themeColor="text1"/>
          <w:u w:color="000000" w:themeColor="text1"/>
        </w:rPr>
        <w:t xml:space="preserve">a board member for </w:t>
      </w:r>
      <w:r w:rsidR="00111C46">
        <w:rPr>
          <w:color w:val="000000" w:themeColor="text1"/>
          <w:u w:color="000000" w:themeColor="text1"/>
        </w:rPr>
        <w:t xml:space="preserve">the </w:t>
      </w:r>
      <w:r w:rsidRPr="00AE4B56">
        <w:rPr>
          <w:color w:val="000000" w:themeColor="text1"/>
          <w:u w:color="000000" w:themeColor="text1"/>
        </w:rPr>
        <w:t>Council on Agin</w:t>
      </w:r>
      <w:r w:rsidR="00D12DAF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(fund development); and</w:t>
      </w:r>
    </w:p>
    <w:p w:rsidR="00861513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513" w:rsidRPr="00AE4B56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she worships at </w:t>
      </w:r>
      <w:r w:rsidRPr="00AE4B56">
        <w:rPr>
          <w:color w:val="000000" w:themeColor="text1"/>
          <w:u w:color="000000" w:themeColor="text1"/>
        </w:rPr>
        <w:t>St</w:t>
      </w:r>
      <w:r w:rsidR="008E20A9">
        <w:rPr>
          <w:color w:val="000000" w:themeColor="text1"/>
          <w:u w:color="000000" w:themeColor="text1"/>
        </w:rPr>
        <w:t>.</w:t>
      </w:r>
      <w:r w:rsidRPr="00AE4B56">
        <w:rPr>
          <w:color w:val="000000" w:themeColor="text1"/>
          <w:u w:color="000000" w:themeColor="text1"/>
        </w:rPr>
        <w:t xml:space="preserve"> John</w:t>
      </w:r>
      <w:r w:rsidR="00B04EFF" w:rsidRPr="00B04EFF">
        <w:rPr>
          <w:color w:val="000000" w:themeColor="text1"/>
          <w:u w:color="000000" w:themeColor="text1"/>
        </w:rPr>
        <w:t>’</w:t>
      </w:r>
      <w:r w:rsidRPr="00AE4B56">
        <w:rPr>
          <w:color w:val="000000" w:themeColor="text1"/>
          <w:u w:color="000000" w:themeColor="text1"/>
        </w:rPr>
        <w:t>s Methodist Church</w:t>
      </w:r>
      <w:r>
        <w:rPr>
          <w:color w:val="000000" w:themeColor="text1"/>
          <w:u w:color="000000" w:themeColor="text1"/>
        </w:rPr>
        <w:t xml:space="preserve">, where she has served as a choir member for thirty </w:t>
      </w:r>
      <w:r w:rsidRPr="00AE4B5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AE7C16" w:rsidRDefault="00AE7C16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Representatives, grateful for M</w:t>
      </w:r>
      <w:r w:rsidR="00111C46">
        <w:t>s. Robbins</w:t>
      </w:r>
      <w:r w:rsidR="00B04EFF" w:rsidRPr="00B04EFF">
        <w:t>’</w:t>
      </w:r>
      <w:r w:rsidR="00111C46">
        <w:t xml:space="preserve"> </w:t>
      </w:r>
      <w:r>
        <w:t>many years of faithfulness in serving the people of South Carolina, takes great pleasure in commending h</w:t>
      </w:r>
      <w:r w:rsidR="00111C46">
        <w:t>er</w:t>
      </w:r>
      <w:r>
        <w:t xml:space="preserve"> for h</w:t>
      </w:r>
      <w:r w:rsidR="00111C46">
        <w:t>er</w:t>
      </w:r>
      <w:r>
        <w:t xml:space="preserve"> contributions to education in this great State, especially in Aiken County. Now, therefore,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111C46">
        <w:t>Rebecca Robbins</w:t>
      </w:r>
      <w:r>
        <w:t xml:space="preserve"> of Aiken County upon the occasion of h</w:t>
      </w:r>
      <w:r w:rsidR="00111C46">
        <w:t>er</w:t>
      </w:r>
      <w:r>
        <w:t xml:space="preserve"> retirement from the Aiken County C</w:t>
      </w:r>
      <w:r w:rsidRPr="006F2801">
        <w:rPr>
          <w:color w:val="000000" w:themeColor="text1"/>
          <w:u w:color="000000" w:themeColor="text1"/>
        </w:rPr>
        <w:t xml:space="preserve">ommission for </w:t>
      </w:r>
      <w:r>
        <w:rPr>
          <w:color w:val="000000" w:themeColor="text1"/>
          <w:u w:color="000000" w:themeColor="text1"/>
        </w:rPr>
        <w:t>H</w:t>
      </w:r>
      <w:r w:rsidRPr="006F2801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6F2801">
        <w:rPr>
          <w:color w:val="000000" w:themeColor="text1"/>
          <w:u w:color="000000" w:themeColor="text1"/>
        </w:rPr>
        <w:t>ducation</w:t>
      </w:r>
      <w:r>
        <w:t>, thank h</w:t>
      </w:r>
      <w:r w:rsidR="00111C46">
        <w:t>er</w:t>
      </w:r>
      <w:r>
        <w:t xml:space="preserve"> for h</w:t>
      </w:r>
      <w:r w:rsidR="00111C46">
        <w:t>er</w:t>
      </w:r>
      <w:r>
        <w:t xml:space="preserve"> many years of outstanding public service, and wish h</w:t>
      </w:r>
      <w:r w:rsidR="00111C46">
        <w:t>er</w:t>
      </w:r>
      <w:r>
        <w:t xml:space="preserve"> much happiness and fulfillment in the years ahead.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11C46">
        <w:t>Rebecca Robbins</w:t>
      </w:r>
      <w:r>
        <w:t>.</w:t>
      </w:r>
    </w:p>
    <w:p w:rsidR="00E03BAF" w:rsidRDefault="00B04EFF" w:rsidP="00694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3BAF" w:rsidRDefault="00E03BAF" w:rsidP="000F775F">
      <w:pPr>
        <w:suppressAutoHyphens/>
      </w:pPr>
    </w:p>
    <w:sectPr w:rsidR="00E03BAF" w:rsidSect="000F77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0B5" w:rsidRDefault="008700B5" w:rsidP="009F0C77">
      <w:r>
        <w:separator/>
      </w:r>
    </w:p>
  </w:endnote>
  <w:endnote w:type="continuationSeparator" w:id="0">
    <w:p w:rsidR="008700B5" w:rsidRDefault="008700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028C22-22DF-4548-AC9E-86B714D255CE}"/>
    <w:embedBold r:id="rId2" w:fontKey="{B77201A5-76C1-4146-A659-F8F1372971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D652A6-AF59-4341-A5B3-EBDF6CD4EB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5BB499-DBB7-4183-BC4B-B9891270A0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08AE99-C8CD-4076-BBA4-CCADE1023A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75F" w:rsidRPr="00E03BAF" w:rsidRDefault="000F775F" w:rsidP="00E03B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[4013]</w:t>
    </w:r>
    <w:r>
      <w:tab/>
    </w:r>
    <w:r w:rsidR="00DE17BB">
      <w:fldChar w:fldCharType="begin"/>
    </w:r>
    <w:r w:rsidR="00434484">
      <w:instrText xml:space="preserve"> PAGE  \* MERGEFORMAT </w:instrText>
    </w:r>
    <w:r w:rsidR="00DE17BB">
      <w:fldChar w:fldCharType="separate"/>
    </w:r>
    <w:r w:rsidR="00A31BB1">
      <w:rPr>
        <w:noProof/>
      </w:rPr>
      <w:t>1</w:t>
    </w:r>
    <w:r w:rsidR="00DE17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0B5" w:rsidRDefault="008700B5" w:rsidP="009F0C77">
      <w:r>
        <w:separator/>
      </w:r>
    </w:p>
  </w:footnote>
  <w:footnote w:type="continuationSeparator" w:id="0">
    <w:p w:rsidR="008700B5" w:rsidRDefault="008700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8DG13"/>
    <w:docVar w:name="CoverBillType" w:val="r"/>
    <w:docVar w:name="docpath" w:val="L:\Council\bills\RM\1238DG13.DOCX"/>
    <w:docVar w:name="dvBillNumber" w:val="40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5807"/>
    <w:rsid w:val="00011869"/>
    <w:rsid w:val="00055AE4"/>
    <w:rsid w:val="00057ABE"/>
    <w:rsid w:val="000E1785"/>
    <w:rsid w:val="000F40FA"/>
    <w:rsid w:val="000F775F"/>
    <w:rsid w:val="0010776B"/>
    <w:rsid w:val="00111C46"/>
    <w:rsid w:val="00133E66"/>
    <w:rsid w:val="001435A3"/>
    <w:rsid w:val="00144799"/>
    <w:rsid w:val="001C61D0"/>
    <w:rsid w:val="001D08F2"/>
    <w:rsid w:val="001D525B"/>
    <w:rsid w:val="001D7F4F"/>
    <w:rsid w:val="002321B6"/>
    <w:rsid w:val="00250967"/>
    <w:rsid w:val="002543C8"/>
    <w:rsid w:val="00284AAE"/>
    <w:rsid w:val="002E5912"/>
    <w:rsid w:val="002E5A90"/>
    <w:rsid w:val="00301B21"/>
    <w:rsid w:val="00325348"/>
    <w:rsid w:val="0032732C"/>
    <w:rsid w:val="00336AD0"/>
    <w:rsid w:val="0037079A"/>
    <w:rsid w:val="003910B6"/>
    <w:rsid w:val="003C5807"/>
    <w:rsid w:val="003D01E8"/>
    <w:rsid w:val="003E5288"/>
    <w:rsid w:val="003F6D79"/>
    <w:rsid w:val="0041760A"/>
    <w:rsid w:val="00417C01"/>
    <w:rsid w:val="00434484"/>
    <w:rsid w:val="004809EE"/>
    <w:rsid w:val="004E7D54"/>
    <w:rsid w:val="004F4A7F"/>
    <w:rsid w:val="005273C6"/>
    <w:rsid w:val="00530A69"/>
    <w:rsid w:val="00545593"/>
    <w:rsid w:val="00546C4E"/>
    <w:rsid w:val="00577C6C"/>
    <w:rsid w:val="005C2FE2"/>
    <w:rsid w:val="005E2BC9"/>
    <w:rsid w:val="00605102"/>
    <w:rsid w:val="006215AA"/>
    <w:rsid w:val="0067185B"/>
    <w:rsid w:val="006913C9"/>
    <w:rsid w:val="0069470D"/>
    <w:rsid w:val="0069474B"/>
    <w:rsid w:val="006E1A4C"/>
    <w:rsid w:val="007217FF"/>
    <w:rsid w:val="00734F00"/>
    <w:rsid w:val="0074043A"/>
    <w:rsid w:val="007A70AE"/>
    <w:rsid w:val="007B4273"/>
    <w:rsid w:val="007D69F5"/>
    <w:rsid w:val="008362E8"/>
    <w:rsid w:val="00861513"/>
    <w:rsid w:val="008700B5"/>
    <w:rsid w:val="008A1768"/>
    <w:rsid w:val="008E20A9"/>
    <w:rsid w:val="008F0F33"/>
    <w:rsid w:val="008F4429"/>
    <w:rsid w:val="00917C67"/>
    <w:rsid w:val="0094021A"/>
    <w:rsid w:val="00950512"/>
    <w:rsid w:val="009B44AF"/>
    <w:rsid w:val="009C6A0B"/>
    <w:rsid w:val="009F0C77"/>
    <w:rsid w:val="009F4DD1"/>
    <w:rsid w:val="00A100B6"/>
    <w:rsid w:val="00A111DB"/>
    <w:rsid w:val="00A16E94"/>
    <w:rsid w:val="00A31BB1"/>
    <w:rsid w:val="00A41684"/>
    <w:rsid w:val="00A64E80"/>
    <w:rsid w:val="00A7033E"/>
    <w:rsid w:val="00A72BCD"/>
    <w:rsid w:val="00A741D9"/>
    <w:rsid w:val="00A81C3F"/>
    <w:rsid w:val="00A833AB"/>
    <w:rsid w:val="00A9741D"/>
    <w:rsid w:val="00AB2661"/>
    <w:rsid w:val="00AD4B17"/>
    <w:rsid w:val="00AE7C16"/>
    <w:rsid w:val="00B04EFF"/>
    <w:rsid w:val="00B412D4"/>
    <w:rsid w:val="00B521EA"/>
    <w:rsid w:val="00BC1D2A"/>
    <w:rsid w:val="00BE3C22"/>
    <w:rsid w:val="00C0345E"/>
    <w:rsid w:val="00C320FF"/>
    <w:rsid w:val="00C3483A"/>
    <w:rsid w:val="00C66749"/>
    <w:rsid w:val="00C74E9D"/>
    <w:rsid w:val="00C82FD3"/>
    <w:rsid w:val="00C92819"/>
    <w:rsid w:val="00CC6B7B"/>
    <w:rsid w:val="00CD2089"/>
    <w:rsid w:val="00D07EC9"/>
    <w:rsid w:val="00D12DAF"/>
    <w:rsid w:val="00D7051F"/>
    <w:rsid w:val="00D73A67"/>
    <w:rsid w:val="00D970A9"/>
    <w:rsid w:val="00DE17BB"/>
    <w:rsid w:val="00DF3845"/>
    <w:rsid w:val="00E03BAF"/>
    <w:rsid w:val="00E04D0B"/>
    <w:rsid w:val="00E41911"/>
    <w:rsid w:val="00E753B6"/>
    <w:rsid w:val="00E92EEF"/>
    <w:rsid w:val="00E93FE6"/>
    <w:rsid w:val="00EB0EAC"/>
    <w:rsid w:val="00EB232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721EF7-3284-4D13-B805-24255487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E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77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13_201304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6ADA0-F5E2-4558-AD9A-E37C87AB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4013: Rebecca Robbins - South Carolina Legislature Online</dc:title>
  <dc:creator>McDowell</dc:creator>
  <cp:lastModifiedBy>N Cumfer</cp:lastModifiedBy>
  <cp:revision>9</cp:revision>
  <cp:lastPrinted>2013-04-23T20:07:00Z</cp:lastPrinted>
  <dcterms:created xsi:type="dcterms:W3CDTF">2013-04-24T15:01:00Z</dcterms:created>
  <dcterms:modified xsi:type="dcterms:W3CDTF">2014-12-05T16:48:00Z</dcterms:modified>
</cp:coreProperties>
</file>