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633" w:rsidRDefault="00D41633" w:rsidP="00D41633">
      <w:pPr>
        <w:widowControl w:val="0"/>
        <w:jc w:val="center"/>
      </w:pPr>
      <w:r w:rsidRPr="00D41633">
        <w:rPr>
          <w:b/>
        </w:rPr>
        <w:t>South Carolina General Assembly</w:t>
      </w:r>
    </w:p>
    <w:p w:rsidR="00D41633" w:rsidRDefault="00D41633" w:rsidP="00D41633">
      <w:pPr>
        <w:widowControl w:val="0"/>
        <w:jc w:val="center"/>
      </w:pPr>
      <w:r>
        <w:t>120th Session, 2013-2014</w:t>
      </w:r>
    </w:p>
    <w:p w:rsidR="00D41633" w:rsidRDefault="00D41633" w:rsidP="00D41633">
      <w:pPr>
        <w:widowControl w:val="0"/>
        <w:jc w:val="left"/>
      </w:pPr>
    </w:p>
    <w:p w:rsidR="00D41633" w:rsidRDefault="00D41633" w:rsidP="00D41633">
      <w:pPr>
        <w:widowControl w:val="0"/>
        <w:jc w:val="left"/>
        <w:rPr>
          <w:b/>
        </w:rPr>
      </w:pPr>
      <w:r w:rsidRPr="00D41633">
        <w:rPr>
          <w:b/>
        </w:rPr>
        <w:t>H. 4022</w:t>
      </w:r>
    </w:p>
    <w:p w:rsidR="00D41633" w:rsidRDefault="00D41633" w:rsidP="00D41633">
      <w:pPr>
        <w:widowControl w:val="0"/>
        <w:jc w:val="left"/>
        <w:rPr>
          <w:b/>
        </w:rPr>
      </w:pPr>
    </w:p>
    <w:p w:rsidR="00D41633" w:rsidRDefault="00D41633" w:rsidP="00D41633">
      <w:pPr>
        <w:widowControl w:val="0"/>
        <w:jc w:val="left"/>
      </w:pPr>
      <w:r w:rsidRPr="00D41633">
        <w:rPr>
          <w:b/>
        </w:rPr>
        <w:t>STATUS INFORMATION</w:t>
      </w:r>
    </w:p>
    <w:p w:rsidR="00D41633" w:rsidRDefault="00D41633" w:rsidP="00D41633">
      <w:pPr>
        <w:widowControl w:val="0"/>
        <w:jc w:val="left"/>
      </w:pPr>
    </w:p>
    <w:p w:rsidR="00D41633" w:rsidRDefault="00D41633" w:rsidP="00D41633">
      <w:pPr>
        <w:widowControl w:val="0"/>
        <w:jc w:val="left"/>
      </w:pPr>
      <w:r>
        <w:t>House Resolution</w:t>
      </w:r>
    </w:p>
    <w:p w:rsidR="00D41633" w:rsidRDefault="00291644" w:rsidP="00D41633">
      <w:pPr>
        <w:widowControl w:val="0"/>
        <w:jc w:val="left"/>
      </w:pPr>
      <w:r>
        <w:t>Sponsors: Reps. Neal, Bernstein,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41633" w:rsidRDefault="00D41633" w:rsidP="00D41633">
      <w:pPr>
        <w:widowControl w:val="0"/>
        <w:jc w:val="left"/>
      </w:pPr>
      <w:r>
        <w:t>Document Path: l:\council\bills\rm\1241vr13.docx</w:t>
      </w:r>
    </w:p>
    <w:p w:rsidR="00D41633" w:rsidRDefault="00D41633" w:rsidP="00D41633">
      <w:pPr>
        <w:widowControl w:val="0"/>
        <w:jc w:val="left"/>
      </w:pPr>
    </w:p>
    <w:p w:rsidR="00D41633" w:rsidRDefault="00D41633" w:rsidP="00D41633">
      <w:pPr>
        <w:widowControl w:val="0"/>
        <w:jc w:val="left"/>
      </w:pPr>
      <w:r>
        <w:t>Introduced in the House on April 24, 2013</w:t>
      </w:r>
    </w:p>
    <w:p w:rsidR="00D41633" w:rsidRDefault="00D41633" w:rsidP="00D41633">
      <w:pPr>
        <w:widowControl w:val="0"/>
        <w:jc w:val="left"/>
      </w:pPr>
      <w:r>
        <w:t>Adopted by the House on April 24, 2013</w:t>
      </w:r>
    </w:p>
    <w:p w:rsidR="00D41633" w:rsidRDefault="00D41633" w:rsidP="00D41633">
      <w:pPr>
        <w:widowControl w:val="0"/>
        <w:jc w:val="left"/>
      </w:pPr>
    </w:p>
    <w:p w:rsidR="00D41633" w:rsidRDefault="00D41633" w:rsidP="00D41633">
      <w:pPr>
        <w:widowControl w:val="0"/>
        <w:jc w:val="left"/>
      </w:pPr>
      <w:r>
        <w:t xml:space="preserve">Summary: </w:t>
      </w:r>
      <w:r w:rsidR="00AD12A8">
        <w:t>Columbia Jewish Day School</w:t>
      </w:r>
    </w:p>
    <w:p w:rsidR="00D41633" w:rsidRDefault="00D41633" w:rsidP="00D41633">
      <w:pPr>
        <w:widowControl w:val="0"/>
        <w:jc w:val="left"/>
      </w:pPr>
    </w:p>
    <w:p w:rsidR="00D41633" w:rsidRDefault="00D41633" w:rsidP="00D41633">
      <w:pPr>
        <w:widowControl w:val="0"/>
        <w:jc w:val="left"/>
      </w:pPr>
    </w:p>
    <w:p w:rsidR="00D41633" w:rsidRDefault="00D41633" w:rsidP="00D416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1633">
        <w:rPr>
          <w:b/>
        </w:rPr>
        <w:t>HISTORY OF LEGISLATIVE ACTIONS</w:t>
      </w:r>
    </w:p>
    <w:p w:rsidR="00D41633" w:rsidRDefault="00D41633" w:rsidP="00D416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1633" w:rsidRPr="00D41633" w:rsidRDefault="00D41633" w:rsidP="00D416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1633">
        <w:rPr>
          <w:u w:val="single"/>
        </w:rPr>
        <w:tab/>
        <w:t>Date</w:t>
      </w:r>
      <w:r w:rsidRPr="00D41633">
        <w:rPr>
          <w:u w:val="single"/>
        </w:rPr>
        <w:tab/>
        <w:t>Body</w:t>
      </w:r>
      <w:r w:rsidRPr="00D41633">
        <w:rPr>
          <w:u w:val="single"/>
        </w:rPr>
        <w:tab/>
        <w:t>Action Description with journal page number</w:t>
      </w:r>
      <w:r w:rsidRPr="00D41633">
        <w:rPr>
          <w:u w:val="single"/>
        </w:rPr>
        <w:tab/>
      </w:r>
      <w:bookmarkStart w:id="0" w:name="_GoBack"/>
      <w:bookmarkEnd w:id="0"/>
    </w:p>
    <w:p w:rsidR="003A46E9" w:rsidRDefault="003A46E9" w:rsidP="003A46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C66775">
        <w:t>Introduced and adopted (</w:t>
      </w:r>
      <w:hyperlink r:id="rId7" w:history="1">
        <w:r w:rsidRPr="00C66775">
          <w:rPr>
            <w:rStyle w:val="Hyperlink"/>
          </w:rPr>
          <w:t>House Journal</w:t>
        </w:r>
        <w:r w:rsidRPr="00C66775">
          <w:rPr>
            <w:rStyle w:val="Hyperlink"/>
          </w:rPr>
          <w:noBreakHyphen/>
          <w:t>page 64</w:t>
        </w:r>
      </w:hyperlink>
      <w:r w:rsidRPr="00C66775">
        <w:t>)</w:t>
      </w:r>
    </w:p>
    <w:p w:rsidR="003A46E9" w:rsidRDefault="003A46E9" w:rsidP="003A46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1633" w:rsidRPr="00D41633" w:rsidRDefault="00D41633" w:rsidP="00D41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1633" w:rsidRDefault="00D41633" w:rsidP="00D41633">
      <w:r w:rsidRPr="00D41633">
        <w:rPr>
          <w:b/>
        </w:rPr>
        <w:t>VERSIONS OF THIS BILL</w:t>
      </w:r>
    </w:p>
    <w:p w:rsidR="00D41633" w:rsidRDefault="00D41633" w:rsidP="00D41633"/>
    <w:p w:rsidR="00D41633" w:rsidRDefault="00051E23" w:rsidP="00D41633">
      <w:hyperlink r:id="rId8" w:history="1">
        <w:r w:rsidR="00D41633">
          <w:rPr>
            <w:rStyle w:val="Hyperlink"/>
          </w:rPr>
          <w:t>4/24/2013</w:t>
        </w:r>
      </w:hyperlink>
    </w:p>
    <w:p w:rsidR="00D41633" w:rsidRDefault="00D41633" w:rsidP="00D41633"/>
    <w:p w:rsidR="00D41633" w:rsidRDefault="00D41633" w:rsidP="00D41633">
      <w:pPr>
        <w:sectPr w:rsidR="00D41633" w:rsidSect="00D416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03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C3C46">
        <w:t xml:space="preserve">RECOGNIZE AND COMMEND </w:t>
      </w:r>
      <w:r w:rsidR="00A76915">
        <w:t>C</w:t>
      </w:r>
      <w:r w:rsidR="00CC3C46">
        <w:t xml:space="preserve">OLUMBIA JEWISH DAY SCHOOL FOR ITS TWENTY YEARS OF OUTSTANDING </w:t>
      </w:r>
      <w:r w:rsidR="00510CD8">
        <w:t xml:space="preserve">EDUCATIONAL </w:t>
      </w:r>
      <w:r w:rsidR="00CC3C46">
        <w:t xml:space="preserve">SERVICE TO THE CHILDREN OF COLUMBIA AND TO WISH THE SCHOOL </w:t>
      </w:r>
      <w:r w:rsidR="00223DB9">
        <w:t xml:space="preserve">MUCH </w:t>
      </w:r>
      <w:r w:rsidR="00CC3C46">
        <w:t>CONTINUED SUCCESS IN THE YEARS TO COME.</w:t>
      </w: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49FE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323E">
        <w:t xml:space="preserve">the South Carolina House of Representatives is pleased to learn that Columbia Jewish Day School </w:t>
      </w:r>
      <w:r w:rsidR="00A76915">
        <w:t xml:space="preserve">(CJDS) </w:t>
      </w:r>
      <w:r w:rsidR="0066323E">
        <w:t>has served the Columbia community for twenty years, providing its children an exemplary early childhood education; and</w:t>
      </w:r>
    </w:p>
    <w:p w:rsidR="0066323E" w:rsidRDefault="006632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FBF" w:rsidRDefault="006632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652AA">
        <w:t>accredited by the South Carolina Independent Schools Association</w:t>
      </w:r>
      <w:r w:rsidR="00277FBF">
        <w:t xml:space="preserve"> and the National Association of Education for Young Children, </w:t>
      </w:r>
      <w:r w:rsidR="00A76915">
        <w:t>CJDS</w:t>
      </w:r>
      <w:r w:rsidR="00277FBF">
        <w:t xml:space="preserve"> h</w:t>
      </w:r>
      <w:r w:rsidR="005A32F9">
        <w:t>olds</w:t>
      </w:r>
      <w:r w:rsidR="00277FBF">
        <w:t xml:space="preserve"> an AA rating from the State of South Carolina, the highest possible rating for an early childhood center; and</w:t>
      </w:r>
    </w:p>
    <w:p w:rsidR="00277FBF" w:rsidRDefault="00277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23E" w:rsidRDefault="00277F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794B">
        <w:t xml:space="preserve">led by Principal Meir Muller, the highly qualified and experienced faculty work with their students under the </w:t>
      </w:r>
      <w:r w:rsidR="00181F7C">
        <w:t>advantage</w:t>
      </w:r>
      <w:r w:rsidR="006D794B">
        <w:t xml:space="preserve"> of a low teacher</w:t>
      </w:r>
      <w:r w:rsidR="00E910B7">
        <w:noBreakHyphen/>
      </w:r>
      <w:r w:rsidR="006D794B">
        <w:t>to</w:t>
      </w:r>
      <w:r w:rsidR="00E910B7">
        <w:noBreakHyphen/>
      </w:r>
      <w:r w:rsidR="006D794B">
        <w:t xml:space="preserve">student ratio, and the individual attention the children </w:t>
      </w:r>
      <w:r w:rsidR="004C560B">
        <w:t xml:space="preserve">thereby </w:t>
      </w:r>
      <w:r w:rsidR="006D794B">
        <w:t>enjoy brings dividends</w:t>
      </w:r>
      <w:r w:rsidR="00181F7C">
        <w:t>: Of the students who complete fifth grade at Columbia Jewish Day School, 97 percent are accepted in gifted, talented, and advanced magnet schools; and</w:t>
      </w:r>
    </w:p>
    <w:p w:rsidR="00181F7C" w:rsidRDefault="00181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F7C" w:rsidRDefault="00181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3400">
        <w:t>a special part of the school</w:t>
      </w:r>
      <w:r w:rsidR="00E910B7" w:rsidRPr="00E910B7">
        <w:t>’</w:t>
      </w:r>
      <w:r w:rsidR="00743400">
        <w:t xml:space="preserve">s fine </w:t>
      </w:r>
      <w:r w:rsidR="00E746CF">
        <w:t xml:space="preserve">curriculum is its immersion Hebrew, which enables children as young as kindergarten age </w:t>
      </w:r>
      <w:r w:rsidR="00A800CD">
        <w:t xml:space="preserve">to </w:t>
      </w:r>
      <w:r w:rsidR="00E746CF">
        <w:t>spe</w:t>
      </w:r>
      <w:r w:rsidR="00B81045">
        <w:t>a</w:t>
      </w:r>
      <w:r w:rsidR="00E746CF">
        <w:t xml:space="preserve">k and understand </w:t>
      </w:r>
      <w:r w:rsidR="00445F16">
        <w:t>this ancient language</w:t>
      </w:r>
      <w:r w:rsidR="000933EB">
        <w:t xml:space="preserve"> of the Bible</w:t>
      </w:r>
      <w:r w:rsidR="00E746CF">
        <w:t>; and</w:t>
      </w:r>
    </w:p>
    <w:p w:rsidR="00E746CF" w:rsidRDefault="00E74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6CF" w:rsidRDefault="00E74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800CD">
        <w:t xml:space="preserve"> </w:t>
      </w:r>
      <w:r w:rsidR="00F573F4">
        <w:t>strong family involvement and school</w:t>
      </w:r>
      <w:r w:rsidR="00E910B7">
        <w:noBreakHyphen/>
      </w:r>
      <w:r w:rsidR="00F573F4">
        <w:t>to</w:t>
      </w:r>
      <w:r w:rsidR="00E910B7">
        <w:noBreakHyphen/>
      </w:r>
      <w:r w:rsidR="00F573F4">
        <w:t>home communication, multiple service</w:t>
      </w:r>
      <w:r w:rsidR="00E910B7">
        <w:noBreakHyphen/>
      </w:r>
      <w:r w:rsidR="00F573F4">
        <w:t>learning and social</w:t>
      </w:r>
      <w:r w:rsidR="00E910B7">
        <w:noBreakHyphen/>
      </w:r>
      <w:r w:rsidR="00F573F4">
        <w:t xml:space="preserve">justice projects, </w:t>
      </w:r>
      <w:r w:rsidR="00A76915">
        <w:t xml:space="preserve">character development, </w:t>
      </w:r>
      <w:r w:rsidR="00F573F4">
        <w:t xml:space="preserve">and an emphasis on establishing a </w:t>
      </w:r>
      <w:r w:rsidR="00F573F4">
        <w:lastRenderedPageBreak/>
        <w:t>positive Jewish identity</w:t>
      </w:r>
      <w:r w:rsidR="002D62DD">
        <w:t xml:space="preserve"> are some of the strengths that make Columbia Jewish Day School the</w:t>
      </w:r>
      <w:r w:rsidR="009E20CC">
        <w:t xml:space="preserve"> successful school it is; and</w:t>
      </w:r>
    </w:p>
    <w:p w:rsidR="009E20CC" w:rsidRDefault="009E20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030" w:rsidRDefault="009E20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6915">
        <w:t>the House of Representatives</w:t>
      </w:r>
      <w:r w:rsidR="00CF257D">
        <w:t>, grateful for Columbia Jewish Day School</w:t>
      </w:r>
      <w:r w:rsidR="00E910B7" w:rsidRPr="00E910B7">
        <w:t>’</w:t>
      </w:r>
      <w:r w:rsidR="00CF257D">
        <w:t xml:space="preserve">s many years of educational service to the Columbia area, </w:t>
      </w:r>
      <w:r w:rsidR="00A76915">
        <w:t xml:space="preserve">takes great pleasure in saluting the school and in acknowledging </w:t>
      </w:r>
      <w:r w:rsidR="0084735A">
        <w:t>CJDS</w:t>
      </w:r>
      <w:r w:rsidR="00E910B7" w:rsidRPr="00E910B7">
        <w:t>’</w:t>
      </w:r>
      <w:r w:rsidR="0084735A">
        <w:t xml:space="preserve">s </w:t>
      </w:r>
      <w:r w:rsidR="00A76915">
        <w:t xml:space="preserve">important </w:t>
      </w:r>
      <w:r w:rsidR="0084735A">
        <w:t>role</w:t>
      </w:r>
      <w:r w:rsidR="00A76915">
        <w:t xml:space="preserve"> in the education of South Carolina</w:t>
      </w:r>
      <w:r w:rsidR="00E910B7" w:rsidRPr="00E910B7">
        <w:t>’</w:t>
      </w:r>
      <w:r w:rsidR="00A76915">
        <w:t xml:space="preserve">s most precious asset, its children. </w:t>
      </w:r>
      <w:r w:rsidR="005D1030">
        <w:t>Now, therefore,</w:t>
      </w: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9E4" w:rsidRDefault="005D1030" w:rsidP="006E7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A601C">
        <w:t xml:space="preserve"> </w:t>
      </w:r>
      <w:r w:rsidR="004A601C">
        <w:rPr>
          <w:color w:val="000000" w:themeColor="text1"/>
        </w:rPr>
        <w:t xml:space="preserve">the members of the South Carolina House of Representatives, by this resolution, </w:t>
      </w:r>
      <w:r w:rsidR="006E79E4">
        <w:t xml:space="preserve">recognize and commend Columbia Jewish Day School for its twenty years of outstanding </w:t>
      </w:r>
      <w:r w:rsidR="00510CD8">
        <w:t xml:space="preserve">educational </w:t>
      </w:r>
      <w:r w:rsidR="006E79E4">
        <w:t xml:space="preserve">service to the children of Columbia and wish the school </w:t>
      </w:r>
      <w:r w:rsidR="00223DB9">
        <w:t xml:space="preserve">much </w:t>
      </w:r>
      <w:r w:rsidR="006E79E4">
        <w:t>continued success in the years to come.</w:t>
      </w:r>
    </w:p>
    <w:p w:rsidR="005D1030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1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E79E4">
        <w:t xml:space="preserve">provided </w:t>
      </w:r>
      <w:r>
        <w:t>to</w:t>
      </w:r>
      <w:r w:rsidR="00C749FE">
        <w:t xml:space="preserve"> Columbia Jewish Day School.</w:t>
      </w:r>
    </w:p>
    <w:p w:rsidR="00DB4E95" w:rsidRDefault="00E910B7" w:rsidP="00632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4E95" w:rsidRDefault="00DB4E95" w:rsidP="00D41633">
      <w:pPr>
        <w:suppressAutoHyphens/>
      </w:pPr>
    </w:p>
    <w:sectPr w:rsidR="00DB4E95" w:rsidSect="00D4163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3F4" w:rsidRDefault="00F573F4" w:rsidP="009F0C77">
      <w:r>
        <w:separator/>
      </w:r>
    </w:p>
  </w:endnote>
  <w:endnote w:type="continuationSeparator" w:id="0">
    <w:p w:rsidR="00F573F4" w:rsidRDefault="00F573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61AE28-E5BB-4C71-8F5A-797067D82238}"/>
    <w:embedBold r:id="rId2" w:fontKey="{5D51D52A-62D9-48A3-BF9F-026E8B219B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A58331-3CE3-4843-990E-CA3126E1DB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AB3ACC-7CAF-4DFC-B044-C632812700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65F4CD-0909-4FBF-A777-F782A6AB8C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33" w:rsidRPr="00DB4E95" w:rsidRDefault="00D41633" w:rsidP="00DB4E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[4022]</w:t>
    </w:r>
    <w:r>
      <w:tab/>
    </w:r>
    <w:r w:rsidR="007041CC">
      <w:fldChar w:fldCharType="begin"/>
    </w:r>
    <w:r w:rsidR="00291644">
      <w:instrText xml:space="preserve"> PAGE  \* MERGEFORMAT </w:instrText>
    </w:r>
    <w:r w:rsidR="007041CC">
      <w:fldChar w:fldCharType="separate"/>
    </w:r>
    <w:r w:rsidR="00051E23">
      <w:rPr>
        <w:noProof/>
      </w:rPr>
      <w:t>1</w:t>
    </w:r>
    <w:r w:rsidR="007041C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3F4" w:rsidRDefault="00F573F4" w:rsidP="009F0C77">
      <w:r>
        <w:separator/>
      </w:r>
    </w:p>
  </w:footnote>
  <w:footnote w:type="continuationSeparator" w:id="0">
    <w:p w:rsidR="00F573F4" w:rsidRDefault="00F573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1VR13"/>
    <w:docVar w:name="CoverBillType" w:val="r"/>
    <w:docVar w:name="docpath" w:val="L:\Council\bills\RM\1241VR13.DOCX"/>
    <w:docVar w:name="dvBillNumber" w:val="40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3572"/>
    <w:rsid w:val="00011869"/>
    <w:rsid w:val="00051E23"/>
    <w:rsid w:val="000933EB"/>
    <w:rsid w:val="000E1785"/>
    <w:rsid w:val="000F40FA"/>
    <w:rsid w:val="0010776B"/>
    <w:rsid w:val="00133E66"/>
    <w:rsid w:val="001435A3"/>
    <w:rsid w:val="00181F7C"/>
    <w:rsid w:val="001B21B2"/>
    <w:rsid w:val="001C7B44"/>
    <w:rsid w:val="001D08F2"/>
    <w:rsid w:val="001D525B"/>
    <w:rsid w:val="001D7F4F"/>
    <w:rsid w:val="00223DB9"/>
    <w:rsid w:val="00224FCC"/>
    <w:rsid w:val="002321B6"/>
    <w:rsid w:val="00250967"/>
    <w:rsid w:val="002529BF"/>
    <w:rsid w:val="002543C8"/>
    <w:rsid w:val="00277FBF"/>
    <w:rsid w:val="00284AAE"/>
    <w:rsid w:val="00291644"/>
    <w:rsid w:val="002A1663"/>
    <w:rsid w:val="002A6DF1"/>
    <w:rsid w:val="002D62DD"/>
    <w:rsid w:val="002E5912"/>
    <w:rsid w:val="00301B21"/>
    <w:rsid w:val="00325348"/>
    <w:rsid w:val="0032732C"/>
    <w:rsid w:val="00336AD0"/>
    <w:rsid w:val="0037079A"/>
    <w:rsid w:val="003A46E9"/>
    <w:rsid w:val="003D01E8"/>
    <w:rsid w:val="003E5288"/>
    <w:rsid w:val="003F6D79"/>
    <w:rsid w:val="0041760A"/>
    <w:rsid w:val="00417C01"/>
    <w:rsid w:val="00445F16"/>
    <w:rsid w:val="004809EE"/>
    <w:rsid w:val="004A601C"/>
    <w:rsid w:val="004C560B"/>
    <w:rsid w:val="004E7D54"/>
    <w:rsid w:val="00510CD8"/>
    <w:rsid w:val="00521204"/>
    <w:rsid w:val="005273C6"/>
    <w:rsid w:val="00530A69"/>
    <w:rsid w:val="00545593"/>
    <w:rsid w:val="00577C6C"/>
    <w:rsid w:val="00581779"/>
    <w:rsid w:val="005A32F9"/>
    <w:rsid w:val="005C2FE2"/>
    <w:rsid w:val="005D1030"/>
    <w:rsid w:val="005E2BC9"/>
    <w:rsid w:val="00605102"/>
    <w:rsid w:val="006215AA"/>
    <w:rsid w:val="00622DB1"/>
    <w:rsid w:val="00632423"/>
    <w:rsid w:val="0066323E"/>
    <w:rsid w:val="006913C9"/>
    <w:rsid w:val="0069470D"/>
    <w:rsid w:val="006D794B"/>
    <w:rsid w:val="006E79E4"/>
    <w:rsid w:val="007041CC"/>
    <w:rsid w:val="0071767E"/>
    <w:rsid w:val="00734F00"/>
    <w:rsid w:val="00743400"/>
    <w:rsid w:val="007A70AE"/>
    <w:rsid w:val="008362E8"/>
    <w:rsid w:val="0084735A"/>
    <w:rsid w:val="008A1768"/>
    <w:rsid w:val="008F0F33"/>
    <w:rsid w:val="008F4429"/>
    <w:rsid w:val="0094021A"/>
    <w:rsid w:val="009B44AF"/>
    <w:rsid w:val="009C6A0B"/>
    <w:rsid w:val="009D44CB"/>
    <w:rsid w:val="009E20CC"/>
    <w:rsid w:val="009E7FF7"/>
    <w:rsid w:val="009F0C77"/>
    <w:rsid w:val="009F4DD1"/>
    <w:rsid w:val="00A07215"/>
    <w:rsid w:val="00A41684"/>
    <w:rsid w:val="00A64E80"/>
    <w:rsid w:val="00A72BCD"/>
    <w:rsid w:val="00A741D9"/>
    <w:rsid w:val="00A76915"/>
    <w:rsid w:val="00A800CD"/>
    <w:rsid w:val="00A833AB"/>
    <w:rsid w:val="00A9741D"/>
    <w:rsid w:val="00AB45F1"/>
    <w:rsid w:val="00AD12A8"/>
    <w:rsid w:val="00AD4B17"/>
    <w:rsid w:val="00B412D4"/>
    <w:rsid w:val="00B81045"/>
    <w:rsid w:val="00BD4086"/>
    <w:rsid w:val="00BE3C22"/>
    <w:rsid w:val="00C0345E"/>
    <w:rsid w:val="00C26E43"/>
    <w:rsid w:val="00C332A8"/>
    <w:rsid w:val="00C3483A"/>
    <w:rsid w:val="00C749FE"/>
    <w:rsid w:val="00C74E9D"/>
    <w:rsid w:val="00C82FD3"/>
    <w:rsid w:val="00C92819"/>
    <w:rsid w:val="00CC3C46"/>
    <w:rsid w:val="00CC6B7B"/>
    <w:rsid w:val="00CD2089"/>
    <w:rsid w:val="00CF257D"/>
    <w:rsid w:val="00D07F1F"/>
    <w:rsid w:val="00D41633"/>
    <w:rsid w:val="00D73A67"/>
    <w:rsid w:val="00D970A9"/>
    <w:rsid w:val="00DB4E95"/>
    <w:rsid w:val="00DF3845"/>
    <w:rsid w:val="00E41911"/>
    <w:rsid w:val="00E60BBE"/>
    <w:rsid w:val="00E62176"/>
    <w:rsid w:val="00E652AA"/>
    <w:rsid w:val="00E746CF"/>
    <w:rsid w:val="00E910B7"/>
    <w:rsid w:val="00E92EEF"/>
    <w:rsid w:val="00E93572"/>
    <w:rsid w:val="00E94923"/>
    <w:rsid w:val="00EA2A3D"/>
    <w:rsid w:val="00ED757B"/>
    <w:rsid w:val="00F24442"/>
    <w:rsid w:val="00F4076A"/>
    <w:rsid w:val="00F50AE3"/>
    <w:rsid w:val="00F573F4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898E61-B84C-48F7-B79D-06449713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5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57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6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22_201304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E67D9-0D68-4B86-877E-F5185EEAD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4022: Columbia Jewish Day School - South Carolina Legislature Online</dc:title>
  <dc:creator>McDowell</dc:creator>
  <cp:lastModifiedBy>N Cumfer</cp:lastModifiedBy>
  <cp:revision>9</cp:revision>
  <cp:lastPrinted>2013-04-24T12:50:00Z</cp:lastPrinted>
  <dcterms:created xsi:type="dcterms:W3CDTF">2013-04-24T18:40:00Z</dcterms:created>
  <dcterms:modified xsi:type="dcterms:W3CDTF">2014-12-05T16:48:00Z</dcterms:modified>
</cp:coreProperties>
</file>