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996" w:rsidRDefault="00F82996" w:rsidP="00F82996">
      <w:pPr>
        <w:widowControl w:val="0"/>
        <w:jc w:val="center"/>
      </w:pPr>
      <w:r w:rsidRPr="00F82996">
        <w:rPr>
          <w:b/>
        </w:rPr>
        <w:t>South Carolina General Assembly</w:t>
      </w:r>
    </w:p>
    <w:p w:rsidR="00F82996" w:rsidRDefault="00F82996" w:rsidP="00F82996">
      <w:pPr>
        <w:widowControl w:val="0"/>
        <w:jc w:val="center"/>
      </w:pPr>
      <w:r>
        <w:t>120th Session, 2013-2014</w:t>
      </w:r>
    </w:p>
    <w:p w:rsidR="00F82996" w:rsidRDefault="00F82996" w:rsidP="00F82996">
      <w:pPr>
        <w:widowControl w:val="0"/>
        <w:jc w:val="left"/>
      </w:pPr>
    </w:p>
    <w:p w:rsidR="00F82996" w:rsidRDefault="00F82996" w:rsidP="00F82996">
      <w:pPr>
        <w:widowControl w:val="0"/>
        <w:jc w:val="left"/>
        <w:rPr>
          <w:b/>
        </w:rPr>
      </w:pPr>
      <w:r w:rsidRPr="00F82996">
        <w:rPr>
          <w:b/>
        </w:rPr>
        <w:t>H. 4064</w:t>
      </w:r>
    </w:p>
    <w:p w:rsidR="00F82996" w:rsidRDefault="00F82996" w:rsidP="00F82996">
      <w:pPr>
        <w:widowControl w:val="0"/>
        <w:jc w:val="left"/>
        <w:rPr>
          <w:b/>
        </w:rPr>
      </w:pPr>
    </w:p>
    <w:p w:rsidR="00F82996" w:rsidRDefault="00F82996" w:rsidP="00F82996">
      <w:pPr>
        <w:widowControl w:val="0"/>
        <w:jc w:val="left"/>
      </w:pPr>
      <w:r w:rsidRPr="00F82996">
        <w:rPr>
          <w:b/>
        </w:rPr>
        <w:t>STATUS INFORMATION</w:t>
      </w:r>
    </w:p>
    <w:p w:rsidR="00F82996" w:rsidRDefault="00F82996" w:rsidP="00F82996">
      <w:pPr>
        <w:widowControl w:val="0"/>
        <w:jc w:val="left"/>
      </w:pPr>
    </w:p>
    <w:p w:rsidR="00F82996" w:rsidRDefault="00F82996" w:rsidP="00F82996">
      <w:pPr>
        <w:widowControl w:val="0"/>
        <w:jc w:val="left"/>
      </w:pPr>
      <w:r>
        <w:t>House Resolution</w:t>
      </w:r>
    </w:p>
    <w:p w:rsidR="00F82996" w:rsidRDefault="00E023B3" w:rsidP="00F82996">
      <w:pPr>
        <w:widowControl w:val="0"/>
        <w:jc w:val="left"/>
      </w:pPr>
      <w:r>
        <w:t>Sponsors: Reps. Skelton,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G.M. Smith, G.R. Smith, J.E. Smith, J.R. Smith, Sottile, Southard, Spires, Stavrinakis, Stringer, Tallon, Taylor, Thayer, Toole, Vick, Weeks, Wells, Whipper, White, Whitmire, Williams, Willis and Wood</w:t>
      </w:r>
    </w:p>
    <w:p w:rsidR="00F82996" w:rsidRDefault="00F82996" w:rsidP="00F82996">
      <w:pPr>
        <w:widowControl w:val="0"/>
        <w:jc w:val="left"/>
      </w:pPr>
      <w:r>
        <w:t>Document Path: l:\council\bills\gm\29714ac13.docx</w:t>
      </w:r>
    </w:p>
    <w:p w:rsidR="00F82996" w:rsidRDefault="00F82996" w:rsidP="00F82996">
      <w:pPr>
        <w:widowControl w:val="0"/>
        <w:jc w:val="left"/>
      </w:pPr>
    </w:p>
    <w:p w:rsidR="00F82996" w:rsidRDefault="00F82996" w:rsidP="00F82996">
      <w:pPr>
        <w:widowControl w:val="0"/>
        <w:jc w:val="left"/>
      </w:pPr>
      <w:r>
        <w:t>Introduced in the House on April 30, 2013</w:t>
      </w:r>
    </w:p>
    <w:p w:rsidR="00F82996" w:rsidRDefault="00F82996" w:rsidP="00F82996">
      <w:pPr>
        <w:widowControl w:val="0"/>
        <w:jc w:val="left"/>
      </w:pPr>
      <w:r>
        <w:t>Adopted by the House on April 30, 2013</w:t>
      </w:r>
    </w:p>
    <w:p w:rsidR="00F82996" w:rsidRDefault="00F82996" w:rsidP="00F82996">
      <w:pPr>
        <w:widowControl w:val="0"/>
        <w:jc w:val="left"/>
      </w:pPr>
    </w:p>
    <w:p w:rsidR="00F82996" w:rsidRDefault="00F82996" w:rsidP="00F82996">
      <w:pPr>
        <w:widowControl w:val="0"/>
        <w:jc w:val="left"/>
      </w:pPr>
      <w:r>
        <w:t xml:space="preserve">Summary: </w:t>
      </w:r>
      <w:r w:rsidR="00C62719">
        <w:t>Robert Ricketts</w:t>
      </w:r>
    </w:p>
    <w:p w:rsidR="00F82996" w:rsidRDefault="00F82996" w:rsidP="00F82996">
      <w:pPr>
        <w:widowControl w:val="0"/>
        <w:jc w:val="left"/>
      </w:pPr>
    </w:p>
    <w:p w:rsidR="00F82996" w:rsidRDefault="00F82996" w:rsidP="00F82996">
      <w:pPr>
        <w:widowControl w:val="0"/>
        <w:jc w:val="left"/>
      </w:pPr>
    </w:p>
    <w:p w:rsidR="00F82996" w:rsidRDefault="00F82996" w:rsidP="00F82996">
      <w:pPr>
        <w:widowControl w:val="0"/>
        <w:tabs>
          <w:tab w:val="center" w:pos="590"/>
          <w:tab w:val="center" w:pos="1440"/>
          <w:tab w:val="left" w:pos="1872"/>
          <w:tab w:val="left" w:pos="9187"/>
        </w:tabs>
        <w:jc w:val="left"/>
      </w:pPr>
      <w:r w:rsidRPr="00F82996">
        <w:rPr>
          <w:b/>
        </w:rPr>
        <w:t>HISTORY OF LEGISLATIVE ACTIONS</w:t>
      </w:r>
    </w:p>
    <w:p w:rsidR="00F82996" w:rsidRDefault="00F82996" w:rsidP="00F82996">
      <w:pPr>
        <w:widowControl w:val="0"/>
        <w:tabs>
          <w:tab w:val="center" w:pos="590"/>
          <w:tab w:val="center" w:pos="1440"/>
          <w:tab w:val="left" w:pos="1872"/>
          <w:tab w:val="left" w:pos="9187"/>
        </w:tabs>
        <w:jc w:val="left"/>
      </w:pPr>
    </w:p>
    <w:p w:rsidR="00F82996" w:rsidRPr="00F82996" w:rsidRDefault="00F82996" w:rsidP="00F82996">
      <w:pPr>
        <w:widowControl w:val="0"/>
        <w:tabs>
          <w:tab w:val="center" w:pos="590"/>
          <w:tab w:val="center" w:pos="1440"/>
          <w:tab w:val="left" w:pos="1872"/>
          <w:tab w:val="left" w:pos="9187"/>
        </w:tabs>
        <w:jc w:val="left"/>
      </w:pPr>
      <w:r w:rsidRPr="00F82996">
        <w:rPr>
          <w:u w:val="single"/>
        </w:rPr>
        <w:tab/>
        <w:t>Date</w:t>
      </w:r>
      <w:r w:rsidRPr="00F82996">
        <w:rPr>
          <w:u w:val="single"/>
        </w:rPr>
        <w:tab/>
        <w:t>Body</w:t>
      </w:r>
      <w:r w:rsidRPr="00F82996">
        <w:rPr>
          <w:u w:val="single"/>
        </w:rPr>
        <w:tab/>
        <w:t>Action Description with journal page number</w:t>
      </w:r>
      <w:r w:rsidRPr="00F82996">
        <w:rPr>
          <w:u w:val="single"/>
        </w:rPr>
        <w:tab/>
      </w:r>
      <w:bookmarkStart w:id="0" w:name="_GoBack"/>
      <w:bookmarkEnd w:id="0"/>
    </w:p>
    <w:p w:rsidR="0058340D" w:rsidRDefault="0058340D" w:rsidP="0058340D">
      <w:pPr>
        <w:widowControl w:val="0"/>
        <w:tabs>
          <w:tab w:val="right" w:pos="1008"/>
          <w:tab w:val="left" w:pos="1152"/>
          <w:tab w:val="left" w:pos="1872"/>
          <w:tab w:val="left" w:pos="9187"/>
        </w:tabs>
        <w:ind w:left="2088" w:hanging="2088"/>
        <w:jc w:val="left"/>
      </w:pPr>
      <w:r>
        <w:tab/>
        <w:t>4/30/2013</w:t>
      </w:r>
      <w:r>
        <w:tab/>
        <w:t>House</w:t>
      </w:r>
      <w:r>
        <w:tab/>
      </w:r>
      <w:r w:rsidRPr="005D7A98">
        <w:t>Introduced and adopted (</w:t>
      </w:r>
      <w:hyperlink r:id="rId7" w:history="1">
        <w:r w:rsidRPr="005D7A98">
          <w:rPr>
            <w:rStyle w:val="Hyperlink"/>
          </w:rPr>
          <w:t>House Journal</w:t>
        </w:r>
        <w:r w:rsidRPr="005D7A98">
          <w:rPr>
            <w:rStyle w:val="Hyperlink"/>
          </w:rPr>
          <w:noBreakHyphen/>
          <w:t>page 13</w:t>
        </w:r>
      </w:hyperlink>
      <w:r w:rsidRPr="005D7A98">
        <w:t>)</w:t>
      </w:r>
    </w:p>
    <w:p w:rsidR="0058340D" w:rsidRDefault="0058340D" w:rsidP="0058340D">
      <w:pPr>
        <w:widowControl w:val="0"/>
        <w:tabs>
          <w:tab w:val="right" w:pos="1008"/>
          <w:tab w:val="left" w:pos="1152"/>
          <w:tab w:val="left" w:pos="1872"/>
          <w:tab w:val="left" w:pos="9187"/>
        </w:tabs>
        <w:ind w:left="2088" w:hanging="2088"/>
        <w:jc w:val="left"/>
      </w:pPr>
    </w:p>
    <w:p w:rsidR="00F82996" w:rsidRPr="00F82996" w:rsidRDefault="00F82996" w:rsidP="00F82996">
      <w:pPr>
        <w:widowControl w:val="0"/>
        <w:tabs>
          <w:tab w:val="right" w:pos="1008"/>
          <w:tab w:val="left" w:pos="1152"/>
          <w:tab w:val="left" w:pos="1872"/>
          <w:tab w:val="left" w:pos="9187"/>
        </w:tabs>
        <w:ind w:left="2088" w:hanging="2088"/>
        <w:jc w:val="left"/>
      </w:pPr>
    </w:p>
    <w:p w:rsidR="00F82996" w:rsidRDefault="00F82996" w:rsidP="00F82996">
      <w:r w:rsidRPr="00F82996">
        <w:rPr>
          <w:b/>
        </w:rPr>
        <w:t>VERSIONS OF THIS BILL</w:t>
      </w:r>
    </w:p>
    <w:p w:rsidR="00F82996" w:rsidRDefault="00F82996" w:rsidP="00F82996"/>
    <w:p w:rsidR="00F82996" w:rsidRDefault="00EB36FC" w:rsidP="00F82996">
      <w:hyperlink r:id="rId8" w:history="1">
        <w:r w:rsidR="00F82996">
          <w:rPr>
            <w:rStyle w:val="Hyperlink"/>
          </w:rPr>
          <w:t>4/30/2013</w:t>
        </w:r>
      </w:hyperlink>
    </w:p>
    <w:p w:rsidR="00F82996" w:rsidRDefault="00F82996" w:rsidP="00F82996"/>
    <w:p w:rsidR="00F82996" w:rsidRDefault="00F82996" w:rsidP="00F82996">
      <w:pPr>
        <w:sectPr w:rsidR="00F82996" w:rsidSect="00F829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05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6B61E6">
        <w:t>ROBERT RICKETTS, ASSOCIATE ATHLETIC DIRECTOR OF CLEMSON UNIVERSITY, UPON THE OCCASION OF HIS RETIREMENT AFTER THIRTY</w:t>
      </w:r>
      <w:r w:rsidR="001637EC">
        <w:noBreakHyphen/>
      </w:r>
      <w:r w:rsidR="006B61E6">
        <w:t>S</w:t>
      </w:r>
      <w:r w:rsidR="00FB2395">
        <w:t>EVEN</w:t>
      </w:r>
      <w:r>
        <w:t xml:space="preserve"> YEARS OF OUTSTANDING SERVICE, AND TO WISH HIM CONTINUED SUCCESS AND HAPPINESS IN ALL HIS FUTURE ENDEAVORS</w:t>
      </w:r>
      <w:r w:rsidR="005A03EB">
        <w:t>.</w:t>
      </w: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85B" w:rsidRDefault="00250598"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285B">
        <w:t xml:space="preserve"> the members of the House of Representatives of the State of South Carolina </w:t>
      </w:r>
      <w:r w:rsidR="000E2B8E">
        <w:t>are pleased</w:t>
      </w:r>
      <w:r w:rsidR="00A0285B">
        <w:t xml:space="preserve"> to </w:t>
      </w:r>
      <w:r w:rsidR="000E2B8E">
        <w:t>learn that Robert Ricketts will be honored for h</w:t>
      </w:r>
      <w:r w:rsidR="00A0285B">
        <w:t xml:space="preserve">is </w:t>
      </w:r>
      <w:r w:rsidR="002E2D08">
        <w:t xml:space="preserve">many </w:t>
      </w:r>
      <w:r w:rsidR="00A0285B">
        <w:t xml:space="preserve">contributions to </w:t>
      </w:r>
      <w:r w:rsidR="000E2B8E">
        <w:t>Clemson University</w:t>
      </w:r>
      <w:r w:rsidR="001637EC">
        <w:t>,</w:t>
      </w:r>
      <w:r w:rsidR="000E2B8E">
        <w:t xml:space="preserve"> </w:t>
      </w:r>
      <w:r w:rsidR="006B61E6">
        <w:t xml:space="preserve">surrounded by family and friends </w:t>
      </w:r>
      <w:r w:rsidR="000E2B8E">
        <w:t>at a party</w:t>
      </w:r>
      <w:r w:rsidR="006B61E6">
        <w:t xml:space="preserve"> marking his distinguished career on May 3, 2013</w:t>
      </w:r>
      <w:r w:rsidR="00A0285B">
        <w:t>; and</w:t>
      </w: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Anderson, </w:t>
      </w:r>
      <w:r w:rsidR="006B61E6">
        <w:t>Mr.</w:t>
      </w:r>
      <w:r>
        <w:t xml:space="preserve"> Ricketts earned an associate</w:t>
      </w:r>
      <w:r w:rsidR="001637EC" w:rsidRPr="001637EC">
        <w:t>’</w:t>
      </w:r>
      <w:r w:rsidR="00FB29B3">
        <w:t>s</w:t>
      </w:r>
      <w:r>
        <w:t xml:space="preserve"> </w:t>
      </w:r>
      <w:r w:rsidR="00FB29B3">
        <w:t>degree</w:t>
      </w:r>
      <w:r>
        <w:t xml:space="preserve"> from Anderson College in 1969 and a </w:t>
      </w:r>
      <w:r w:rsidR="00FB29B3">
        <w:t>bachelor</w:t>
      </w:r>
      <w:r w:rsidR="001637EC" w:rsidRPr="001637EC">
        <w:t>’</w:t>
      </w:r>
      <w:r w:rsidR="00FB29B3">
        <w:t>s</w:t>
      </w:r>
      <w:r>
        <w:t xml:space="preserve"> </w:t>
      </w:r>
      <w:r w:rsidR="00FB2395">
        <w:t xml:space="preserve">degree </w:t>
      </w:r>
      <w:r>
        <w:t>in business administration from Erskine College in 1971</w:t>
      </w:r>
      <w:r w:rsidR="006B61E6">
        <w:t>, and he completed the College Business Management Institute at the University of Kentucky</w:t>
      </w:r>
      <w:r>
        <w:t>; and</w:t>
      </w: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61E6">
        <w:t xml:space="preserve">after graduation, </w:t>
      </w:r>
      <w:r>
        <w:t>he served with the J. C. Penney Company of Greenville and Anderson for four years in merchandise management before he began his l</w:t>
      </w:r>
      <w:r w:rsidR="002E2D08">
        <w:t>engthy</w:t>
      </w:r>
      <w:r>
        <w:t xml:space="preserve"> career with Clemson University in 1976; and</w:t>
      </w: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B3" w:rsidRDefault="00FB29B3"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nine years, he served in the university</w:t>
      </w:r>
      <w:r w:rsidR="001637EC" w:rsidRPr="001637EC">
        <w:t>’</w:t>
      </w:r>
      <w:r>
        <w:t>s auditing and accounting departments and was named audit superviso</w:t>
      </w:r>
      <w:r w:rsidR="00AD3124">
        <w:t>r</w:t>
      </w:r>
      <w:r>
        <w:t xml:space="preserve"> in 1980, a post he held until 1985 when he became the athletic department</w:t>
      </w:r>
      <w:r w:rsidR="001637EC" w:rsidRPr="001637EC">
        <w:t>’</w:t>
      </w:r>
      <w:r>
        <w:t>s chief financial officer;</w:t>
      </w:r>
      <w:r w:rsidR="00AD3124">
        <w:t xml:space="preserve"> and</w:t>
      </w:r>
    </w:p>
    <w:p w:rsidR="006B61E6" w:rsidRDefault="006B61E6"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9F240F"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Ricketts</w:t>
      </w:r>
      <w:r w:rsidR="00AD3124">
        <w:t xml:space="preserve"> remained in that position until 2003, and although he was still involved in many aspects of athletic department finances, his primary focus shifted to athletic facilities, </w:t>
      </w:r>
      <w:r w:rsidR="00AD3124">
        <w:lastRenderedPageBreak/>
        <w:t>dealing with new construction, renovations, maintenance of the facilities and grounds, and event management; and</w:t>
      </w: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leadership, </w:t>
      </w:r>
      <w:r w:rsidR="00DC5F7C">
        <w:t>two landmark accomplishments were completed: the West End Zone</w:t>
      </w:r>
      <w:r w:rsidR="000E2B8E">
        <w:t>, the football complex which houses the football offices, locker rooms, dining hall, weight rooms, and training rooms;</w:t>
      </w:r>
      <w:r w:rsidR="00DC5F7C">
        <w:t xml:space="preserve"> and the</w:t>
      </w:r>
      <w:r w:rsidR="000E2B8E">
        <w:t xml:space="preserve"> beautiful</w:t>
      </w:r>
      <w:r w:rsidR="00DC5F7C">
        <w:t xml:space="preserve"> Indoor Football Facility</w:t>
      </w:r>
      <w:r w:rsidR="000E2B8E">
        <w:t xml:space="preserve"> with AstroTurf</w:t>
      </w:r>
      <w:r w:rsidR="00DC5F7C">
        <w:t>; and</w:t>
      </w: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retirement </w:t>
      </w:r>
      <w:r w:rsidR="000E2B8E">
        <w:t xml:space="preserve">on September 7, 2013, will </w:t>
      </w:r>
      <w:r>
        <w:t>mark</w:t>
      </w:r>
      <w:r w:rsidR="000E2B8E">
        <w:t xml:space="preserve"> more than twenty</w:t>
      </w:r>
      <w:r w:rsidR="001637EC">
        <w:noBreakHyphen/>
      </w:r>
      <w:r w:rsidR="000E2B8E">
        <w:t>eight years of dedicated service to the athletic department at Clemson University; and</w:t>
      </w: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24" w:rsidRDefault="00AD3124"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Kathey, he has reared two fine children; a son, Chesley, and a daughter, Lindsey; and</w:t>
      </w: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98"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t>Robert Ricketts</w:t>
      </w:r>
      <w:r>
        <w:rPr>
          <w:color w:val="000000" w:themeColor="text1"/>
          <w:u w:color="000000" w:themeColor="text1"/>
        </w:rPr>
        <w:t xml:space="preserve"> has devoted to </w:t>
      </w:r>
      <w:r>
        <w:t>the athletic program at Clemson University</w:t>
      </w:r>
      <w:r>
        <w:rPr>
          <w:color w:val="000000" w:themeColor="text1"/>
          <w:u w:color="000000" w:themeColor="text1"/>
        </w:rPr>
        <w:t xml:space="preserve"> and wish him many years of enjoyment in his well</w:t>
      </w:r>
      <w:r w:rsidR="001637EC">
        <w:rPr>
          <w:color w:val="000000" w:themeColor="text1"/>
          <w:u w:color="000000" w:themeColor="text1"/>
        </w:rPr>
        <w:noBreakHyphen/>
      </w:r>
      <w:r>
        <w:rPr>
          <w:color w:val="000000" w:themeColor="text1"/>
          <w:u w:color="000000" w:themeColor="text1"/>
        </w:rPr>
        <w:t>earned retirement</w:t>
      </w:r>
      <w:r w:rsidR="00250598">
        <w:t>.  Now, therefore,</w:t>
      </w: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0598" w:rsidRDefault="0025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5B" w:rsidRDefault="00250598"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285B">
        <w:t xml:space="preserve"> the members of the House of Representatives of the State of South Carolina, by this resolution, recognize and honor Robert Ricketts, Associate Athletic Director of Clemson University, upon the occasion of his retirement after thirty</w:t>
      </w:r>
      <w:r w:rsidR="001637EC">
        <w:noBreakHyphen/>
      </w:r>
      <w:r w:rsidR="00A0285B">
        <w:t>s</w:t>
      </w:r>
      <w:r w:rsidR="00FB2395">
        <w:t>even</w:t>
      </w:r>
      <w:r w:rsidR="00A0285B">
        <w:t xml:space="preserve"> years of outstanding service</w:t>
      </w:r>
      <w:r w:rsidR="000E2B8E">
        <w:t xml:space="preserve"> to the university</w:t>
      </w:r>
      <w:r w:rsidR="00A0285B">
        <w:t>, and wish him continued success and happiness in all his future endeavors.</w:t>
      </w:r>
    </w:p>
    <w:p w:rsidR="00A0285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85B" w:rsidP="00A0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Ricketts.</w:t>
      </w:r>
    </w:p>
    <w:p w:rsidR="0057518A" w:rsidRDefault="00163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18A" w:rsidRDefault="0057518A" w:rsidP="00F82996">
      <w:pPr>
        <w:suppressAutoHyphens/>
      </w:pPr>
    </w:p>
    <w:sectPr w:rsidR="0057518A" w:rsidSect="00F829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1E6" w:rsidRDefault="006B61E6" w:rsidP="009F0C77">
      <w:r>
        <w:separator/>
      </w:r>
    </w:p>
  </w:endnote>
  <w:endnote w:type="continuationSeparator" w:id="0">
    <w:p w:rsidR="006B61E6" w:rsidRDefault="006B61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7B2FEC-45DE-4F9D-B27F-BC25346440CC}"/>
    <w:embedBold r:id="rId2" w:fontKey="{EE9D9B40-8B9E-4761-8E52-3C05FF476014}"/>
  </w:font>
  <w:font w:name="Calibri">
    <w:panose1 w:val="020F0502020204030204"/>
    <w:charset w:val="00"/>
    <w:family w:val="swiss"/>
    <w:pitch w:val="variable"/>
    <w:sig w:usb0="E10002FF" w:usb1="4000ACFF" w:usb2="00000009" w:usb3="00000000" w:csb0="0000019F" w:csb1="00000000"/>
    <w:embedRegular r:id="rId3" w:fontKey="{C03713DA-2E84-49BF-9096-30E7A06C28B2}"/>
  </w:font>
  <w:font w:name="Tahoma">
    <w:panose1 w:val="020B0604030504040204"/>
    <w:charset w:val="00"/>
    <w:family w:val="swiss"/>
    <w:pitch w:val="variable"/>
    <w:sig w:usb0="21002A87" w:usb1="80000000" w:usb2="00000008" w:usb3="00000000" w:csb0="000101FF" w:csb1="00000000"/>
    <w:embedRegular r:id="rId4" w:fontKey="{5B448288-650C-482A-A46F-A6F67CEDEEAF}"/>
  </w:font>
  <w:font w:name="Cambria">
    <w:panose1 w:val="02040503050406030204"/>
    <w:charset w:val="00"/>
    <w:family w:val="roman"/>
    <w:pitch w:val="variable"/>
    <w:sig w:usb0="E00002FF" w:usb1="400004FF" w:usb2="00000000" w:usb3="00000000" w:csb0="0000019F" w:csb1="00000000"/>
    <w:embedRegular r:id="rId5" w:fontKey="{F4475580-F0A6-4459-837E-D7F14B1213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996" w:rsidRPr="0057518A" w:rsidRDefault="00F82996" w:rsidP="0057518A">
    <w:pPr>
      <w:pStyle w:val="Footer"/>
      <w:tabs>
        <w:tab w:val="clear" w:pos="4680"/>
        <w:tab w:val="clear" w:pos="9360"/>
        <w:tab w:val="center" w:pos="2995"/>
      </w:tabs>
      <w:spacing w:before="120"/>
    </w:pPr>
    <w:r>
      <w:t>[4064]</w:t>
    </w:r>
    <w:r>
      <w:tab/>
    </w:r>
    <w:r w:rsidR="00E9678B">
      <w:fldChar w:fldCharType="begin"/>
    </w:r>
    <w:r w:rsidR="00E023B3">
      <w:instrText xml:space="preserve"> PAGE  \* MERGEFORMAT </w:instrText>
    </w:r>
    <w:r w:rsidR="00E9678B">
      <w:fldChar w:fldCharType="separate"/>
    </w:r>
    <w:r w:rsidR="00EB36FC">
      <w:rPr>
        <w:noProof/>
      </w:rPr>
      <w:t>1</w:t>
    </w:r>
    <w:r w:rsidR="00E967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1E6" w:rsidRDefault="006B61E6" w:rsidP="009F0C77">
      <w:r>
        <w:separator/>
      </w:r>
    </w:p>
  </w:footnote>
  <w:footnote w:type="continuationSeparator" w:id="0">
    <w:p w:rsidR="006B61E6" w:rsidRDefault="006B61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14AC13"/>
    <w:docVar w:name="CoverBillType" w:val="r"/>
    <w:docVar w:name="docpath" w:val="L:\Council\bills\GM\29714AC13.DOCX"/>
    <w:docVar w:name="dvBillNumber" w:val="4064"/>
    <w:docVar w:name="dvBillNumberPrefix" w:val="H. "/>
    <w:docVar w:name="dvOriginalBody" w:val="House"/>
    <w:docVar w:name="dvSteno" w:val="GM"/>
    <w:docVar w:name="NameofBody" w:val="h"/>
    <w:docVar w:name="vgroup2" w:val="Council"/>
  </w:docVars>
  <w:rsids>
    <w:rsidRoot w:val="00E9236C"/>
    <w:rsid w:val="00011869"/>
    <w:rsid w:val="000E1785"/>
    <w:rsid w:val="000E2B8E"/>
    <w:rsid w:val="000F40FA"/>
    <w:rsid w:val="0010776B"/>
    <w:rsid w:val="00133E66"/>
    <w:rsid w:val="001435A3"/>
    <w:rsid w:val="001637EC"/>
    <w:rsid w:val="001D08F2"/>
    <w:rsid w:val="001D525B"/>
    <w:rsid w:val="001D7F4F"/>
    <w:rsid w:val="002321B6"/>
    <w:rsid w:val="00250598"/>
    <w:rsid w:val="00250967"/>
    <w:rsid w:val="002543C8"/>
    <w:rsid w:val="00284AAE"/>
    <w:rsid w:val="002E2D08"/>
    <w:rsid w:val="002E5912"/>
    <w:rsid w:val="00301B21"/>
    <w:rsid w:val="00325348"/>
    <w:rsid w:val="0032732C"/>
    <w:rsid w:val="00336AD0"/>
    <w:rsid w:val="003565EF"/>
    <w:rsid w:val="0037079A"/>
    <w:rsid w:val="003D01E8"/>
    <w:rsid w:val="003E5288"/>
    <w:rsid w:val="003F6D79"/>
    <w:rsid w:val="003F77E2"/>
    <w:rsid w:val="0041760A"/>
    <w:rsid w:val="00417C01"/>
    <w:rsid w:val="004809EE"/>
    <w:rsid w:val="004B387C"/>
    <w:rsid w:val="004E7D54"/>
    <w:rsid w:val="005273C6"/>
    <w:rsid w:val="00530A69"/>
    <w:rsid w:val="00545593"/>
    <w:rsid w:val="0057518A"/>
    <w:rsid w:val="0057750A"/>
    <w:rsid w:val="00577C6C"/>
    <w:rsid w:val="0058340D"/>
    <w:rsid w:val="005A03EB"/>
    <w:rsid w:val="005C2FE2"/>
    <w:rsid w:val="005E2BC9"/>
    <w:rsid w:val="00605102"/>
    <w:rsid w:val="006215AA"/>
    <w:rsid w:val="006913C9"/>
    <w:rsid w:val="0069470D"/>
    <w:rsid w:val="006B61E6"/>
    <w:rsid w:val="006D1E52"/>
    <w:rsid w:val="006D7A6B"/>
    <w:rsid w:val="00734F00"/>
    <w:rsid w:val="007A70AE"/>
    <w:rsid w:val="008362E8"/>
    <w:rsid w:val="008A1768"/>
    <w:rsid w:val="008F0F33"/>
    <w:rsid w:val="008F4429"/>
    <w:rsid w:val="0094021A"/>
    <w:rsid w:val="009A32D3"/>
    <w:rsid w:val="009A4056"/>
    <w:rsid w:val="009A6765"/>
    <w:rsid w:val="009B44AF"/>
    <w:rsid w:val="009C6A0B"/>
    <w:rsid w:val="009F0C77"/>
    <w:rsid w:val="009F240F"/>
    <w:rsid w:val="009F4DD1"/>
    <w:rsid w:val="00A0285B"/>
    <w:rsid w:val="00A41684"/>
    <w:rsid w:val="00A64E80"/>
    <w:rsid w:val="00A72BCD"/>
    <w:rsid w:val="00A741D9"/>
    <w:rsid w:val="00A833AB"/>
    <w:rsid w:val="00A9741D"/>
    <w:rsid w:val="00AC05D7"/>
    <w:rsid w:val="00AD3124"/>
    <w:rsid w:val="00AD4B17"/>
    <w:rsid w:val="00B412D4"/>
    <w:rsid w:val="00BE3C22"/>
    <w:rsid w:val="00C0345E"/>
    <w:rsid w:val="00C3483A"/>
    <w:rsid w:val="00C62719"/>
    <w:rsid w:val="00C74E9D"/>
    <w:rsid w:val="00C82FD3"/>
    <w:rsid w:val="00C92819"/>
    <w:rsid w:val="00CB5996"/>
    <w:rsid w:val="00CC6B7B"/>
    <w:rsid w:val="00CD2089"/>
    <w:rsid w:val="00D73A67"/>
    <w:rsid w:val="00D970A9"/>
    <w:rsid w:val="00DC5F7C"/>
    <w:rsid w:val="00DD5882"/>
    <w:rsid w:val="00DF3845"/>
    <w:rsid w:val="00E023B3"/>
    <w:rsid w:val="00E41911"/>
    <w:rsid w:val="00E9236C"/>
    <w:rsid w:val="00E92EEF"/>
    <w:rsid w:val="00E9678B"/>
    <w:rsid w:val="00EB36FC"/>
    <w:rsid w:val="00F13320"/>
    <w:rsid w:val="00F24442"/>
    <w:rsid w:val="00F50AE3"/>
    <w:rsid w:val="00F67CF1"/>
    <w:rsid w:val="00F82996"/>
    <w:rsid w:val="00F840F0"/>
    <w:rsid w:val="00FB0D0D"/>
    <w:rsid w:val="00FB2395"/>
    <w:rsid w:val="00FB29B3"/>
    <w:rsid w:val="00FB43B4"/>
    <w:rsid w:val="00FD0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67128E-C720-4C2A-A0DB-3CB7FA11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7EC"/>
    <w:rPr>
      <w:rFonts w:ascii="Tahoma" w:hAnsi="Tahoma" w:cs="Tahoma"/>
      <w:sz w:val="16"/>
      <w:szCs w:val="16"/>
    </w:rPr>
  </w:style>
  <w:style w:type="character" w:customStyle="1" w:styleId="BalloonTextChar">
    <w:name w:val="Balloon Text Char"/>
    <w:basedOn w:val="DefaultParagraphFont"/>
    <w:link w:val="BalloonText"/>
    <w:uiPriority w:val="99"/>
    <w:semiHidden/>
    <w:rsid w:val="001637EC"/>
    <w:rPr>
      <w:rFonts w:ascii="Tahoma" w:eastAsia="Times New Roman" w:hAnsi="Tahoma" w:cs="Tahoma"/>
      <w:sz w:val="16"/>
      <w:szCs w:val="16"/>
    </w:rPr>
  </w:style>
  <w:style w:type="character" w:styleId="Hyperlink">
    <w:name w:val="Hyperlink"/>
    <w:basedOn w:val="DefaultParagraphFont"/>
    <w:uiPriority w:val="99"/>
    <w:unhideWhenUsed/>
    <w:rsid w:val="00F82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64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E5F7A-4442-41EE-8419-6B662DAEB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4064: Robert Ricketts - South Carolina Legislature Online</dc:title>
  <dc:creator>%USERNAME%</dc:creator>
  <cp:lastModifiedBy>N Cumfer</cp:lastModifiedBy>
  <cp:revision>9</cp:revision>
  <cp:lastPrinted>2013-04-30T15:56:00Z</cp:lastPrinted>
  <dcterms:created xsi:type="dcterms:W3CDTF">2013-04-30T17:12:00Z</dcterms:created>
  <dcterms:modified xsi:type="dcterms:W3CDTF">2014-12-05T16:50:00Z</dcterms:modified>
</cp:coreProperties>
</file>