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D13" w:rsidRDefault="00EC5D13" w:rsidP="00EC5D13">
      <w:pPr>
        <w:widowControl w:val="0"/>
        <w:jc w:val="center"/>
      </w:pPr>
      <w:r w:rsidRPr="00EC5D13">
        <w:rPr>
          <w:b/>
        </w:rPr>
        <w:t>South Carolina General Assembly</w:t>
      </w:r>
    </w:p>
    <w:p w:rsidR="00EC5D13" w:rsidRDefault="00EC5D13" w:rsidP="00EC5D13">
      <w:pPr>
        <w:widowControl w:val="0"/>
        <w:jc w:val="center"/>
      </w:pPr>
      <w:r>
        <w:t>120th Session, 2013-2014</w:t>
      </w:r>
    </w:p>
    <w:p w:rsidR="00EC5D13" w:rsidRDefault="00EC5D13" w:rsidP="00EC5D13">
      <w:pPr>
        <w:widowControl w:val="0"/>
        <w:jc w:val="left"/>
      </w:pPr>
    </w:p>
    <w:p w:rsidR="00EC5D13" w:rsidRDefault="00EC5D13" w:rsidP="00EC5D13">
      <w:pPr>
        <w:widowControl w:val="0"/>
        <w:jc w:val="left"/>
        <w:rPr>
          <w:b/>
        </w:rPr>
      </w:pPr>
      <w:r w:rsidRPr="00EC5D13">
        <w:rPr>
          <w:b/>
        </w:rPr>
        <w:t>H. 4115</w:t>
      </w:r>
    </w:p>
    <w:p w:rsidR="00EC5D13" w:rsidRDefault="00EC5D13" w:rsidP="00EC5D13">
      <w:pPr>
        <w:widowControl w:val="0"/>
        <w:jc w:val="left"/>
        <w:rPr>
          <w:b/>
        </w:rPr>
      </w:pPr>
    </w:p>
    <w:p w:rsidR="00EC5D13" w:rsidRDefault="00EC5D13" w:rsidP="00EC5D13">
      <w:pPr>
        <w:widowControl w:val="0"/>
        <w:jc w:val="left"/>
      </w:pPr>
      <w:r w:rsidRPr="00EC5D13">
        <w:rPr>
          <w:b/>
        </w:rPr>
        <w:t>STATUS INFORMATION</w:t>
      </w:r>
    </w:p>
    <w:p w:rsidR="00EC5D13" w:rsidRDefault="00EC5D13" w:rsidP="00EC5D13">
      <w:pPr>
        <w:widowControl w:val="0"/>
        <w:jc w:val="left"/>
      </w:pPr>
    </w:p>
    <w:p w:rsidR="00EC5D13" w:rsidRDefault="00EC5D13" w:rsidP="00EC5D13">
      <w:pPr>
        <w:widowControl w:val="0"/>
        <w:jc w:val="left"/>
      </w:pPr>
      <w:r>
        <w:t>General Bill</w:t>
      </w:r>
    </w:p>
    <w:p w:rsidR="00EC5D13" w:rsidRDefault="004562B8" w:rsidP="00EC5D13">
      <w:pPr>
        <w:widowControl w:val="0"/>
        <w:jc w:val="left"/>
      </w:pPr>
      <w:r>
        <w:t>Sponsors: Reps. Finlay, Ballentine, Huggins, Bernstein, Bannister, Howard, Norman, Rutherford and Sandifer</w:t>
      </w:r>
    </w:p>
    <w:p w:rsidR="00EC5D13" w:rsidRDefault="00EC5D13" w:rsidP="00EC5D13">
      <w:pPr>
        <w:widowControl w:val="0"/>
        <w:jc w:val="left"/>
      </w:pPr>
      <w:r>
        <w:t>Document Path: l:\council\bills\bbm\10919htc13.docx</w:t>
      </w:r>
    </w:p>
    <w:p w:rsidR="00EC5D13" w:rsidRDefault="00EC5D13" w:rsidP="00EC5D13">
      <w:pPr>
        <w:widowControl w:val="0"/>
        <w:jc w:val="left"/>
      </w:pPr>
    </w:p>
    <w:p w:rsidR="00EC5D13" w:rsidRDefault="00EC5D13" w:rsidP="00EC5D13">
      <w:pPr>
        <w:widowControl w:val="0"/>
        <w:jc w:val="left"/>
      </w:pPr>
      <w:r>
        <w:t>Introduced in the House on May 15, 2013</w:t>
      </w:r>
    </w:p>
    <w:p w:rsidR="00EC5D13" w:rsidRDefault="00EC5D13" w:rsidP="00EC5D13">
      <w:pPr>
        <w:widowControl w:val="0"/>
        <w:jc w:val="left"/>
      </w:pPr>
      <w:r>
        <w:t xml:space="preserve">Currently residing in the House Committee on </w:t>
      </w:r>
      <w:r w:rsidRPr="00EC5D13">
        <w:rPr>
          <w:b/>
        </w:rPr>
        <w:t>Ways and Means</w:t>
      </w:r>
    </w:p>
    <w:p w:rsidR="00EC5D13" w:rsidRDefault="00EC5D13" w:rsidP="00EC5D13">
      <w:pPr>
        <w:widowControl w:val="0"/>
        <w:jc w:val="left"/>
      </w:pPr>
    </w:p>
    <w:p w:rsidR="00EC5D13" w:rsidRDefault="00EC5D13" w:rsidP="00EC5D13">
      <w:pPr>
        <w:widowControl w:val="0"/>
        <w:jc w:val="left"/>
      </w:pPr>
      <w:r>
        <w:t xml:space="preserve">Summary: </w:t>
      </w:r>
      <w:r w:rsidR="002C6DDE">
        <w:t>Property tax assessments</w:t>
      </w:r>
    </w:p>
    <w:p w:rsidR="00EC5D13" w:rsidRDefault="00EC5D13" w:rsidP="00EC5D13">
      <w:pPr>
        <w:widowControl w:val="0"/>
        <w:jc w:val="left"/>
      </w:pPr>
    </w:p>
    <w:p w:rsidR="00EC5D13" w:rsidRDefault="00EC5D13" w:rsidP="00EC5D13">
      <w:pPr>
        <w:widowControl w:val="0"/>
        <w:jc w:val="left"/>
      </w:pPr>
    </w:p>
    <w:p w:rsidR="00EC5D13" w:rsidRDefault="00EC5D13" w:rsidP="00EC5D13">
      <w:pPr>
        <w:widowControl w:val="0"/>
        <w:tabs>
          <w:tab w:val="center" w:pos="590"/>
          <w:tab w:val="center" w:pos="1440"/>
          <w:tab w:val="left" w:pos="1872"/>
          <w:tab w:val="left" w:pos="9187"/>
        </w:tabs>
        <w:jc w:val="left"/>
      </w:pPr>
      <w:r w:rsidRPr="00EC5D13">
        <w:rPr>
          <w:b/>
        </w:rPr>
        <w:t>HISTORY OF LEGISLATIVE ACTIONS</w:t>
      </w:r>
    </w:p>
    <w:p w:rsidR="00EC5D13" w:rsidRDefault="00EC5D13" w:rsidP="00EC5D13">
      <w:pPr>
        <w:widowControl w:val="0"/>
        <w:tabs>
          <w:tab w:val="center" w:pos="590"/>
          <w:tab w:val="center" w:pos="1440"/>
          <w:tab w:val="left" w:pos="1872"/>
          <w:tab w:val="left" w:pos="9187"/>
        </w:tabs>
        <w:jc w:val="left"/>
      </w:pPr>
    </w:p>
    <w:p w:rsidR="00EC5D13" w:rsidRPr="00EC5D13" w:rsidRDefault="00EC5D13" w:rsidP="00EC5D13">
      <w:pPr>
        <w:widowControl w:val="0"/>
        <w:tabs>
          <w:tab w:val="center" w:pos="590"/>
          <w:tab w:val="center" w:pos="1440"/>
          <w:tab w:val="left" w:pos="1872"/>
          <w:tab w:val="left" w:pos="9187"/>
        </w:tabs>
        <w:jc w:val="left"/>
      </w:pPr>
      <w:r w:rsidRPr="00EC5D13">
        <w:rPr>
          <w:u w:val="single"/>
        </w:rPr>
        <w:tab/>
        <w:t>Date</w:t>
      </w:r>
      <w:r w:rsidRPr="00EC5D13">
        <w:rPr>
          <w:u w:val="single"/>
        </w:rPr>
        <w:tab/>
        <w:t>Body</w:t>
      </w:r>
      <w:r w:rsidRPr="00EC5D13">
        <w:rPr>
          <w:u w:val="single"/>
        </w:rPr>
        <w:tab/>
        <w:t>Action Description with journal page number</w:t>
      </w:r>
      <w:r w:rsidRPr="00EC5D13">
        <w:rPr>
          <w:u w:val="single"/>
        </w:rPr>
        <w:tab/>
      </w:r>
      <w:bookmarkStart w:id="0" w:name="_GoBack"/>
      <w:bookmarkEnd w:id="0"/>
    </w:p>
    <w:p w:rsidR="007319D7" w:rsidRDefault="007319D7" w:rsidP="007319D7">
      <w:pPr>
        <w:widowControl w:val="0"/>
        <w:tabs>
          <w:tab w:val="right" w:pos="1008"/>
          <w:tab w:val="left" w:pos="1152"/>
          <w:tab w:val="left" w:pos="1872"/>
          <w:tab w:val="left" w:pos="9187"/>
        </w:tabs>
        <w:ind w:left="2088" w:hanging="2088"/>
        <w:jc w:val="left"/>
      </w:pPr>
      <w:r>
        <w:tab/>
        <w:t>5/15/2013</w:t>
      </w:r>
      <w:r>
        <w:tab/>
        <w:t>House</w:t>
      </w:r>
      <w:r>
        <w:tab/>
      </w:r>
      <w:r w:rsidRPr="00E454BA">
        <w:t>Introduced and read first time (</w:t>
      </w:r>
      <w:hyperlink r:id="rId7" w:history="1">
        <w:r w:rsidRPr="00E454BA">
          <w:rPr>
            <w:rStyle w:val="Hyperlink"/>
          </w:rPr>
          <w:t>House Journal</w:t>
        </w:r>
        <w:r w:rsidRPr="00E454BA">
          <w:rPr>
            <w:rStyle w:val="Hyperlink"/>
          </w:rPr>
          <w:noBreakHyphen/>
          <w:t>page 11</w:t>
        </w:r>
      </w:hyperlink>
      <w:r w:rsidRPr="00E454BA">
        <w:t>)</w:t>
      </w:r>
    </w:p>
    <w:p w:rsidR="007319D7" w:rsidRDefault="007319D7" w:rsidP="007319D7">
      <w:pPr>
        <w:widowControl w:val="0"/>
        <w:tabs>
          <w:tab w:val="right" w:pos="1008"/>
          <w:tab w:val="left" w:pos="1152"/>
          <w:tab w:val="left" w:pos="1872"/>
          <w:tab w:val="left" w:pos="9187"/>
        </w:tabs>
        <w:ind w:left="2088" w:hanging="2088"/>
        <w:jc w:val="left"/>
      </w:pPr>
      <w:r>
        <w:tab/>
        <w:t>5/15/2013</w:t>
      </w:r>
      <w:r>
        <w:tab/>
        <w:t>House</w:t>
      </w:r>
      <w:r>
        <w:tab/>
      </w:r>
      <w:r w:rsidRPr="00E454BA">
        <w:t>Referred</w:t>
      </w:r>
      <w:r>
        <w:t xml:space="preserve"> to Committee on </w:t>
      </w:r>
      <w:r w:rsidRPr="00E454BA">
        <w:rPr>
          <w:b/>
        </w:rPr>
        <w:t>Ways and Means</w:t>
      </w:r>
      <w:r>
        <w:t xml:space="preserve"> </w:t>
      </w:r>
      <w:r w:rsidRPr="00E454BA">
        <w:t>(</w:t>
      </w:r>
      <w:hyperlink r:id="rId8" w:history="1">
        <w:r w:rsidRPr="00E454BA">
          <w:rPr>
            <w:rStyle w:val="Hyperlink"/>
          </w:rPr>
          <w:t>House Journal</w:t>
        </w:r>
        <w:r w:rsidRPr="00E454BA">
          <w:rPr>
            <w:rStyle w:val="Hyperlink"/>
          </w:rPr>
          <w:noBreakHyphen/>
          <w:t>page 11</w:t>
        </w:r>
      </w:hyperlink>
      <w:r w:rsidRPr="00E454BA">
        <w:t>)</w:t>
      </w:r>
    </w:p>
    <w:p w:rsidR="007319D7" w:rsidRDefault="007319D7" w:rsidP="007319D7">
      <w:pPr>
        <w:widowControl w:val="0"/>
        <w:tabs>
          <w:tab w:val="right" w:pos="1008"/>
          <w:tab w:val="left" w:pos="1152"/>
          <w:tab w:val="left" w:pos="1872"/>
          <w:tab w:val="left" w:pos="9187"/>
        </w:tabs>
        <w:ind w:left="2088" w:hanging="2088"/>
        <w:jc w:val="left"/>
      </w:pPr>
    </w:p>
    <w:p w:rsidR="00EC5D13" w:rsidRPr="00EC5D13" w:rsidRDefault="00EC5D13" w:rsidP="00EC5D13">
      <w:pPr>
        <w:widowControl w:val="0"/>
        <w:tabs>
          <w:tab w:val="right" w:pos="1008"/>
          <w:tab w:val="left" w:pos="1152"/>
          <w:tab w:val="left" w:pos="1872"/>
          <w:tab w:val="left" w:pos="9187"/>
        </w:tabs>
        <w:ind w:left="2088" w:hanging="2088"/>
        <w:jc w:val="left"/>
      </w:pPr>
    </w:p>
    <w:p w:rsidR="00EC5D13" w:rsidRDefault="00EC5D13" w:rsidP="00EC5D13">
      <w:pPr>
        <w:widowControl w:val="0"/>
        <w:jc w:val="left"/>
      </w:pPr>
      <w:r w:rsidRPr="00EC5D13">
        <w:rPr>
          <w:b/>
        </w:rPr>
        <w:t>VERSIONS OF THIS BILL</w:t>
      </w:r>
    </w:p>
    <w:p w:rsidR="00EC5D13" w:rsidRDefault="00EC5D13" w:rsidP="00EC5D13">
      <w:pPr>
        <w:widowControl w:val="0"/>
        <w:jc w:val="left"/>
      </w:pPr>
    </w:p>
    <w:p w:rsidR="00EC5D13" w:rsidRDefault="009517C2" w:rsidP="00EC5D13">
      <w:pPr>
        <w:widowControl w:val="0"/>
        <w:jc w:val="left"/>
      </w:pPr>
      <w:hyperlink r:id="rId9" w:history="1">
        <w:r w:rsidR="00EC5D13">
          <w:rPr>
            <w:rStyle w:val="Hyperlink"/>
          </w:rPr>
          <w:t>5/15/2013</w:t>
        </w:r>
      </w:hyperlink>
    </w:p>
    <w:p w:rsidR="00EC5D13" w:rsidRDefault="00EC5D13" w:rsidP="00EC5D13"/>
    <w:p w:rsidR="00EC5D13" w:rsidRDefault="00EC5D13" w:rsidP="00EC5D13">
      <w:pPr>
        <w:sectPr w:rsidR="00EC5D13" w:rsidSect="00EC5D1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57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87702F">
        <w:noBreakHyphen/>
      </w:r>
      <w:r>
        <w:t>43</w:t>
      </w:r>
      <w:r w:rsidR="0087702F">
        <w:noBreakHyphen/>
      </w:r>
      <w:r>
        <w:t>220, AS AMENDED, CODE OF LAWS OF SOUTH CAROLINA, 1976, RELATING TO THE CLASSIFICATION OF PROPERTY FOR PURPOSES OF THE PROPERTY TAX AND THE APPLICABLE ASSESSMENT RATIOS, SO AS TO PROVIDE THAT</w:t>
      </w:r>
      <w:r w:rsidR="00B542FB">
        <w:t xml:space="preserve"> IF AN OWNER</w:t>
      </w:r>
      <w:r w:rsidR="0087702F">
        <w:noBreakHyphen/>
      </w:r>
      <w:r w:rsidR="00B542FB">
        <w:t>OCCUPIED</w:t>
      </w:r>
      <w:r>
        <w:t xml:space="preserve"> RESIDENTIAL PROPERTY LAWFULLY RECEIVING THE SPECIAL FOUR PERCENT ASSESSMENT RATIO AND RELATED EXEMPTIONS </w:t>
      </w:r>
      <w:r w:rsidR="00B542FB">
        <w:t xml:space="preserve">SHOULD NO LONGER BE ELIGIBLE FOR THAT SPECIAL ASSESSMENT RATIO </w:t>
      </w:r>
      <w:r>
        <w:t>WHEN ITS OWNER LEAVES THE RESIDENCE TO ENTER A LONG</w:t>
      </w:r>
      <w:r w:rsidR="0087702F">
        <w:noBreakHyphen/>
      </w:r>
      <w:r>
        <w:t>TERM CARE FACILITY</w:t>
      </w:r>
      <w:r w:rsidR="00B542FB">
        <w:t>, THEN THE RESIDENCE</w:t>
      </w:r>
      <w:r>
        <w:t xml:space="preserve"> CONTINUES TO RECEIVE THE SPECIAL FOUR PERCENT ASSESSMENT RATIO AND APPLICABLE EXEMPTIONS, TO PROVIDE THE MAXIMUM DURATION FOR THIS PROPERTY TAX TREATMENT, TO PROVIDE THAT SUCH TAX TREATMENT IS NOT ALLOWED IF THE RESIDENCE PRODUCES RENTAL INCOME, AND TO PROVIDE THAT THIS PROPERTY TAX TREATMENT MUST BE CONSTRUED AS A PROPERTY TAX EXEMPTION.</w:t>
      </w: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8" w:rsidRDefault="002D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1EF1">
        <w:t>Section 12</w:t>
      </w:r>
      <w:r w:rsidR="0087702F">
        <w:noBreakHyphen/>
      </w:r>
      <w:r w:rsidR="00151EF1">
        <w:t>43</w:t>
      </w:r>
      <w:r w:rsidR="0087702F">
        <w:noBreakHyphen/>
      </w:r>
      <w:r w:rsidR="00151EF1">
        <w:t>220(c) of the 1976 Code, as last amended by Act 179 of 2012, is further amended by adding a new subitem at the end to read:</w:t>
      </w:r>
    </w:p>
    <w:p w:rsidR="00151EF1" w:rsidRDefault="00151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EF1" w:rsidRDefault="00151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“(9)(i)</w:t>
      </w:r>
      <w:r>
        <w:tab/>
        <w:t>If an owner</w:t>
      </w:r>
      <w:r w:rsidR="0087702F">
        <w:noBreakHyphen/>
      </w:r>
      <w:r>
        <w:t>occupied residential property</w:t>
      </w:r>
      <w:r w:rsidR="00B542FB">
        <w:t xml:space="preserve"> lawfully</w:t>
      </w:r>
      <w:r>
        <w:t xml:space="preserve"> receiving the special four percent assessment ratio allowed pursuant to this item </w:t>
      </w:r>
      <w:r w:rsidR="00B542FB">
        <w:t>should be no longer be eligible for that special assessment ratio because the owner</w:t>
      </w:r>
      <w:r>
        <w:t xml:space="preserve"> has left the residence to enter a long</w:t>
      </w:r>
      <w:r w:rsidR="0087702F">
        <w:noBreakHyphen/>
      </w:r>
      <w:r>
        <w:t xml:space="preserve">term care facility, then the residence retains the four </w:t>
      </w:r>
      <w:r>
        <w:lastRenderedPageBreak/>
        <w:t>percent assessment ratio and any exemptions the former occupant of the residence was eligible for at the time of entering the long</w:t>
      </w:r>
      <w:r w:rsidR="0087702F">
        <w:noBreakHyphen/>
      </w:r>
      <w:r>
        <w:t>term care facility for the shorter of the end of the second property tax year succeeding the property tax year during which the occupant entered the long</w:t>
      </w:r>
      <w:r w:rsidR="0087702F">
        <w:noBreakHyphen/>
      </w:r>
      <w:r>
        <w:t>term care facility or the end of the property tax year in which the residential property under</w:t>
      </w:r>
      <w:r w:rsidR="00B542FB">
        <w:t>goes</w:t>
      </w:r>
      <w:r>
        <w:t xml:space="preserve"> an assessable </w:t>
      </w:r>
      <w:r w:rsidR="004200CD">
        <w:t>transfer of interest.  The residence does not qualify for this treatment if it produces rental income.</w:t>
      </w:r>
    </w:p>
    <w:p w:rsidR="004200CD" w:rsidRDefault="00420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(ii)</w:t>
      </w:r>
      <w:r>
        <w:tab/>
      </w:r>
      <w:r w:rsidRPr="004200CD">
        <w:t xml:space="preserve">The special four percent assessment ratio allowed by this </w:t>
      </w:r>
      <w:r>
        <w:t xml:space="preserve">subitem </w:t>
      </w:r>
      <w:r w:rsidRPr="004200CD">
        <w:t>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4200CD" w:rsidRDefault="00420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0CD" w:rsidRDefault="004200CD" w:rsidP="0042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residential property owners entering a long</w:t>
      </w:r>
      <w:r w:rsidR="0087702F">
        <w:noBreakHyphen/>
      </w:r>
      <w:r>
        <w:t>term care facility after 2013.</w:t>
      </w:r>
    </w:p>
    <w:p w:rsidR="00B8680E" w:rsidRDefault="0087702F" w:rsidP="0042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80E" w:rsidRDefault="00B8680E" w:rsidP="00EC5D13">
      <w:pPr>
        <w:suppressAutoHyphens/>
      </w:pPr>
    </w:p>
    <w:sectPr w:rsidR="00B8680E" w:rsidSect="00EC5D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EF1" w:rsidRDefault="00151EF1" w:rsidP="009F0C77">
      <w:r>
        <w:separator/>
      </w:r>
    </w:p>
  </w:endnote>
  <w:endnote w:type="continuationSeparator" w:id="0">
    <w:p w:rsidR="00151EF1" w:rsidRDefault="00151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5461F4-3117-4B31-B31D-422BE3D19517}"/>
    <w:embedBold r:id="rId2" w:fontKey="{9853E069-F892-4F7A-ADE8-5450CD3ADDB6}"/>
  </w:font>
  <w:font w:name="Calibri">
    <w:panose1 w:val="020F0502020204030204"/>
    <w:charset w:val="00"/>
    <w:family w:val="swiss"/>
    <w:pitch w:val="variable"/>
    <w:sig w:usb0="E10002FF" w:usb1="4000ACFF" w:usb2="00000009" w:usb3="00000000" w:csb0="0000019F" w:csb1="00000000"/>
    <w:embedRegular r:id="rId3" w:fontKey="{5F0E7BF5-7280-4BF1-9257-5BBE0D52B7C9}"/>
  </w:font>
  <w:font w:name="Cambria">
    <w:panose1 w:val="02040503050406030204"/>
    <w:charset w:val="00"/>
    <w:family w:val="roman"/>
    <w:pitch w:val="variable"/>
    <w:sig w:usb0="E00002FF" w:usb1="400004FF" w:usb2="00000000" w:usb3="00000000" w:csb0="0000019F" w:csb1="00000000"/>
    <w:embedRegular r:id="rId4" w:fontKey="{7ACE12FA-1A40-4729-860C-0A9721117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3" w:rsidRPr="00B8680E" w:rsidRDefault="00EC5D13" w:rsidP="00B8680E">
    <w:pPr>
      <w:pStyle w:val="Footer"/>
      <w:tabs>
        <w:tab w:val="clear" w:pos="4680"/>
        <w:tab w:val="clear" w:pos="9360"/>
        <w:tab w:val="center" w:pos="2995"/>
      </w:tabs>
      <w:spacing w:before="120"/>
    </w:pPr>
    <w:r>
      <w:t>[4115]</w:t>
    </w:r>
    <w:r>
      <w:tab/>
    </w:r>
    <w:r w:rsidR="00252696">
      <w:fldChar w:fldCharType="begin"/>
    </w:r>
    <w:r w:rsidR="00252696">
      <w:instrText xml:space="preserve"> PAGE  \* MERGEFORMAT </w:instrText>
    </w:r>
    <w:r w:rsidR="00252696">
      <w:fldChar w:fldCharType="separate"/>
    </w:r>
    <w:r w:rsidR="009517C2">
      <w:rPr>
        <w:noProof/>
      </w:rPr>
      <w:t>1</w:t>
    </w:r>
    <w:r w:rsidR="002526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EF1" w:rsidRDefault="00151EF1" w:rsidP="009F0C77">
      <w:r>
        <w:separator/>
      </w:r>
    </w:p>
  </w:footnote>
  <w:footnote w:type="continuationSeparator" w:id="0">
    <w:p w:rsidR="00151EF1" w:rsidRDefault="00151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19HTC13"/>
    <w:docVar w:name="CoverBillType" w:val="b"/>
    <w:docVar w:name="docpath" w:val="L:\Council\bills\BBM\10919HTC13.DOCX"/>
    <w:docVar w:name="dvBillNumber" w:val="4115"/>
    <w:docVar w:name="dvBillNumberPrefix" w:val="H. "/>
    <w:docVar w:name="dvOriginalBody" w:val="House"/>
    <w:docVar w:name="dvSteno" w:val="BBM"/>
    <w:docVar w:name="NameofBody" w:val="h"/>
    <w:docVar w:name="vgroup2" w:val="Council"/>
  </w:docVars>
  <w:rsids>
    <w:rsidRoot w:val="00396265"/>
    <w:rsid w:val="00011869"/>
    <w:rsid w:val="000E1785"/>
    <w:rsid w:val="000F40FA"/>
    <w:rsid w:val="000F7480"/>
    <w:rsid w:val="0010776B"/>
    <w:rsid w:val="00133E66"/>
    <w:rsid w:val="001435A3"/>
    <w:rsid w:val="00151EF1"/>
    <w:rsid w:val="001D08F2"/>
    <w:rsid w:val="001D525B"/>
    <w:rsid w:val="001D7F4F"/>
    <w:rsid w:val="002321B6"/>
    <w:rsid w:val="00250967"/>
    <w:rsid w:val="00252696"/>
    <w:rsid w:val="002543C8"/>
    <w:rsid w:val="00284AAE"/>
    <w:rsid w:val="002C6DDE"/>
    <w:rsid w:val="002D5768"/>
    <w:rsid w:val="002E5912"/>
    <w:rsid w:val="002F246A"/>
    <w:rsid w:val="00301B21"/>
    <w:rsid w:val="00325348"/>
    <w:rsid w:val="0032732C"/>
    <w:rsid w:val="00336AD0"/>
    <w:rsid w:val="0037079A"/>
    <w:rsid w:val="00396265"/>
    <w:rsid w:val="003D01E8"/>
    <w:rsid w:val="003E5288"/>
    <w:rsid w:val="003F6D79"/>
    <w:rsid w:val="0041760A"/>
    <w:rsid w:val="00417C01"/>
    <w:rsid w:val="004200CD"/>
    <w:rsid w:val="004562B8"/>
    <w:rsid w:val="00461224"/>
    <w:rsid w:val="004809EE"/>
    <w:rsid w:val="004E3E96"/>
    <w:rsid w:val="004E7D54"/>
    <w:rsid w:val="005273C6"/>
    <w:rsid w:val="00530A69"/>
    <w:rsid w:val="00545593"/>
    <w:rsid w:val="00577C6C"/>
    <w:rsid w:val="00587AC9"/>
    <w:rsid w:val="005C2FE2"/>
    <w:rsid w:val="005E2BC9"/>
    <w:rsid w:val="00605102"/>
    <w:rsid w:val="006215AA"/>
    <w:rsid w:val="006913C9"/>
    <w:rsid w:val="0069470D"/>
    <w:rsid w:val="007319D7"/>
    <w:rsid w:val="00731AC7"/>
    <w:rsid w:val="00734F00"/>
    <w:rsid w:val="00787241"/>
    <w:rsid w:val="007A70AE"/>
    <w:rsid w:val="008362E8"/>
    <w:rsid w:val="0087702F"/>
    <w:rsid w:val="00893413"/>
    <w:rsid w:val="008A1768"/>
    <w:rsid w:val="008F0F33"/>
    <w:rsid w:val="008F4429"/>
    <w:rsid w:val="00900FB2"/>
    <w:rsid w:val="0094021A"/>
    <w:rsid w:val="009517C2"/>
    <w:rsid w:val="009B44AF"/>
    <w:rsid w:val="009C6A0B"/>
    <w:rsid w:val="009E1C3C"/>
    <w:rsid w:val="009F0C77"/>
    <w:rsid w:val="009F4DD1"/>
    <w:rsid w:val="00A41684"/>
    <w:rsid w:val="00A64E80"/>
    <w:rsid w:val="00A72BCD"/>
    <w:rsid w:val="00A741D9"/>
    <w:rsid w:val="00A833AB"/>
    <w:rsid w:val="00A9741D"/>
    <w:rsid w:val="00AD4B17"/>
    <w:rsid w:val="00B33405"/>
    <w:rsid w:val="00B412D4"/>
    <w:rsid w:val="00B542FB"/>
    <w:rsid w:val="00B8680E"/>
    <w:rsid w:val="00BE3C22"/>
    <w:rsid w:val="00C0345E"/>
    <w:rsid w:val="00C3483A"/>
    <w:rsid w:val="00C74E9D"/>
    <w:rsid w:val="00C82FD3"/>
    <w:rsid w:val="00C92819"/>
    <w:rsid w:val="00CC6B7B"/>
    <w:rsid w:val="00CD2089"/>
    <w:rsid w:val="00D7275E"/>
    <w:rsid w:val="00D73A67"/>
    <w:rsid w:val="00D970A9"/>
    <w:rsid w:val="00DF3845"/>
    <w:rsid w:val="00E41911"/>
    <w:rsid w:val="00E92EEF"/>
    <w:rsid w:val="00EC5D13"/>
    <w:rsid w:val="00EE5834"/>
    <w:rsid w:val="00F1329B"/>
    <w:rsid w:val="00F24442"/>
    <w:rsid w:val="00F50AE3"/>
    <w:rsid w:val="00F67CF1"/>
    <w:rsid w:val="00F840F0"/>
    <w:rsid w:val="00FA6D4D"/>
    <w:rsid w:val="00FB0D0D"/>
    <w:rsid w:val="00FB43B4"/>
    <w:rsid w:val="00FD6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77CA21-2EA1-4764-BADE-A5B0BD97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5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15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9333-4A7C-4181-AA4B-B58419B4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4115: Property tax assessments - South Carolina Legislature Online</dc:title>
  <dc:creator>BRENDA MELTON</dc:creator>
  <cp:lastModifiedBy>N Cumfer</cp:lastModifiedBy>
  <cp:revision>8</cp:revision>
  <dcterms:created xsi:type="dcterms:W3CDTF">2013-05-15T15:14:00Z</dcterms:created>
  <dcterms:modified xsi:type="dcterms:W3CDTF">2014-12-05T16:51:00Z</dcterms:modified>
</cp:coreProperties>
</file>