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2FF" w:rsidRDefault="005612FF" w:rsidP="005612FF">
      <w:pPr>
        <w:widowControl w:val="0"/>
        <w:jc w:val="center"/>
      </w:pPr>
      <w:r w:rsidRPr="005612FF">
        <w:rPr>
          <w:b/>
        </w:rPr>
        <w:t>South Carolina General Assembly</w:t>
      </w:r>
    </w:p>
    <w:p w:rsidR="005612FF" w:rsidRDefault="005612FF" w:rsidP="005612FF">
      <w:pPr>
        <w:widowControl w:val="0"/>
        <w:jc w:val="center"/>
      </w:pPr>
      <w:r>
        <w:t>120th Session, 2013-2014</w:t>
      </w:r>
    </w:p>
    <w:p w:rsidR="005612FF" w:rsidRDefault="005612FF" w:rsidP="005612FF">
      <w:pPr>
        <w:widowControl w:val="0"/>
        <w:jc w:val="left"/>
      </w:pPr>
    </w:p>
    <w:p w:rsidR="005612FF" w:rsidRDefault="005612FF" w:rsidP="005612FF">
      <w:pPr>
        <w:widowControl w:val="0"/>
        <w:jc w:val="left"/>
        <w:rPr>
          <w:b/>
        </w:rPr>
      </w:pPr>
      <w:r w:rsidRPr="005612FF">
        <w:rPr>
          <w:b/>
        </w:rPr>
        <w:t>H. 4168</w:t>
      </w:r>
    </w:p>
    <w:p w:rsidR="005612FF" w:rsidRDefault="005612FF" w:rsidP="005612FF">
      <w:pPr>
        <w:widowControl w:val="0"/>
        <w:jc w:val="left"/>
        <w:rPr>
          <w:b/>
        </w:rPr>
      </w:pPr>
    </w:p>
    <w:p w:rsidR="005612FF" w:rsidRDefault="005612FF" w:rsidP="005612FF">
      <w:pPr>
        <w:widowControl w:val="0"/>
        <w:jc w:val="left"/>
      </w:pPr>
      <w:r w:rsidRPr="005612FF">
        <w:rPr>
          <w:b/>
        </w:rPr>
        <w:t>STATUS INFORMATION</w:t>
      </w:r>
    </w:p>
    <w:p w:rsidR="005612FF" w:rsidRDefault="005612FF" w:rsidP="005612FF">
      <w:pPr>
        <w:widowControl w:val="0"/>
        <w:jc w:val="left"/>
      </w:pPr>
    </w:p>
    <w:p w:rsidR="005612FF" w:rsidRDefault="005612FF" w:rsidP="005612FF">
      <w:pPr>
        <w:widowControl w:val="0"/>
        <w:jc w:val="left"/>
      </w:pPr>
      <w:r>
        <w:t>House Resolution</w:t>
      </w:r>
    </w:p>
    <w:p w:rsidR="005612FF" w:rsidRDefault="0092591F" w:rsidP="005612FF">
      <w:pPr>
        <w:widowControl w:val="0"/>
        <w:jc w:val="left"/>
      </w:pPr>
      <w:r>
        <w:t>Sponsors: Reps. Bannister, Alexander, Allison, Anderson, Anthony, Atwater, Bales, Ballentine,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612FF" w:rsidRDefault="005612FF" w:rsidP="005612FF">
      <w:pPr>
        <w:widowControl w:val="0"/>
        <w:jc w:val="left"/>
      </w:pPr>
      <w:r>
        <w:t>Document Path: l:\council\bills\gm\29779vr13.docx</w:t>
      </w:r>
    </w:p>
    <w:p w:rsidR="005612FF" w:rsidRDefault="005612FF" w:rsidP="005612FF">
      <w:pPr>
        <w:widowControl w:val="0"/>
        <w:jc w:val="left"/>
      </w:pPr>
    </w:p>
    <w:p w:rsidR="005612FF" w:rsidRDefault="005612FF" w:rsidP="005612FF">
      <w:pPr>
        <w:widowControl w:val="0"/>
        <w:jc w:val="left"/>
      </w:pPr>
      <w:r>
        <w:t>Introduced in the House on May 21, 2013</w:t>
      </w:r>
    </w:p>
    <w:p w:rsidR="005612FF" w:rsidRDefault="005612FF" w:rsidP="005612FF">
      <w:pPr>
        <w:widowControl w:val="0"/>
        <w:jc w:val="left"/>
      </w:pPr>
      <w:r>
        <w:t>Adopted by the House on May 21, 2013</w:t>
      </w:r>
    </w:p>
    <w:p w:rsidR="005612FF" w:rsidRDefault="005612FF" w:rsidP="005612FF">
      <w:pPr>
        <w:widowControl w:val="0"/>
        <w:jc w:val="left"/>
      </w:pPr>
    </w:p>
    <w:p w:rsidR="005612FF" w:rsidRDefault="005612FF" w:rsidP="005612FF">
      <w:pPr>
        <w:widowControl w:val="0"/>
        <w:jc w:val="left"/>
      </w:pPr>
      <w:r>
        <w:t xml:space="preserve">Summary: </w:t>
      </w:r>
      <w:r w:rsidR="00941FCD">
        <w:t>Christ Church Episcopal School Varsity Football Team</w:t>
      </w:r>
    </w:p>
    <w:p w:rsidR="005612FF" w:rsidRDefault="005612FF" w:rsidP="005612FF">
      <w:pPr>
        <w:widowControl w:val="0"/>
        <w:jc w:val="left"/>
      </w:pPr>
    </w:p>
    <w:p w:rsidR="005612FF" w:rsidRDefault="005612FF" w:rsidP="005612FF">
      <w:pPr>
        <w:widowControl w:val="0"/>
        <w:jc w:val="left"/>
      </w:pPr>
    </w:p>
    <w:p w:rsidR="005612FF" w:rsidRDefault="005612FF" w:rsidP="00561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12FF">
        <w:rPr>
          <w:b/>
        </w:rPr>
        <w:t>HISTORY OF LEGISLATIVE ACTIONS</w:t>
      </w:r>
    </w:p>
    <w:p w:rsidR="005612FF" w:rsidRDefault="005612FF" w:rsidP="00561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12FF" w:rsidRPr="005612FF" w:rsidRDefault="005612FF" w:rsidP="00561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12FF">
        <w:rPr>
          <w:u w:val="single"/>
        </w:rPr>
        <w:tab/>
        <w:t>Date</w:t>
      </w:r>
      <w:r w:rsidRPr="005612FF">
        <w:rPr>
          <w:u w:val="single"/>
        </w:rPr>
        <w:tab/>
        <w:t>Body</w:t>
      </w:r>
      <w:r w:rsidRPr="005612FF">
        <w:rPr>
          <w:u w:val="single"/>
        </w:rPr>
        <w:tab/>
        <w:t>Action Description with journal page number</w:t>
      </w:r>
      <w:r w:rsidRPr="005612FF">
        <w:rPr>
          <w:u w:val="single"/>
        </w:rPr>
        <w:tab/>
      </w:r>
      <w:bookmarkStart w:id="0" w:name="_GoBack"/>
      <w:bookmarkEnd w:id="0"/>
    </w:p>
    <w:p w:rsidR="00491ED9" w:rsidRDefault="00491ED9" w:rsidP="00491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7365DD">
        <w:t>Introduced and adopted (</w:t>
      </w:r>
      <w:hyperlink r:id="rId7" w:history="1">
        <w:r w:rsidRPr="007365DD">
          <w:rPr>
            <w:rStyle w:val="Hyperlink"/>
          </w:rPr>
          <w:t>House Journal</w:t>
        </w:r>
        <w:r w:rsidRPr="007365DD">
          <w:rPr>
            <w:rStyle w:val="Hyperlink"/>
          </w:rPr>
          <w:noBreakHyphen/>
          <w:t>page 11</w:t>
        </w:r>
      </w:hyperlink>
      <w:r w:rsidRPr="007365DD">
        <w:t>)</w:t>
      </w:r>
    </w:p>
    <w:p w:rsidR="00491ED9" w:rsidRDefault="00491ED9" w:rsidP="00491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12FF" w:rsidRPr="005612FF" w:rsidRDefault="005612FF" w:rsidP="00561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12FF" w:rsidRDefault="005612FF" w:rsidP="005612FF">
      <w:r w:rsidRPr="005612FF">
        <w:rPr>
          <w:b/>
        </w:rPr>
        <w:t>VERSIONS OF THIS BILL</w:t>
      </w:r>
    </w:p>
    <w:p w:rsidR="005612FF" w:rsidRDefault="005612FF" w:rsidP="005612FF"/>
    <w:p w:rsidR="005612FF" w:rsidRDefault="00FF4C44" w:rsidP="005612FF">
      <w:hyperlink r:id="rId8" w:history="1">
        <w:r w:rsidR="005612FF">
          <w:rPr>
            <w:rStyle w:val="Hyperlink"/>
          </w:rPr>
          <w:t>5/21/2013</w:t>
        </w:r>
      </w:hyperlink>
    </w:p>
    <w:p w:rsidR="005612FF" w:rsidRDefault="005612FF" w:rsidP="005612FF"/>
    <w:p w:rsidR="005612FF" w:rsidRDefault="005612FF" w:rsidP="005612FF">
      <w:pPr>
        <w:sectPr w:rsidR="005612FF" w:rsidSect="005612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13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55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CHRIST CHURCH EPISCOPAL SCHOOL VARSITY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PERFECT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CAPTURING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2012 SOUTH CAROLINA</w:t>
      </w:r>
      <w:r w:rsidR="00412F7F">
        <w:rPr>
          <w:color w:val="000000" w:themeColor="text1"/>
          <w:u w:color="000000" w:themeColor="text1"/>
        </w:rPr>
        <w:t xml:space="preserve"> DIVISION 1-1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613ED" w:rsidRDefault="00561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558D" w:rsidRDefault="005613E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C558D">
        <w:t>on November 26, 2012, at Charles Johnson Stadium on the campus of Benedict College, the Christ Church Episcopal School football</w:t>
      </w:r>
      <w:r w:rsidR="007C558D">
        <w:rPr>
          <w:color w:val="000000" w:themeColor="text1"/>
          <w:u w:color="000000" w:themeColor="text1"/>
        </w:rPr>
        <w:t xml:space="preserve"> </w:t>
      </w:r>
      <w:r w:rsidR="007C558D" w:rsidRPr="00E542AE">
        <w:rPr>
          <w:color w:val="000000" w:themeColor="text1"/>
          <w:u w:color="000000" w:themeColor="text1"/>
        </w:rPr>
        <w:t>team</w:t>
      </w:r>
      <w:r w:rsidR="007C558D">
        <w:t xml:space="preserve"> </w:t>
      </w:r>
      <w:r w:rsidR="007C558D">
        <w:rPr>
          <w:color w:val="000000" w:themeColor="text1"/>
          <w:u w:color="000000" w:themeColor="text1"/>
        </w:rPr>
        <w:t xml:space="preserve">of Greenville County </w:t>
      </w:r>
      <w:r w:rsidR="007C558D">
        <w:t>capped a flawless season by taking the state title; and</w:t>
      </w:r>
    </w:p>
    <w:p w:rsidR="007C558D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558D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Christ Church Cavaliers thrilled their fans as they rallied to victory over Johnsonville High School to win the state </w:t>
      </w:r>
      <w:r w:rsidR="00C509DB">
        <w:t xml:space="preserve">football </w:t>
      </w:r>
      <w:r>
        <w:t>championship 27-18</w:t>
      </w:r>
      <w:r w:rsidR="00C509DB">
        <w:t xml:space="preserve"> for the second year in a row</w:t>
      </w:r>
      <w:r>
        <w:t>; and</w:t>
      </w:r>
    </w:p>
    <w:p w:rsidR="00C509DB" w:rsidRDefault="00C509D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09DB" w:rsidRDefault="00C509D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Cavaliers posted an amazing 14-0 season and a remarkable two-year record of 27-1</w:t>
      </w:r>
      <w:r w:rsidR="00BD6618">
        <w:t>; and</w:t>
      </w:r>
    </w:p>
    <w:p w:rsidR="007C558D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09DB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skill, and determination, the Cavaliers rushed and </w:t>
      </w:r>
      <w:r w:rsidR="00903319">
        <w:t>tackled</w:t>
      </w:r>
      <w:r>
        <w:t xml:space="preserve"> their way to a </w:t>
      </w:r>
      <w:r w:rsidR="00C509DB">
        <w:t xml:space="preserve">second consecutive state football title with a massive offensive average of </w:t>
      </w:r>
      <w:r w:rsidR="00903319">
        <w:t>44</w:t>
      </w:r>
      <w:r w:rsidR="00C509DB">
        <w:t xml:space="preserve"> points per game and a defense that permitted only 10.</w:t>
      </w:r>
      <w:r w:rsidR="00903319">
        <w:t>2</w:t>
      </w:r>
      <w:r w:rsidR="00C509DB">
        <w:t xml:space="preserve"> points per game; and</w:t>
      </w:r>
    </w:p>
    <w:p w:rsidR="00C509DB" w:rsidRDefault="00C509D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558D" w:rsidRDefault="00C509D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7C558D">
        <w:rPr>
          <w:color w:val="000000" w:themeColor="text1"/>
          <w:u w:color="000000" w:themeColor="text1"/>
        </w:rPr>
        <w:t xml:space="preserve">, Head Coach </w:t>
      </w:r>
      <w:r>
        <w:t>Don Frost</w:t>
      </w:r>
      <w:r w:rsidR="007C558D" w:rsidRPr="00E542AE">
        <w:rPr>
          <w:color w:val="000000" w:themeColor="text1"/>
          <w:u w:color="000000" w:themeColor="text1"/>
        </w:rPr>
        <w:t xml:space="preserve"> and </w:t>
      </w:r>
      <w:r w:rsidR="007C558D">
        <w:rPr>
          <w:color w:val="000000" w:themeColor="text1"/>
          <w:u w:color="000000" w:themeColor="text1"/>
        </w:rPr>
        <w:t xml:space="preserve">his skilled coaching staff </w:t>
      </w:r>
      <w:r w:rsidR="00BD6618">
        <w:rPr>
          <w:color w:val="000000" w:themeColor="text1"/>
          <w:u w:color="000000" w:themeColor="text1"/>
        </w:rPr>
        <w:t>used</w:t>
      </w:r>
      <w:r w:rsidR="007C558D">
        <w:rPr>
          <w:color w:val="000000" w:themeColor="text1"/>
          <w:u w:color="000000" w:themeColor="text1"/>
        </w:rPr>
        <w:t xml:space="preserve"> their </w:t>
      </w:r>
      <w:r w:rsidR="00BD6618">
        <w:rPr>
          <w:color w:val="000000" w:themeColor="text1"/>
          <w:u w:color="000000" w:themeColor="text1"/>
        </w:rPr>
        <w:t>fine</w:t>
      </w:r>
      <w:r w:rsidR="007C558D">
        <w:rPr>
          <w:color w:val="000000" w:themeColor="text1"/>
          <w:u w:color="000000" w:themeColor="text1"/>
        </w:rPr>
        <w:t xml:space="preserve"> athletic </w:t>
      </w:r>
      <w:r w:rsidR="004D7EAC">
        <w:rPr>
          <w:color w:val="000000" w:themeColor="text1"/>
          <w:u w:color="000000" w:themeColor="text1"/>
        </w:rPr>
        <w:t>expertise</w:t>
      </w:r>
      <w:r w:rsidR="007C558D">
        <w:rPr>
          <w:color w:val="000000" w:themeColor="text1"/>
          <w:u w:color="000000" w:themeColor="text1"/>
        </w:rPr>
        <w:t xml:space="preserve"> and training to forge a championship team and teach these athletes </w:t>
      </w:r>
      <w:r>
        <w:rPr>
          <w:color w:val="000000" w:themeColor="text1"/>
          <w:u w:color="000000" w:themeColor="text1"/>
        </w:rPr>
        <w:t xml:space="preserve">valuable life skills and </w:t>
      </w:r>
      <w:r w:rsidR="007C558D">
        <w:rPr>
          <w:color w:val="000000" w:themeColor="text1"/>
          <w:u w:color="000000" w:themeColor="text1"/>
        </w:rPr>
        <w:t xml:space="preserve">lessons </w:t>
      </w:r>
      <w:r>
        <w:rPr>
          <w:color w:val="000000" w:themeColor="text1"/>
          <w:u w:color="000000" w:themeColor="text1"/>
        </w:rPr>
        <w:t>whether</w:t>
      </w:r>
      <w:r w:rsidR="007C55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or</w:t>
      </w:r>
      <w:r w:rsidR="007C558D">
        <w:rPr>
          <w:color w:val="000000" w:themeColor="text1"/>
          <w:u w:color="000000" w:themeColor="text1"/>
        </w:rPr>
        <w:t xml:space="preserve"> off the </w:t>
      </w:r>
      <w:r>
        <w:rPr>
          <w:color w:val="000000" w:themeColor="text1"/>
          <w:u w:color="000000" w:themeColor="text1"/>
        </w:rPr>
        <w:t>gridiron</w:t>
      </w:r>
      <w:r w:rsidR="007C558D">
        <w:rPr>
          <w:color w:val="000000" w:themeColor="text1"/>
          <w:u w:color="000000" w:themeColor="text1"/>
        </w:rPr>
        <w:t>; and</w:t>
      </w:r>
    </w:p>
    <w:p w:rsidR="007C558D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ED" w:rsidRDefault="007C558D" w:rsidP="007C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</w:t>
      </w:r>
      <w:r w:rsidR="00C509DB">
        <w:rPr>
          <w:color w:val="000000" w:themeColor="text1"/>
          <w:u w:color="000000" w:themeColor="text1"/>
        </w:rPr>
        <w:t>pleased to honor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Christ Church football </w:t>
      </w:r>
      <w:r>
        <w:rPr>
          <w:color w:val="000000" w:themeColor="text1"/>
          <w:u w:color="000000" w:themeColor="text1"/>
        </w:rPr>
        <w:lastRenderedPageBreak/>
        <w:t xml:space="preserve">players </w:t>
      </w:r>
      <w:r w:rsidR="00C509DB">
        <w:rPr>
          <w:color w:val="000000" w:themeColor="text1"/>
          <w:u w:color="000000" w:themeColor="text1"/>
        </w:rPr>
        <w:t xml:space="preserve">for the pride and recognition they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C509DB">
        <w:rPr>
          <w:color w:val="000000" w:themeColor="text1"/>
          <w:u w:color="000000" w:themeColor="text1"/>
        </w:rPr>
        <w:t>future success</w:t>
      </w:r>
      <w:r w:rsidR="005613ED">
        <w:t>.  Now, therefore,</w:t>
      </w:r>
    </w:p>
    <w:p w:rsidR="005613ED" w:rsidRDefault="00561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3ED" w:rsidRDefault="00561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13ED" w:rsidRDefault="00561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58D" w:rsidRDefault="005613ED" w:rsidP="007C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558D">
        <w:t xml:space="preserve"> the members of the South Carolina House of Representatives, by this resolution, r</w:t>
      </w:r>
      <w:r w:rsidR="007C558D">
        <w:rPr>
          <w:color w:val="000000" w:themeColor="text1"/>
          <w:u w:color="000000" w:themeColor="text1"/>
        </w:rPr>
        <w:t xml:space="preserve">ecognize and commend the </w:t>
      </w:r>
      <w:r w:rsidR="007C558D">
        <w:t>Christ Church Episcopal School varsity football</w:t>
      </w:r>
      <w:r w:rsidR="007C558D">
        <w:rPr>
          <w:color w:val="000000" w:themeColor="text1"/>
          <w:u w:color="000000" w:themeColor="text1"/>
        </w:rPr>
        <w:t xml:space="preserve"> </w:t>
      </w:r>
      <w:r w:rsidR="007C558D" w:rsidRPr="00E542AE">
        <w:rPr>
          <w:color w:val="000000" w:themeColor="text1"/>
          <w:u w:color="000000" w:themeColor="text1"/>
        </w:rPr>
        <w:t>team</w:t>
      </w:r>
      <w:r w:rsidR="007C558D">
        <w:rPr>
          <w:color w:val="000000" w:themeColor="text1"/>
          <w:u w:color="000000" w:themeColor="text1"/>
        </w:rPr>
        <w:t>, coaches, and school officials</w:t>
      </w:r>
      <w:r w:rsidR="007C558D" w:rsidRPr="00E542AE">
        <w:rPr>
          <w:color w:val="000000" w:themeColor="text1"/>
          <w:u w:color="000000" w:themeColor="text1"/>
        </w:rPr>
        <w:t xml:space="preserve"> for </w:t>
      </w:r>
      <w:r w:rsidR="007C558D">
        <w:rPr>
          <w:color w:val="000000" w:themeColor="text1"/>
          <w:u w:color="000000" w:themeColor="text1"/>
        </w:rPr>
        <w:t>a perfect</w:t>
      </w:r>
      <w:r w:rsidR="007C558D" w:rsidRPr="00E542AE">
        <w:rPr>
          <w:color w:val="000000" w:themeColor="text1"/>
          <w:u w:color="000000" w:themeColor="text1"/>
        </w:rPr>
        <w:t xml:space="preserve"> season and </w:t>
      </w:r>
      <w:r w:rsidR="007C558D">
        <w:rPr>
          <w:color w:val="000000" w:themeColor="text1"/>
          <w:u w:color="000000" w:themeColor="text1"/>
        </w:rPr>
        <w:t>congratulate them for winnin</w:t>
      </w:r>
      <w:r w:rsidR="007C558D" w:rsidRPr="00E542AE">
        <w:rPr>
          <w:color w:val="000000" w:themeColor="text1"/>
          <w:u w:color="000000" w:themeColor="text1"/>
        </w:rPr>
        <w:t xml:space="preserve">g the </w:t>
      </w:r>
      <w:r w:rsidR="00412F7F">
        <w:rPr>
          <w:color w:val="000000" w:themeColor="text1"/>
          <w:u w:color="000000" w:themeColor="text1"/>
        </w:rPr>
        <w:t>2012 South Carolina Division 1-1A</w:t>
      </w:r>
      <w:r w:rsidR="007C558D">
        <w:rPr>
          <w:color w:val="000000" w:themeColor="text1"/>
          <w:u w:color="000000" w:themeColor="text1"/>
        </w:rPr>
        <w:t xml:space="preserve"> </w:t>
      </w:r>
      <w:r w:rsidR="007C558D" w:rsidRPr="00E542AE">
        <w:rPr>
          <w:color w:val="000000" w:themeColor="text1"/>
          <w:u w:color="000000" w:themeColor="text1"/>
        </w:rPr>
        <w:t xml:space="preserve">State Championship </w:t>
      </w:r>
      <w:r w:rsidR="007C558D">
        <w:rPr>
          <w:color w:val="000000" w:themeColor="text1"/>
          <w:u w:color="000000" w:themeColor="text1"/>
        </w:rPr>
        <w:t>t</w:t>
      </w:r>
      <w:r w:rsidR="007C558D" w:rsidRPr="00E542AE">
        <w:rPr>
          <w:color w:val="000000" w:themeColor="text1"/>
          <w:u w:color="000000" w:themeColor="text1"/>
        </w:rPr>
        <w:t>itle.</w:t>
      </w:r>
    </w:p>
    <w:p w:rsidR="007C558D" w:rsidRDefault="007C558D" w:rsidP="007C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558D" w:rsidP="007C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</w:t>
      </w:r>
      <w:r w:rsidR="00C509DB">
        <w:t>n be presented to Upper School Director Peter Sanders</w:t>
      </w:r>
      <w:r>
        <w:t xml:space="preserve"> and Coach </w:t>
      </w:r>
      <w:r w:rsidR="00C509DB">
        <w:t>Don Frost</w:t>
      </w:r>
      <w:r>
        <w:t>.</w:t>
      </w:r>
    </w:p>
    <w:p w:rsidR="00D70AF8" w:rsidRDefault="0010776B" w:rsidP="00412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70AF8" w:rsidRDefault="00D70AF8" w:rsidP="005612FF">
      <w:pPr>
        <w:suppressAutoHyphens/>
      </w:pPr>
    </w:p>
    <w:sectPr w:rsidR="00D70AF8" w:rsidSect="005612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9DB" w:rsidRDefault="00C509DB" w:rsidP="009F0C77">
      <w:r>
        <w:separator/>
      </w:r>
    </w:p>
  </w:endnote>
  <w:endnote w:type="continuationSeparator" w:id="0">
    <w:p w:rsidR="00C509DB" w:rsidRDefault="00C509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C6A6B6-F320-404A-931A-5543D73E6DFB}"/>
    <w:embedBold r:id="rId2" w:fontKey="{FB2BEB99-E92A-47F0-A630-5FF279693A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18611F-938A-45AA-9A21-C466F2FA99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A57DB5-AC7B-493F-A699-823F3DAD15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555A7A-DC80-46B1-8F37-C06B6301A0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FF" w:rsidRPr="00D70AF8" w:rsidRDefault="005612FF" w:rsidP="00D70A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r w:rsidR="00920B59">
      <w:fldChar w:fldCharType="begin"/>
    </w:r>
    <w:r w:rsidR="0092591F">
      <w:instrText xml:space="preserve"> PAGE  \* MERGEFORMAT </w:instrText>
    </w:r>
    <w:r w:rsidR="00920B59">
      <w:fldChar w:fldCharType="separate"/>
    </w:r>
    <w:r w:rsidR="00FF4C44">
      <w:rPr>
        <w:noProof/>
      </w:rPr>
      <w:t>1</w:t>
    </w:r>
    <w:r w:rsidR="00920B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9DB" w:rsidRDefault="00C509DB" w:rsidP="009F0C77">
      <w:r>
        <w:separator/>
      </w:r>
    </w:p>
  </w:footnote>
  <w:footnote w:type="continuationSeparator" w:id="0">
    <w:p w:rsidR="00C509DB" w:rsidRDefault="00C509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9VR13"/>
    <w:docVar w:name="CoverBillType" w:val="r"/>
    <w:docVar w:name="docpath" w:val="L:\Council\bills\GM\29779VR13.DOCX"/>
    <w:docVar w:name="dvBillNumber" w:val="41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1F51"/>
    <w:rsid w:val="000103BB"/>
    <w:rsid w:val="00011869"/>
    <w:rsid w:val="0006064E"/>
    <w:rsid w:val="000E1785"/>
    <w:rsid w:val="000F40FA"/>
    <w:rsid w:val="0010776B"/>
    <w:rsid w:val="00133E66"/>
    <w:rsid w:val="001435A3"/>
    <w:rsid w:val="00181C82"/>
    <w:rsid w:val="001D08F2"/>
    <w:rsid w:val="001D1CCB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6CC8"/>
    <w:rsid w:val="003D01E8"/>
    <w:rsid w:val="003E5288"/>
    <w:rsid w:val="003F6D79"/>
    <w:rsid w:val="00412F7F"/>
    <w:rsid w:val="0041760A"/>
    <w:rsid w:val="00417C01"/>
    <w:rsid w:val="004676B9"/>
    <w:rsid w:val="00471433"/>
    <w:rsid w:val="004809EE"/>
    <w:rsid w:val="00491ED9"/>
    <w:rsid w:val="00492496"/>
    <w:rsid w:val="004D7EAC"/>
    <w:rsid w:val="004E7D54"/>
    <w:rsid w:val="005273C6"/>
    <w:rsid w:val="00530A69"/>
    <w:rsid w:val="00545593"/>
    <w:rsid w:val="005612FF"/>
    <w:rsid w:val="005613ED"/>
    <w:rsid w:val="00577C6C"/>
    <w:rsid w:val="005C2FE2"/>
    <w:rsid w:val="005D455E"/>
    <w:rsid w:val="005E2BC9"/>
    <w:rsid w:val="00605102"/>
    <w:rsid w:val="006215AA"/>
    <w:rsid w:val="00673F10"/>
    <w:rsid w:val="006913C9"/>
    <w:rsid w:val="0069470D"/>
    <w:rsid w:val="00734F00"/>
    <w:rsid w:val="007568EF"/>
    <w:rsid w:val="0077639B"/>
    <w:rsid w:val="007A70AE"/>
    <w:rsid w:val="007C558D"/>
    <w:rsid w:val="00814538"/>
    <w:rsid w:val="008362E8"/>
    <w:rsid w:val="00866D57"/>
    <w:rsid w:val="008A1768"/>
    <w:rsid w:val="008F0F33"/>
    <w:rsid w:val="008F4429"/>
    <w:rsid w:val="00903319"/>
    <w:rsid w:val="0090410D"/>
    <w:rsid w:val="00920B59"/>
    <w:rsid w:val="0092591F"/>
    <w:rsid w:val="0094021A"/>
    <w:rsid w:val="00941FCD"/>
    <w:rsid w:val="009B41E6"/>
    <w:rsid w:val="009B44AF"/>
    <w:rsid w:val="009C6A0B"/>
    <w:rsid w:val="009E7CA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3C5"/>
    <w:rsid w:val="00B412D4"/>
    <w:rsid w:val="00BD234A"/>
    <w:rsid w:val="00BD6618"/>
    <w:rsid w:val="00BE3C22"/>
    <w:rsid w:val="00C0345E"/>
    <w:rsid w:val="00C3483A"/>
    <w:rsid w:val="00C509DB"/>
    <w:rsid w:val="00C51F51"/>
    <w:rsid w:val="00C74E9D"/>
    <w:rsid w:val="00C82FD3"/>
    <w:rsid w:val="00C92819"/>
    <w:rsid w:val="00CC0A2B"/>
    <w:rsid w:val="00CC6B7B"/>
    <w:rsid w:val="00CD2089"/>
    <w:rsid w:val="00CD55A2"/>
    <w:rsid w:val="00CF0AF1"/>
    <w:rsid w:val="00D70AF8"/>
    <w:rsid w:val="00D73A67"/>
    <w:rsid w:val="00D970A9"/>
    <w:rsid w:val="00DF3845"/>
    <w:rsid w:val="00E41911"/>
    <w:rsid w:val="00E92EEF"/>
    <w:rsid w:val="00F014BD"/>
    <w:rsid w:val="00F05B6F"/>
    <w:rsid w:val="00F24442"/>
    <w:rsid w:val="00F50AE3"/>
    <w:rsid w:val="00F67CF1"/>
    <w:rsid w:val="00F80662"/>
    <w:rsid w:val="00F840F0"/>
    <w:rsid w:val="00FB0D0D"/>
    <w:rsid w:val="00FB43B4"/>
    <w:rsid w:val="00FF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CF7848-05A9-48FF-8546-CDF661FF6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1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12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68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283CF-FDD2-48B6-8616-C178B5DFB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4168: Christ Church Episcopal School Varsity Football Team - South Carolina Legislature Online</dc:title>
  <dc:creator>%USERNAME%</dc:creator>
  <cp:lastModifiedBy>N Cumfer</cp:lastModifiedBy>
  <cp:revision>9</cp:revision>
  <cp:lastPrinted>2013-05-21T16:37:00Z</cp:lastPrinted>
  <dcterms:created xsi:type="dcterms:W3CDTF">2013-05-21T17:47:00Z</dcterms:created>
  <dcterms:modified xsi:type="dcterms:W3CDTF">2014-12-05T16:51:00Z</dcterms:modified>
</cp:coreProperties>
</file>