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974" w:rsidRDefault="00867974" w:rsidP="00867974">
      <w:pPr>
        <w:widowControl w:val="0"/>
        <w:jc w:val="center"/>
      </w:pPr>
      <w:r w:rsidRPr="00867974">
        <w:rPr>
          <w:b/>
        </w:rPr>
        <w:t>South Carolina General Assembly</w:t>
      </w:r>
    </w:p>
    <w:p w:rsidR="00867974" w:rsidRDefault="00867974" w:rsidP="00867974">
      <w:pPr>
        <w:widowControl w:val="0"/>
        <w:jc w:val="center"/>
      </w:pPr>
      <w:r>
        <w:t>120th Session, 2013-2014</w:t>
      </w:r>
    </w:p>
    <w:p w:rsidR="00867974" w:rsidRDefault="00867974" w:rsidP="00867974">
      <w:pPr>
        <w:widowControl w:val="0"/>
        <w:jc w:val="left"/>
      </w:pPr>
    </w:p>
    <w:p w:rsidR="00867974" w:rsidRDefault="00867974" w:rsidP="00867974">
      <w:pPr>
        <w:widowControl w:val="0"/>
        <w:jc w:val="left"/>
        <w:rPr>
          <w:b/>
        </w:rPr>
      </w:pPr>
      <w:r w:rsidRPr="00867974">
        <w:rPr>
          <w:b/>
        </w:rPr>
        <w:t>H. 4188</w:t>
      </w:r>
    </w:p>
    <w:p w:rsidR="00867974" w:rsidRDefault="00867974" w:rsidP="00867974">
      <w:pPr>
        <w:widowControl w:val="0"/>
        <w:jc w:val="left"/>
        <w:rPr>
          <w:b/>
        </w:rPr>
      </w:pPr>
    </w:p>
    <w:p w:rsidR="00867974" w:rsidRDefault="00867974" w:rsidP="00867974">
      <w:pPr>
        <w:widowControl w:val="0"/>
        <w:jc w:val="left"/>
      </w:pPr>
      <w:r w:rsidRPr="00867974">
        <w:rPr>
          <w:b/>
        </w:rPr>
        <w:t>STATUS INFORMATION</w:t>
      </w:r>
    </w:p>
    <w:p w:rsidR="00867974" w:rsidRDefault="00867974" w:rsidP="00867974">
      <w:pPr>
        <w:widowControl w:val="0"/>
        <w:jc w:val="left"/>
      </w:pPr>
    </w:p>
    <w:p w:rsidR="00867974" w:rsidRDefault="00867974" w:rsidP="00867974">
      <w:pPr>
        <w:widowControl w:val="0"/>
        <w:jc w:val="left"/>
      </w:pPr>
      <w:r>
        <w:t>House Resolution</w:t>
      </w:r>
    </w:p>
    <w:p w:rsidR="00867974" w:rsidRDefault="00867974" w:rsidP="00867974">
      <w:pPr>
        <w:widowControl w:val="0"/>
        <w:jc w:val="left"/>
      </w:pPr>
      <w:r>
        <w:t>Sponsors: Rep. Henderson</w:t>
      </w:r>
    </w:p>
    <w:p w:rsidR="00867974" w:rsidRDefault="00867974" w:rsidP="00867974">
      <w:pPr>
        <w:widowControl w:val="0"/>
        <w:jc w:val="left"/>
      </w:pPr>
      <w:r>
        <w:t>Document Path: l:\council\bills\rm\1295cm13.docx</w:t>
      </w:r>
    </w:p>
    <w:p w:rsidR="00E950A6" w:rsidRDefault="00E950A6" w:rsidP="00867974">
      <w:pPr>
        <w:widowControl w:val="0"/>
        <w:jc w:val="left"/>
      </w:pPr>
      <w:r>
        <w:t>Companion/Similar bill(s): 4189</w:t>
      </w:r>
    </w:p>
    <w:p w:rsidR="00867974" w:rsidRDefault="00867974" w:rsidP="00867974">
      <w:pPr>
        <w:widowControl w:val="0"/>
        <w:jc w:val="left"/>
      </w:pPr>
    </w:p>
    <w:p w:rsidR="00867974" w:rsidRDefault="00867974" w:rsidP="00867974">
      <w:pPr>
        <w:widowControl w:val="0"/>
        <w:jc w:val="left"/>
      </w:pPr>
      <w:r>
        <w:t>Introduced in the House on May 22, 2013</w:t>
      </w:r>
    </w:p>
    <w:p w:rsidR="00867974" w:rsidRDefault="00867974" w:rsidP="00867974">
      <w:pPr>
        <w:widowControl w:val="0"/>
        <w:jc w:val="left"/>
      </w:pPr>
      <w:r>
        <w:t>Adopted by the House on May 22, 2013</w:t>
      </w:r>
    </w:p>
    <w:p w:rsidR="00867974" w:rsidRDefault="00867974" w:rsidP="00867974">
      <w:pPr>
        <w:widowControl w:val="0"/>
        <w:jc w:val="left"/>
      </w:pPr>
    </w:p>
    <w:p w:rsidR="00867974" w:rsidRDefault="00867974" w:rsidP="00867974">
      <w:pPr>
        <w:widowControl w:val="0"/>
        <w:jc w:val="left"/>
      </w:pPr>
      <w:r>
        <w:t xml:space="preserve">Summary: </w:t>
      </w:r>
      <w:r w:rsidR="00BF32CA">
        <w:t>Southside Christian School Girls Track Team</w:t>
      </w:r>
    </w:p>
    <w:p w:rsidR="00867974" w:rsidRDefault="00867974" w:rsidP="00867974">
      <w:pPr>
        <w:widowControl w:val="0"/>
        <w:jc w:val="left"/>
      </w:pPr>
    </w:p>
    <w:p w:rsidR="00867974" w:rsidRDefault="00867974" w:rsidP="00867974">
      <w:pPr>
        <w:widowControl w:val="0"/>
        <w:jc w:val="left"/>
      </w:pPr>
    </w:p>
    <w:p w:rsidR="00867974" w:rsidRDefault="00867974" w:rsidP="008679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974">
        <w:rPr>
          <w:b/>
        </w:rPr>
        <w:t>HISTORY OF LEGISLATIVE ACTIONS</w:t>
      </w:r>
    </w:p>
    <w:p w:rsidR="00867974" w:rsidRDefault="00867974" w:rsidP="008679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7974" w:rsidRPr="00867974" w:rsidRDefault="00867974" w:rsidP="008679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974">
        <w:rPr>
          <w:u w:val="single"/>
        </w:rPr>
        <w:tab/>
        <w:t>Date</w:t>
      </w:r>
      <w:r w:rsidRPr="00867974">
        <w:rPr>
          <w:u w:val="single"/>
        </w:rPr>
        <w:tab/>
        <w:t>Body</w:t>
      </w:r>
      <w:r w:rsidRPr="00867974">
        <w:rPr>
          <w:u w:val="single"/>
        </w:rPr>
        <w:tab/>
        <w:t>Action Description with journal page number</w:t>
      </w:r>
      <w:r w:rsidRPr="00867974">
        <w:rPr>
          <w:u w:val="single"/>
        </w:rPr>
        <w:tab/>
      </w:r>
      <w:bookmarkStart w:id="0" w:name="_GoBack"/>
      <w:bookmarkEnd w:id="0"/>
    </w:p>
    <w:p w:rsidR="00E126CF" w:rsidRDefault="00E126CF" w:rsidP="00E12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53372A">
        <w:t>Introduced and adopted (</w:t>
      </w:r>
      <w:hyperlink r:id="rId7" w:history="1">
        <w:r w:rsidRPr="0053372A">
          <w:rPr>
            <w:rStyle w:val="Hyperlink"/>
          </w:rPr>
          <w:t>House Journal</w:t>
        </w:r>
        <w:r w:rsidRPr="0053372A">
          <w:rPr>
            <w:rStyle w:val="Hyperlink"/>
          </w:rPr>
          <w:noBreakHyphen/>
          <w:t>page 8</w:t>
        </w:r>
      </w:hyperlink>
      <w:r w:rsidRPr="0053372A">
        <w:t>)</w:t>
      </w:r>
    </w:p>
    <w:p w:rsidR="00E126CF" w:rsidRDefault="00E126CF" w:rsidP="00E12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974" w:rsidRPr="00867974" w:rsidRDefault="00867974" w:rsidP="00867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974" w:rsidRDefault="00867974" w:rsidP="00867974">
      <w:r w:rsidRPr="00867974">
        <w:rPr>
          <w:b/>
        </w:rPr>
        <w:t>VERSIONS OF THIS BILL</w:t>
      </w:r>
    </w:p>
    <w:p w:rsidR="00867974" w:rsidRDefault="00867974" w:rsidP="00867974"/>
    <w:p w:rsidR="00867974" w:rsidRDefault="00D951BC" w:rsidP="00867974">
      <w:hyperlink r:id="rId8" w:history="1">
        <w:r w:rsidR="00867974">
          <w:rPr>
            <w:rStyle w:val="Hyperlink"/>
          </w:rPr>
          <w:t>5/22/2013</w:t>
        </w:r>
      </w:hyperlink>
    </w:p>
    <w:p w:rsidR="00867974" w:rsidRDefault="00867974" w:rsidP="00867974"/>
    <w:p w:rsidR="00867974" w:rsidRDefault="00867974" w:rsidP="00867974">
      <w:pPr>
        <w:sectPr w:rsidR="00867974" w:rsidSect="008679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11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6F3" w:rsidRDefault="003318AF" w:rsidP="0023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346F3">
        <w:t>CONGRATULATE</w:t>
      </w:r>
      <w:r w:rsidR="002346F3" w:rsidRPr="00152C1D">
        <w:rPr>
          <w:color w:val="000000" w:themeColor="text1"/>
          <w:u w:color="000000" w:themeColor="text1"/>
        </w:rPr>
        <w:t xml:space="preserve"> THE </w:t>
      </w:r>
      <w:r w:rsidR="00203086">
        <w:rPr>
          <w:color w:val="000000" w:themeColor="text1"/>
          <w:u w:color="000000" w:themeColor="text1"/>
        </w:rPr>
        <w:t>SOUTHSIDE CHRISTIAN SCHOOL</w:t>
      </w:r>
      <w:r w:rsidR="002346F3" w:rsidRPr="00152C1D">
        <w:rPr>
          <w:color w:val="000000" w:themeColor="text1"/>
          <w:u w:color="000000" w:themeColor="text1"/>
        </w:rPr>
        <w:t xml:space="preserve"> </w:t>
      </w:r>
      <w:r w:rsidR="002346F3">
        <w:rPr>
          <w:color w:val="000000" w:themeColor="text1"/>
          <w:u w:color="000000" w:themeColor="text1"/>
        </w:rPr>
        <w:t xml:space="preserve">GIRLS </w:t>
      </w:r>
      <w:r w:rsidR="002346F3" w:rsidRPr="00152C1D">
        <w:rPr>
          <w:color w:val="000000" w:themeColor="text1"/>
          <w:u w:color="000000" w:themeColor="text1"/>
        </w:rPr>
        <w:t>TRACK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 xml:space="preserve">TEAM </w:t>
      </w:r>
      <w:r w:rsidR="002346F3">
        <w:rPr>
          <w:color w:val="000000" w:themeColor="text1"/>
          <w:u w:color="000000" w:themeColor="text1"/>
        </w:rPr>
        <w:t>FOR</w:t>
      </w:r>
      <w:r w:rsidR="002346F3" w:rsidRPr="00152C1D">
        <w:rPr>
          <w:color w:val="000000" w:themeColor="text1"/>
          <w:u w:color="000000" w:themeColor="text1"/>
        </w:rPr>
        <w:t xml:space="preserve"> </w:t>
      </w:r>
      <w:r w:rsidR="002346F3">
        <w:rPr>
          <w:color w:val="000000" w:themeColor="text1"/>
          <w:u w:color="000000" w:themeColor="text1"/>
        </w:rPr>
        <w:t>WINNING</w:t>
      </w:r>
      <w:r w:rsidR="002346F3" w:rsidRPr="00152C1D">
        <w:rPr>
          <w:color w:val="000000" w:themeColor="text1"/>
          <w:u w:color="000000" w:themeColor="text1"/>
        </w:rPr>
        <w:t xml:space="preserve"> THE </w:t>
      </w:r>
      <w:r w:rsidR="002346F3">
        <w:rPr>
          <w:color w:val="000000" w:themeColor="text1"/>
          <w:u w:color="000000" w:themeColor="text1"/>
        </w:rPr>
        <w:t>20</w:t>
      </w:r>
      <w:r w:rsidR="00203086">
        <w:rPr>
          <w:color w:val="000000" w:themeColor="text1"/>
          <w:u w:color="000000" w:themeColor="text1"/>
        </w:rPr>
        <w:t>13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 xml:space="preserve">CLASS A </w:t>
      </w:r>
      <w:r w:rsidR="00877D35">
        <w:rPr>
          <w:color w:val="000000" w:themeColor="text1"/>
          <w:u w:color="000000" w:themeColor="text1"/>
        </w:rPr>
        <w:t>T</w:t>
      </w:r>
      <w:r w:rsidR="002346F3" w:rsidRPr="00152C1D">
        <w:rPr>
          <w:color w:val="000000" w:themeColor="text1"/>
          <w:u w:color="000000" w:themeColor="text1"/>
        </w:rPr>
        <w:t>RACK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>AND</w:t>
      </w:r>
      <w:r w:rsidR="002346F3">
        <w:rPr>
          <w:color w:val="000000" w:themeColor="text1"/>
          <w:u w:color="000000" w:themeColor="text1"/>
        </w:rPr>
        <w:t xml:space="preserve"> </w:t>
      </w:r>
      <w:r w:rsidR="002346F3" w:rsidRPr="00152C1D">
        <w:rPr>
          <w:color w:val="000000" w:themeColor="text1"/>
          <w:u w:color="000000" w:themeColor="text1"/>
        </w:rPr>
        <w:t>FIELD CHAMPIONSHIP</w:t>
      </w:r>
      <w:r w:rsidR="002346F3">
        <w:rPr>
          <w:color w:val="000000" w:themeColor="text1"/>
          <w:u w:color="000000" w:themeColor="text1"/>
        </w:rPr>
        <w:t xml:space="preserve"> TITLE AND TO COMMEND THE TEAM</w:t>
      </w:r>
      <w:r w:rsidR="00722844" w:rsidRPr="00722844">
        <w:rPr>
          <w:color w:val="000000" w:themeColor="text1"/>
          <w:u w:color="000000" w:themeColor="text1"/>
        </w:rPr>
        <w:t>’</w:t>
      </w:r>
      <w:r w:rsidR="002346F3">
        <w:rPr>
          <w:color w:val="000000" w:themeColor="text1"/>
          <w:u w:color="000000" w:themeColor="text1"/>
        </w:rPr>
        <w:t>S OUTSTANDING ATHLETES AND COACH</w:t>
      </w:r>
      <w:r w:rsidR="00203086">
        <w:rPr>
          <w:color w:val="000000" w:themeColor="text1"/>
          <w:u w:color="000000" w:themeColor="text1"/>
        </w:rPr>
        <w:t>ES</w:t>
      </w:r>
      <w:r w:rsidR="002346F3">
        <w:rPr>
          <w:color w:val="000000" w:themeColor="text1"/>
          <w:u w:color="000000" w:themeColor="text1"/>
        </w:rPr>
        <w:t>.</w:t>
      </w:r>
    </w:p>
    <w:p w:rsidR="003011E6" w:rsidRDefault="00301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7EB6" w:rsidRDefault="003011E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22D0">
        <w:t>well prepared for the challenge, t</w:t>
      </w:r>
      <w:r w:rsidR="00877EB6" w:rsidRPr="00152C1D">
        <w:rPr>
          <w:color w:val="000000" w:themeColor="text1"/>
          <w:u w:color="000000" w:themeColor="text1"/>
        </w:rPr>
        <w:t xml:space="preserve">he </w:t>
      </w:r>
      <w:r w:rsidR="00B22B0A">
        <w:rPr>
          <w:color w:val="000000" w:themeColor="text1"/>
          <w:u w:color="000000" w:themeColor="text1"/>
        </w:rPr>
        <w:t xml:space="preserve">Southside Christian </w:t>
      </w:r>
      <w:r w:rsidR="00877EB6" w:rsidRPr="00152C1D">
        <w:rPr>
          <w:color w:val="000000" w:themeColor="text1"/>
          <w:u w:color="000000" w:themeColor="text1"/>
        </w:rPr>
        <w:t xml:space="preserve">School </w:t>
      </w:r>
      <w:r w:rsidR="00877EB6">
        <w:rPr>
          <w:color w:val="000000" w:themeColor="text1"/>
          <w:u w:color="000000" w:themeColor="text1"/>
        </w:rPr>
        <w:t>girls t</w:t>
      </w:r>
      <w:r w:rsidR="00877EB6" w:rsidRPr="00152C1D">
        <w:rPr>
          <w:color w:val="000000" w:themeColor="text1"/>
          <w:u w:color="000000" w:themeColor="text1"/>
        </w:rPr>
        <w:t>rack</w:t>
      </w:r>
      <w:r w:rsidR="00877EB6">
        <w:rPr>
          <w:color w:val="000000" w:themeColor="text1"/>
          <w:u w:color="000000" w:themeColor="text1"/>
        </w:rPr>
        <w:t xml:space="preserve"> t</w:t>
      </w:r>
      <w:r w:rsidR="00877EB6" w:rsidRPr="00152C1D">
        <w:rPr>
          <w:color w:val="000000" w:themeColor="text1"/>
          <w:u w:color="000000" w:themeColor="text1"/>
        </w:rPr>
        <w:t xml:space="preserve">eam </w:t>
      </w:r>
      <w:r w:rsidR="00877EB6">
        <w:rPr>
          <w:color w:val="000000" w:themeColor="text1"/>
          <w:u w:color="000000" w:themeColor="text1"/>
        </w:rPr>
        <w:t xml:space="preserve">sealed a </w:t>
      </w:r>
      <w:r w:rsidR="00B22B0A">
        <w:rPr>
          <w:color w:val="000000" w:themeColor="text1"/>
          <w:u w:color="000000" w:themeColor="text1"/>
        </w:rPr>
        <w:t>97</w:t>
      </w:r>
      <w:r w:rsidR="00722844">
        <w:rPr>
          <w:color w:val="000000" w:themeColor="text1"/>
          <w:u w:color="000000" w:themeColor="text1"/>
        </w:rPr>
        <w:noBreakHyphen/>
      </w:r>
      <w:r w:rsidR="00B22B0A">
        <w:rPr>
          <w:color w:val="000000" w:themeColor="text1"/>
          <w:u w:color="000000" w:themeColor="text1"/>
        </w:rPr>
        <w:t>86</w:t>
      </w:r>
      <w:r w:rsidR="00877EB6">
        <w:rPr>
          <w:color w:val="000000" w:themeColor="text1"/>
          <w:u w:color="000000" w:themeColor="text1"/>
        </w:rPr>
        <w:t xml:space="preserve"> victory over </w:t>
      </w:r>
      <w:r w:rsidR="004A0A73">
        <w:rPr>
          <w:color w:val="000000" w:themeColor="text1"/>
          <w:u w:color="000000" w:themeColor="text1"/>
        </w:rPr>
        <w:t>Greer</w:t>
      </w:r>
      <w:r w:rsidR="00877EB6">
        <w:rPr>
          <w:color w:val="000000" w:themeColor="text1"/>
          <w:u w:color="000000" w:themeColor="text1"/>
        </w:rPr>
        <w:t xml:space="preserve"> to capture </w:t>
      </w:r>
      <w:r w:rsidR="00877EB6" w:rsidRPr="00152C1D">
        <w:rPr>
          <w:color w:val="000000" w:themeColor="text1"/>
          <w:u w:color="000000" w:themeColor="text1"/>
        </w:rPr>
        <w:t xml:space="preserve">the </w:t>
      </w:r>
      <w:r w:rsidR="00877EB6">
        <w:rPr>
          <w:color w:val="000000" w:themeColor="text1"/>
          <w:u w:color="000000" w:themeColor="text1"/>
        </w:rPr>
        <w:t>20</w:t>
      </w:r>
      <w:r w:rsidR="00B22B0A">
        <w:rPr>
          <w:color w:val="000000" w:themeColor="text1"/>
          <w:u w:color="000000" w:themeColor="text1"/>
        </w:rPr>
        <w:t>13</w:t>
      </w:r>
      <w:r w:rsidR="00877EB6" w:rsidRPr="00152C1D">
        <w:rPr>
          <w:color w:val="000000" w:themeColor="text1"/>
          <w:u w:color="000000" w:themeColor="text1"/>
        </w:rPr>
        <w:t xml:space="preserve"> Class A Track</w:t>
      </w:r>
      <w:r w:rsidR="00877EB6">
        <w:rPr>
          <w:color w:val="000000" w:themeColor="text1"/>
          <w:u w:color="000000" w:themeColor="text1"/>
        </w:rPr>
        <w:t xml:space="preserve"> </w:t>
      </w:r>
      <w:r w:rsidR="00877EB6" w:rsidRPr="00152C1D">
        <w:rPr>
          <w:color w:val="000000" w:themeColor="text1"/>
          <w:u w:color="000000" w:themeColor="text1"/>
        </w:rPr>
        <w:t>and</w:t>
      </w:r>
      <w:r w:rsidR="00877EB6">
        <w:rPr>
          <w:color w:val="000000" w:themeColor="text1"/>
          <w:u w:color="000000" w:themeColor="text1"/>
        </w:rPr>
        <w:t xml:space="preserve"> </w:t>
      </w:r>
      <w:r w:rsidR="00877EB6" w:rsidRPr="00152C1D">
        <w:rPr>
          <w:color w:val="000000" w:themeColor="text1"/>
          <w:u w:color="000000" w:themeColor="text1"/>
        </w:rPr>
        <w:t>Field Championship</w:t>
      </w:r>
      <w:r w:rsidR="00877EB6">
        <w:rPr>
          <w:color w:val="000000" w:themeColor="text1"/>
          <w:u w:color="000000" w:themeColor="text1"/>
        </w:rPr>
        <w:t xml:space="preserve"> at the title meet, held </w:t>
      </w:r>
      <w:r w:rsidR="00410343">
        <w:rPr>
          <w:color w:val="000000" w:themeColor="text1"/>
          <w:u w:color="000000" w:themeColor="text1"/>
        </w:rPr>
        <w:t>in Hopkins</w:t>
      </w:r>
      <w:r w:rsidR="00877EB6">
        <w:rPr>
          <w:color w:val="000000" w:themeColor="text1"/>
          <w:u w:color="000000" w:themeColor="text1"/>
        </w:rPr>
        <w:t>; and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10343" w:rsidRDefault="00410343" w:rsidP="00410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excitement over this </w:t>
      </w:r>
      <w:r>
        <w:t>championship</w:t>
      </w:r>
      <w:r w:rsidRPr="00D73B98">
        <w:t xml:space="preserve"> </w:t>
      </w:r>
      <w:r>
        <w:t>victory</w:t>
      </w:r>
      <w:r w:rsidRPr="00D73B98">
        <w:t xml:space="preserve"> was especially intense because it made school history, marking </w:t>
      </w:r>
      <w:r>
        <w:t>Southside</w:t>
      </w:r>
      <w:r w:rsidR="00722844" w:rsidRPr="00722844">
        <w:t>’</w:t>
      </w:r>
      <w:r>
        <w:t>s first state</w:t>
      </w:r>
      <w:r w:rsidR="00722844">
        <w:noBreakHyphen/>
      </w:r>
      <w:r>
        <w:t>title win in girls track; and</w:t>
      </w:r>
    </w:p>
    <w:p w:rsidR="00410343" w:rsidRDefault="00410343" w:rsidP="00410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7C04F1">
        <w:rPr>
          <w:color w:val="000000" w:themeColor="text1"/>
          <w:u w:color="000000" w:themeColor="text1"/>
        </w:rPr>
        <w:t xml:space="preserve">Southside track </w:t>
      </w:r>
      <w:r>
        <w:rPr>
          <w:color w:val="000000" w:themeColor="text1"/>
          <w:u w:color="000000" w:themeColor="text1"/>
        </w:rPr>
        <w:t xml:space="preserve">Coach </w:t>
      </w:r>
      <w:r w:rsidR="007C04F1">
        <w:rPr>
          <w:color w:val="000000" w:themeColor="text1"/>
          <w:u w:color="000000" w:themeColor="text1"/>
        </w:rPr>
        <w:t>Frank Kleckner used his own athletic skills and knowledge to build a championship machine and teach these athletes lessons that will stand them in good stead all their lives, both on and off the field; and</w:t>
      </w:r>
    </w:p>
    <w:p w:rsidR="007C04F1" w:rsidRPr="00152C1D" w:rsidRDefault="007C04F1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House of Representatives is pleased to recognize</w:t>
      </w:r>
      <w:r w:rsidR="0068476F">
        <w:t xml:space="preserve"> Sydney Newsom, Caitlyn Raber, Chole Cale, Mary Chandler, Megan Kaiser,</w:t>
      </w:r>
      <w:r>
        <w:t xml:space="preserve"> </w:t>
      </w:r>
      <w:r w:rsidR="0068476F">
        <w:t xml:space="preserve">Kelcie Teal, Hannah Silvey, Abby Doyle, Ashlyn Franks, Sarah Stone, Anna Rauniker, Olivia Wells, Savannah Skidmore, </w:t>
      </w:r>
      <w:r w:rsidR="00DE0948">
        <w:t xml:space="preserve">Brooke Forrest, Ashlynn Powell, Clare Hogan, Lizzy Voigt, Alyssa Register and </w:t>
      </w:r>
      <w:r w:rsidR="0068476F">
        <w:t xml:space="preserve">Annemarie Piccione, </w:t>
      </w:r>
      <w:r>
        <w:t xml:space="preserve">the young women of the </w:t>
      </w:r>
      <w:r w:rsidR="007C04F1">
        <w:t>Southside Christian Sch</w:t>
      </w:r>
      <w:r w:rsidRPr="00152C1D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girls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t</w:t>
      </w:r>
      <w:r w:rsidRPr="00152C1D">
        <w:rPr>
          <w:color w:val="000000" w:themeColor="text1"/>
          <w:u w:color="000000" w:themeColor="text1"/>
        </w:rPr>
        <w:t>eam</w:t>
      </w:r>
      <w:r w:rsidR="0068476F">
        <w:rPr>
          <w:color w:val="000000" w:themeColor="text1"/>
          <w:u w:color="000000" w:themeColor="text1"/>
        </w:rPr>
        <w:t>,</w:t>
      </w:r>
      <w:r w:rsidRPr="00152C1D">
        <w:rPr>
          <w:color w:val="000000" w:themeColor="text1"/>
          <w:u w:color="000000" w:themeColor="text1"/>
        </w:rPr>
        <w:t xml:space="preserve"> </w:t>
      </w:r>
      <w:r>
        <w:t xml:space="preserve">for leading with excellence both in the classroom and on the field and expects to hear of continued great achievements in the years ahead. </w:t>
      </w:r>
      <w:r>
        <w:rPr>
          <w:color w:val="000000" w:themeColor="text1"/>
          <w:u w:color="000000" w:themeColor="text1"/>
        </w:rPr>
        <w:t>Now, therefore,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the members of the South Carolina House of Represen</w:t>
      </w:r>
      <w:r>
        <w:rPr>
          <w:color w:val="000000" w:themeColor="text1"/>
          <w:u w:color="000000" w:themeColor="text1"/>
        </w:rPr>
        <w:t xml:space="preserve">tatives,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>
        <w:t>congratulate</w:t>
      </w:r>
      <w:r w:rsidRPr="00152C1D">
        <w:rPr>
          <w:color w:val="000000" w:themeColor="text1"/>
          <w:u w:color="000000" w:themeColor="text1"/>
        </w:rPr>
        <w:t xml:space="preserve"> the </w:t>
      </w:r>
      <w:r w:rsidR="00877D35">
        <w:rPr>
          <w:color w:val="000000" w:themeColor="text1"/>
          <w:u w:color="000000" w:themeColor="text1"/>
        </w:rPr>
        <w:t>Southside Christian S</w:t>
      </w:r>
      <w:r w:rsidRPr="00152C1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girls </w:t>
      </w:r>
      <w:r w:rsidRPr="00152C1D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Pr="00152C1D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for</w:t>
      </w:r>
      <w:r w:rsidRPr="00152C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winning</w:t>
      </w:r>
      <w:r w:rsidRPr="00152C1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877D35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 xml:space="preserve"> C</w:t>
      </w:r>
      <w:r w:rsidRPr="00152C1D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</w:t>
      </w:r>
      <w:r w:rsidRPr="00152C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</w:t>
      </w:r>
      <w:r w:rsidRPr="00152C1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F</w:t>
      </w:r>
      <w:r w:rsidRPr="00152C1D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C</w:t>
      </w:r>
      <w:r w:rsidRPr="00152C1D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 and commend the team</w:t>
      </w:r>
      <w:r w:rsidR="00722844" w:rsidRPr="007228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 athletes and coach</w:t>
      </w:r>
      <w:r w:rsidR="00D42006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.</w:t>
      </w:r>
    </w:p>
    <w:p w:rsidR="00877EB6" w:rsidRPr="00152C1D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77EB6" w:rsidRDefault="00877EB6" w:rsidP="00877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</w:t>
      </w:r>
      <w:r w:rsidR="007A7552">
        <w:rPr>
          <w:color w:val="000000" w:themeColor="text1"/>
          <w:u w:color="000000" w:themeColor="text1"/>
        </w:rPr>
        <w:t>Superintendent</w:t>
      </w:r>
      <w:r>
        <w:rPr>
          <w:color w:val="000000" w:themeColor="text1"/>
          <w:u w:color="000000" w:themeColor="text1"/>
        </w:rPr>
        <w:t xml:space="preserve"> </w:t>
      </w:r>
      <w:r w:rsidR="004D7A90">
        <w:rPr>
          <w:color w:val="000000" w:themeColor="text1"/>
          <w:u w:color="000000" w:themeColor="text1"/>
        </w:rPr>
        <w:t>Stephen Reel</w:t>
      </w:r>
      <w:r>
        <w:rPr>
          <w:color w:val="000000" w:themeColor="text1"/>
          <w:u w:color="000000" w:themeColor="text1"/>
        </w:rPr>
        <w:t xml:space="preserve"> and </w:t>
      </w:r>
      <w:r w:rsidRPr="00152C1D">
        <w:rPr>
          <w:color w:val="000000" w:themeColor="text1"/>
          <w:u w:color="000000" w:themeColor="text1"/>
        </w:rPr>
        <w:t xml:space="preserve">Coach </w:t>
      </w:r>
      <w:r w:rsidR="004D7A90">
        <w:rPr>
          <w:color w:val="000000" w:themeColor="text1"/>
          <w:u w:color="000000" w:themeColor="text1"/>
        </w:rPr>
        <w:t>Frank Kleckner</w:t>
      </w:r>
      <w:r>
        <w:rPr>
          <w:color w:val="000000" w:themeColor="text1"/>
          <w:u w:color="000000" w:themeColor="text1"/>
        </w:rPr>
        <w:t xml:space="preserve"> of </w:t>
      </w:r>
      <w:r w:rsidR="004D7A90">
        <w:rPr>
          <w:color w:val="000000" w:themeColor="text1"/>
          <w:u w:color="000000" w:themeColor="text1"/>
        </w:rPr>
        <w:t>Southside Christian</w:t>
      </w:r>
      <w:r w:rsidRPr="00152C1D">
        <w:rPr>
          <w:color w:val="000000" w:themeColor="text1"/>
          <w:u w:color="000000" w:themeColor="text1"/>
        </w:rPr>
        <w:t xml:space="preserve"> School. </w:t>
      </w:r>
    </w:p>
    <w:p w:rsidR="0040170E" w:rsidRDefault="007228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70E" w:rsidRDefault="0040170E" w:rsidP="00867974">
      <w:pPr>
        <w:suppressAutoHyphens/>
      </w:pPr>
    </w:p>
    <w:sectPr w:rsidR="0040170E" w:rsidSect="008679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A73" w:rsidRDefault="004A0A73" w:rsidP="009F0C77">
      <w:r>
        <w:separator/>
      </w:r>
    </w:p>
  </w:endnote>
  <w:endnote w:type="continuationSeparator" w:id="0">
    <w:p w:rsidR="004A0A73" w:rsidRDefault="004A0A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49550E-368D-46A2-B4D6-00F63994AAA6}"/>
    <w:embedBold r:id="rId2" w:fontKey="{BFA44675-B697-425B-A92A-50212AEAA3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662204-4B96-42FA-AAA6-8904482265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28C17C-D4CB-47A3-A4F8-E0DB1C33C9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FC38C9-34E3-477F-B471-7E70274B09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974" w:rsidRPr="0040170E" w:rsidRDefault="00867974" w:rsidP="00401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 w:rsidR="0046780E">
      <w:fldChar w:fldCharType="begin"/>
    </w:r>
    <w:r w:rsidR="0046780E">
      <w:instrText xml:space="preserve"> PAGE  \* MERGEFORMAT </w:instrText>
    </w:r>
    <w:r w:rsidR="0046780E">
      <w:fldChar w:fldCharType="separate"/>
    </w:r>
    <w:r w:rsidR="00D951BC">
      <w:rPr>
        <w:noProof/>
      </w:rPr>
      <w:t>1</w:t>
    </w:r>
    <w:r w:rsidR="004678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A73" w:rsidRDefault="004A0A73" w:rsidP="009F0C77">
      <w:r>
        <w:separator/>
      </w:r>
    </w:p>
  </w:footnote>
  <w:footnote w:type="continuationSeparator" w:id="0">
    <w:p w:rsidR="004A0A73" w:rsidRDefault="004A0A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5CM13"/>
    <w:docVar w:name="CoverBillType" w:val="r"/>
    <w:docVar w:name="docpath" w:val="L:\Council\bills\RM\1295CM13.DOCX"/>
    <w:docVar w:name="dvBillNumber" w:val="4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5FEB"/>
    <w:rsid w:val="00011869"/>
    <w:rsid w:val="00055FEB"/>
    <w:rsid w:val="00074495"/>
    <w:rsid w:val="000E1785"/>
    <w:rsid w:val="000F40FA"/>
    <w:rsid w:val="0010776B"/>
    <w:rsid w:val="00133E66"/>
    <w:rsid w:val="0014065C"/>
    <w:rsid w:val="001435A3"/>
    <w:rsid w:val="001D08F2"/>
    <w:rsid w:val="001D525B"/>
    <w:rsid w:val="001D6091"/>
    <w:rsid w:val="001D7F4F"/>
    <w:rsid w:val="00203086"/>
    <w:rsid w:val="002079C4"/>
    <w:rsid w:val="002321B6"/>
    <w:rsid w:val="002346F3"/>
    <w:rsid w:val="00250967"/>
    <w:rsid w:val="002543C8"/>
    <w:rsid w:val="00284AAE"/>
    <w:rsid w:val="002E5912"/>
    <w:rsid w:val="003011E6"/>
    <w:rsid w:val="00301B21"/>
    <w:rsid w:val="00325348"/>
    <w:rsid w:val="0032732C"/>
    <w:rsid w:val="003318AF"/>
    <w:rsid w:val="00336AD0"/>
    <w:rsid w:val="0037079A"/>
    <w:rsid w:val="003D01E8"/>
    <w:rsid w:val="003E5288"/>
    <w:rsid w:val="003F6D79"/>
    <w:rsid w:val="0040170E"/>
    <w:rsid w:val="00410343"/>
    <w:rsid w:val="0041760A"/>
    <w:rsid w:val="00417C01"/>
    <w:rsid w:val="0046325A"/>
    <w:rsid w:val="0046780E"/>
    <w:rsid w:val="004809EE"/>
    <w:rsid w:val="004A0A73"/>
    <w:rsid w:val="004D7A90"/>
    <w:rsid w:val="004E7D54"/>
    <w:rsid w:val="00524AD7"/>
    <w:rsid w:val="005273C6"/>
    <w:rsid w:val="00530A69"/>
    <w:rsid w:val="005314A8"/>
    <w:rsid w:val="00545593"/>
    <w:rsid w:val="00577C6C"/>
    <w:rsid w:val="005C2FE2"/>
    <w:rsid w:val="005E2BC9"/>
    <w:rsid w:val="00605102"/>
    <w:rsid w:val="006215AA"/>
    <w:rsid w:val="0068476F"/>
    <w:rsid w:val="006913C9"/>
    <w:rsid w:val="0069470D"/>
    <w:rsid w:val="006E3A7C"/>
    <w:rsid w:val="00722844"/>
    <w:rsid w:val="00734F00"/>
    <w:rsid w:val="00774E91"/>
    <w:rsid w:val="007A70AE"/>
    <w:rsid w:val="007A7552"/>
    <w:rsid w:val="007A76E6"/>
    <w:rsid w:val="007C04F1"/>
    <w:rsid w:val="008362E8"/>
    <w:rsid w:val="008605C7"/>
    <w:rsid w:val="00867974"/>
    <w:rsid w:val="00877D35"/>
    <w:rsid w:val="00877EB6"/>
    <w:rsid w:val="008A1768"/>
    <w:rsid w:val="008F0F33"/>
    <w:rsid w:val="008F4429"/>
    <w:rsid w:val="0094021A"/>
    <w:rsid w:val="0098519D"/>
    <w:rsid w:val="009B44AF"/>
    <w:rsid w:val="009C649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2B0A"/>
    <w:rsid w:val="00B412D4"/>
    <w:rsid w:val="00BE3C22"/>
    <w:rsid w:val="00BF32CA"/>
    <w:rsid w:val="00C0345E"/>
    <w:rsid w:val="00C3483A"/>
    <w:rsid w:val="00C74E9D"/>
    <w:rsid w:val="00C82FD3"/>
    <w:rsid w:val="00C92819"/>
    <w:rsid w:val="00CC6B7B"/>
    <w:rsid w:val="00CD2089"/>
    <w:rsid w:val="00D028F5"/>
    <w:rsid w:val="00D42006"/>
    <w:rsid w:val="00D73A67"/>
    <w:rsid w:val="00D822D0"/>
    <w:rsid w:val="00D951BC"/>
    <w:rsid w:val="00D970A9"/>
    <w:rsid w:val="00DE0948"/>
    <w:rsid w:val="00DF3845"/>
    <w:rsid w:val="00E126CF"/>
    <w:rsid w:val="00E14B92"/>
    <w:rsid w:val="00E41911"/>
    <w:rsid w:val="00E92EEF"/>
    <w:rsid w:val="00E950A6"/>
    <w:rsid w:val="00F24442"/>
    <w:rsid w:val="00F50AE3"/>
    <w:rsid w:val="00F67CF1"/>
    <w:rsid w:val="00F840F0"/>
    <w:rsid w:val="00FB0D0D"/>
    <w:rsid w:val="00FB43B4"/>
    <w:rsid w:val="00FB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DB02E4-F963-4EBC-AAD6-698FFAF6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5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79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88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91E9-E485-4D92-8A9E-4E0C7B9EA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4188: Southside Christian School Girls Track Team - South Carolina Legislature Online</dc:title>
  <dc:creator>McDowell</dc:creator>
  <cp:lastModifiedBy>N Cumfer</cp:lastModifiedBy>
  <cp:revision>8</cp:revision>
  <cp:lastPrinted>2013-05-21T19:31:00Z</cp:lastPrinted>
  <dcterms:created xsi:type="dcterms:W3CDTF">2013-05-22T15:08:00Z</dcterms:created>
  <dcterms:modified xsi:type="dcterms:W3CDTF">2014-12-05T16:52:00Z</dcterms:modified>
</cp:coreProperties>
</file>