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2F0" w:rsidRDefault="00B722F0" w:rsidP="00B722F0">
      <w:pPr>
        <w:widowControl w:val="0"/>
        <w:jc w:val="center"/>
      </w:pPr>
      <w:r w:rsidRPr="00B722F0">
        <w:rPr>
          <w:b/>
        </w:rPr>
        <w:t>South Carolina General Assembly</w:t>
      </w:r>
    </w:p>
    <w:p w:rsidR="00B722F0" w:rsidRDefault="00B722F0" w:rsidP="00B722F0">
      <w:pPr>
        <w:widowControl w:val="0"/>
        <w:jc w:val="center"/>
      </w:pPr>
      <w:r>
        <w:t>120th Session, 2013-2014</w:t>
      </w:r>
    </w:p>
    <w:p w:rsidR="00B722F0" w:rsidRDefault="00B722F0" w:rsidP="00B722F0">
      <w:pPr>
        <w:widowControl w:val="0"/>
        <w:jc w:val="left"/>
      </w:pPr>
    </w:p>
    <w:p w:rsidR="00B722F0" w:rsidRDefault="00B722F0" w:rsidP="00B722F0">
      <w:pPr>
        <w:widowControl w:val="0"/>
        <w:jc w:val="left"/>
        <w:rPr>
          <w:b/>
        </w:rPr>
      </w:pPr>
      <w:r w:rsidRPr="00B722F0">
        <w:rPr>
          <w:b/>
        </w:rPr>
        <w:t>H. 4250</w:t>
      </w:r>
    </w:p>
    <w:p w:rsidR="00B722F0" w:rsidRDefault="00B722F0" w:rsidP="00B722F0">
      <w:pPr>
        <w:widowControl w:val="0"/>
        <w:jc w:val="left"/>
        <w:rPr>
          <w:b/>
        </w:rPr>
      </w:pPr>
    </w:p>
    <w:p w:rsidR="00B722F0" w:rsidRDefault="00B722F0" w:rsidP="00B722F0">
      <w:pPr>
        <w:widowControl w:val="0"/>
        <w:jc w:val="left"/>
      </w:pPr>
      <w:r w:rsidRPr="00B722F0">
        <w:rPr>
          <w:b/>
        </w:rPr>
        <w:t>STATUS INFORMATION</w:t>
      </w:r>
    </w:p>
    <w:p w:rsidR="00B722F0" w:rsidRDefault="00B722F0" w:rsidP="00B722F0">
      <w:pPr>
        <w:widowControl w:val="0"/>
        <w:jc w:val="left"/>
      </w:pPr>
    </w:p>
    <w:p w:rsidR="00B722F0" w:rsidRDefault="00B722F0" w:rsidP="00B722F0">
      <w:pPr>
        <w:widowControl w:val="0"/>
        <w:jc w:val="left"/>
      </w:pPr>
      <w:r>
        <w:t>House Resolution</w:t>
      </w:r>
    </w:p>
    <w:p w:rsidR="00B722F0" w:rsidRDefault="00B722F0" w:rsidP="00B722F0">
      <w:pPr>
        <w:widowControl w:val="0"/>
        <w:jc w:val="left"/>
      </w:pPr>
      <w:r>
        <w:t>Sponsors: Rep. Sabb</w:t>
      </w:r>
    </w:p>
    <w:p w:rsidR="00B722F0" w:rsidRDefault="00B722F0" w:rsidP="00B722F0">
      <w:pPr>
        <w:widowControl w:val="0"/>
        <w:jc w:val="left"/>
      </w:pPr>
      <w:r>
        <w:t>Document Path: l:\council\bills\gm\29801vr13.docx</w:t>
      </w:r>
    </w:p>
    <w:p w:rsidR="00B722F0" w:rsidRDefault="00B722F0" w:rsidP="00B722F0">
      <w:pPr>
        <w:widowControl w:val="0"/>
        <w:jc w:val="left"/>
      </w:pPr>
    </w:p>
    <w:p w:rsidR="00B722F0" w:rsidRDefault="00B722F0" w:rsidP="00B722F0">
      <w:pPr>
        <w:widowControl w:val="0"/>
        <w:jc w:val="left"/>
      </w:pPr>
      <w:r>
        <w:t>Introduced in the House on May 30, 2013</w:t>
      </w:r>
    </w:p>
    <w:p w:rsidR="00B722F0" w:rsidRDefault="00B722F0" w:rsidP="00B722F0">
      <w:pPr>
        <w:widowControl w:val="0"/>
        <w:jc w:val="left"/>
      </w:pPr>
      <w:r>
        <w:t>Adopted by the House on May 30, 2013</w:t>
      </w:r>
    </w:p>
    <w:p w:rsidR="00B722F0" w:rsidRDefault="00B722F0" w:rsidP="00B722F0">
      <w:pPr>
        <w:widowControl w:val="0"/>
        <w:jc w:val="left"/>
      </w:pPr>
    </w:p>
    <w:p w:rsidR="00B722F0" w:rsidRDefault="00B722F0" w:rsidP="00B722F0">
      <w:pPr>
        <w:widowControl w:val="0"/>
        <w:jc w:val="left"/>
      </w:pPr>
      <w:r>
        <w:t xml:space="preserve">Summary: </w:t>
      </w:r>
      <w:r w:rsidR="004B610B">
        <w:t>Reverend William Simon James</w:t>
      </w:r>
    </w:p>
    <w:p w:rsidR="00B722F0" w:rsidRDefault="00B722F0" w:rsidP="00B722F0">
      <w:pPr>
        <w:widowControl w:val="0"/>
        <w:jc w:val="left"/>
      </w:pPr>
    </w:p>
    <w:p w:rsidR="00B722F0" w:rsidRDefault="00B722F0" w:rsidP="00B722F0">
      <w:pPr>
        <w:widowControl w:val="0"/>
        <w:jc w:val="left"/>
      </w:pPr>
    </w:p>
    <w:p w:rsidR="00B722F0" w:rsidRDefault="00B722F0" w:rsidP="00B722F0">
      <w:pPr>
        <w:widowControl w:val="0"/>
        <w:tabs>
          <w:tab w:val="center" w:pos="590"/>
          <w:tab w:val="center" w:pos="1440"/>
          <w:tab w:val="left" w:pos="1872"/>
          <w:tab w:val="left" w:pos="9187"/>
        </w:tabs>
        <w:jc w:val="left"/>
      </w:pPr>
      <w:r w:rsidRPr="00B722F0">
        <w:rPr>
          <w:b/>
        </w:rPr>
        <w:t>HISTORY OF LEGISLATIVE ACTIONS</w:t>
      </w:r>
    </w:p>
    <w:p w:rsidR="00B722F0" w:rsidRDefault="00B722F0" w:rsidP="00B722F0">
      <w:pPr>
        <w:widowControl w:val="0"/>
        <w:tabs>
          <w:tab w:val="center" w:pos="590"/>
          <w:tab w:val="center" w:pos="1440"/>
          <w:tab w:val="left" w:pos="1872"/>
          <w:tab w:val="left" w:pos="9187"/>
        </w:tabs>
        <w:jc w:val="left"/>
      </w:pPr>
    </w:p>
    <w:p w:rsidR="00B722F0" w:rsidRPr="00B722F0" w:rsidRDefault="00B722F0" w:rsidP="00B722F0">
      <w:pPr>
        <w:widowControl w:val="0"/>
        <w:tabs>
          <w:tab w:val="center" w:pos="590"/>
          <w:tab w:val="center" w:pos="1440"/>
          <w:tab w:val="left" w:pos="1872"/>
          <w:tab w:val="left" w:pos="9187"/>
        </w:tabs>
        <w:jc w:val="left"/>
      </w:pPr>
      <w:r w:rsidRPr="00B722F0">
        <w:rPr>
          <w:u w:val="single"/>
        </w:rPr>
        <w:tab/>
        <w:t>Date</w:t>
      </w:r>
      <w:r w:rsidRPr="00B722F0">
        <w:rPr>
          <w:u w:val="single"/>
        </w:rPr>
        <w:tab/>
        <w:t>Body</w:t>
      </w:r>
      <w:r w:rsidRPr="00B722F0">
        <w:rPr>
          <w:u w:val="single"/>
        </w:rPr>
        <w:tab/>
        <w:t>Action Description with journal page number</w:t>
      </w:r>
      <w:r w:rsidRPr="00B722F0">
        <w:rPr>
          <w:u w:val="single"/>
        </w:rPr>
        <w:tab/>
      </w:r>
      <w:bookmarkStart w:id="0" w:name="_GoBack"/>
      <w:bookmarkEnd w:id="0"/>
    </w:p>
    <w:p w:rsidR="002E1004" w:rsidRDefault="002E1004" w:rsidP="002E1004">
      <w:pPr>
        <w:widowControl w:val="0"/>
        <w:tabs>
          <w:tab w:val="right" w:pos="1008"/>
          <w:tab w:val="left" w:pos="1152"/>
          <w:tab w:val="left" w:pos="1872"/>
          <w:tab w:val="left" w:pos="9187"/>
        </w:tabs>
        <w:ind w:left="2088" w:hanging="2088"/>
        <w:jc w:val="left"/>
      </w:pPr>
      <w:r>
        <w:tab/>
        <w:t>5/30/2013</w:t>
      </w:r>
      <w:r>
        <w:tab/>
        <w:t>House</w:t>
      </w:r>
      <w:r>
        <w:tab/>
      </w:r>
      <w:r w:rsidRPr="004F68B4">
        <w:t>Introduced and adopted (</w:t>
      </w:r>
      <w:hyperlink r:id="rId7" w:history="1">
        <w:r w:rsidRPr="004F68B4">
          <w:rPr>
            <w:rStyle w:val="Hyperlink"/>
          </w:rPr>
          <w:t>House Journal</w:t>
        </w:r>
        <w:r w:rsidRPr="004F68B4">
          <w:rPr>
            <w:rStyle w:val="Hyperlink"/>
          </w:rPr>
          <w:noBreakHyphen/>
          <w:t>page 21</w:t>
        </w:r>
      </w:hyperlink>
      <w:r w:rsidRPr="004F68B4">
        <w:t>)</w:t>
      </w:r>
    </w:p>
    <w:p w:rsidR="002E1004" w:rsidRDefault="002E1004" w:rsidP="002E1004">
      <w:pPr>
        <w:widowControl w:val="0"/>
        <w:tabs>
          <w:tab w:val="right" w:pos="1008"/>
          <w:tab w:val="left" w:pos="1152"/>
          <w:tab w:val="left" w:pos="1872"/>
          <w:tab w:val="left" w:pos="9187"/>
        </w:tabs>
        <w:ind w:left="2088" w:hanging="2088"/>
        <w:jc w:val="left"/>
      </w:pPr>
    </w:p>
    <w:p w:rsidR="00B722F0" w:rsidRPr="00B722F0" w:rsidRDefault="00B722F0" w:rsidP="00B722F0">
      <w:pPr>
        <w:widowControl w:val="0"/>
        <w:tabs>
          <w:tab w:val="right" w:pos="1008"/>
          <w:tab w:val="left" w:pos="1152"/>
          <w:tab w:val="left" w:pos="1872"/>
          <w:tab w:val="left" w:pos="9187"/>
        </w:tabs>
        <w:ind w:left="2088" w:hanging="2088"/>
        <w:jc w:val="left"/>
      </w:pPr>
    </w:p>
    <w:p w:rsidR="00B722F0" w:rsidRDefault="00B722F0" w:rsidP="00B722F0">
      <w:r w:rsidRPr="00B722F0">
        <w:rPr>
          <w:b/>
        </w:rPr>
        <w:t>VERSIONS OF THIS BILL</w:t>
      </w:r>
    </w:p>
    <w:p w:rsidR="00B722F0" w:rsidRDefault="00B722F0" w:rsidP="00B722F0"/>
    <w:p w:rsidR="00B722F0" w:rsidRDefault="008C0D0F" w:rsidP="00B722F0">
      <w:hyperlink r:id="rId8" w:history="1">
        <w:r w:rsidR="00B722F0">
          <w:rPr>
            <w:rStyle w:val="Hyperlink"/>
          </w:rPr>
          <w:t>5/30/2013</w:t>
        </w:r>
      </w:hyperlink>
    </w:p>
    <w:p w:rsidR="00B722F0" w:rsidRDefault="00B722F0" w:rsidP="00B722F0"/>
    <w:p w:rsidR="00B722F0" w:rsidRDefault="00B722F0" w:rsidP="00B722F0">
      <w:pPr>
        <w:sectPr w:rsidR="00B722F0" w:rsidSect="00B722F0">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F84" w:rsidRDefault="00C12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F84" w:rsidRDefault="00C12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F84" w:rsidRDefault="00C12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F84" w:rsidRDefault="00C12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F84" w:rsidRDefault="00C12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716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5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w:t>
      </w:r>
      <w:r w:rsidR="007F1C5C">
        <w:t xml:space="preserve"> REVEREND WILLIAM SIMON JAMES, PASTOR OF BETHEL AND ASBURY UNITED METHODIST CHURCHES</w:t>
      </w:r>
      <w:r w:rsidR="003241A8">
        <w:t xml:space="preserve"> IN KINGSTREE,</w:t>
      </w:r>
      <w:r w:rsidR="007F1C5C">
        <w:t xml:space="preserve"> UPON THE OCCASION OF HIS RETIREMENT AFTER MORE THAN THIRTY</w:t>
      </w:r>
      <w:r w:rsidR="00724AF8">
        <w:noBreakHyphen/>
      </w:r>
      <w:r w:rsidR="007F1C5C">
        <w:t>THREE YEARS OF OUTSTANDING SERVICE,</w:t>
      </w:r>
      <w:r>
        <w:t xml:space="preserve"> AND TO WISH HIM CONTINUED SUCCESS AND HAPPINESS IN ALL HIS FUTURE ENDEAVORS.</w:t>
      </w:r>
    </w:p>
    <w:p w:rsidR="00D47161" w:rsidRDefault="00D47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570D" w:rsidRDefault="00D47161"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570D">
        <w:t xml:space="preserve">it is altogether fitting and proper that the members of the House of Representatives of the State of South Carolina should pause in their deliberations to express their gratitude to Reverend William Simon James for his </w:t>
      </w:r>
      <w:r w:rsidR="007F1C5C">
        <w:t>meaningful contributions</w:t>
      </w:r>
      <w:r w:rsidR="0032570D">
        <w:t xml:space="preserve"> to </w:t>
      </w:r>
      <w:r w:rsidR="00A44C28">
        <w:t>the United Methodist Church</w:t>
      </w:r>
      <w:r w:rsidR="0032570D">
        <w:t>; and</w:t>
      </w:r>
    </w:p>
    <w:p w:rsidR="0032570D" w:rsidRDefault="0032570D"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70D" w:rsidRDefault="0032570D"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January 24, 1942, </w:t>
      </w:r>
      <w:r w:rsidR="003241A8">
        <w:t xml:space="preserve">William </w:t>
      </w:r>
      <w:r>
        <w:t>Simon James is the son of Rochelle Evans James and the late Reverend Simon James</w:t>
      </w:r>
      <w:r w:rsidR="00525A54">
        <w:t>,</w:t>
      </w:r>
      <w:r>
        <w:t xml:space="preserve"> and </w:t>
      </w:r>
      <w:r w:rsidR="007F1C5C">
        <w:t>under his father</w:t>
      </w:r>
      <w:r w:rsidR="00724AF8" w:rsidRPr="00724AF8">
        <w:t>’</w:t>
      </w:r>
      <w:r w:rsidR="007F1C5C">
        <w:t xml:space="preserve">s wise instruction, he </w:t>
      </w:r>
      <w:r>
        <w:t>accepted Christ at an early age; and</w:t>
      </w:r>
    </w:p>
    <w:p w:rsidR="0032570D" w:rsidRDefault="0032570D"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70D" w:rsidRDefault="0032570D"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attended Wilson Chapel United Methodist Church </w:t>
      </w:r>
      <w:r w:rsidR="00525A54">
        <w:t>with his family who later made</w:t>
      </w:r>
      <w:r>
        <w:t xml:space="preserve"> their church home at Faith United Methodist Church in the White Oak community</w:t>
      </w:r>
      <w:r w:rsidR="00606858">
        <w:t>, and he graduated from Tomlinson High School in 1960</w:t>
      </w:r>
      <w:r>
        <w:t>; and</w:t>
      </w:r>
    </w:p>
    <w:p w:rsidR="0032570D" w:rsidRDefault="0032570D"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70D" w:rsidRDefault="0032570D"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6858">
        <w:t>in June of 1963, he married his beloved wife, the former Edith Fulton, and together they reared four fine children</w:t>
      </w:r>
      <w:r w:rsidR="003241A8">
        <w:t>,</w:t>
      </w:r>
      <w:r w:rsidR="00606858">
        <w:t xml:space="preserve"> Michael, Kimberly, Donny, and Connie</w:t>
      </w:r>
      <w:r w:rsidR="006B7CEC">
        <w:t>,</w:t>
      </w:r>
      <w:r w:rsidR="00606858">
        <w:t xml:space="preserve"> </w:t>
      </w:r>
      <w:r w:rsidR="003241A8">
        <w:t xml:space="preserve">who </w:t>
      </w:r>
      <w:r w:rsidR="00606858">
        <w:t>h</w:t>
      </w:r>
      <w:r w:rsidR="003241A8">
        <w:t>ave</w:t>
      </w:r>
      <w:r w:rsidR="00606858">
        <w:t xml:space="preserve"> blessed their parents with five adoring grandchildren</w:t>
      </w:r>
      <w:r>
        <w:t>; and</w:t>
      </w:r>
    </w:p>
    <w:p w:rsidR="00606858" w:rsidRDefault="00606858"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858" w:rsidRDefault="00606858"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41A8">
        <w:t>before being called to serve the Lord, Reverend James</w:t>
      </w:r>
      <w:r>
        <w:t xml:space="preserve"> worked in the tobacco and cotton fields and retired from Baxter HealthCare Plant after thirty</w:t>
      </w:r>
      <w:r w:rsidR="00724AF8">
        <w:noBreakHyphen/>
      </w:r>
      <w:r>
        <w:t>three years of faithful service; and</w:t>
      </w:r>
    </w:p>
    <w:p w:rsidR="00606858" w:rsidRDefault="00606858"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858" w:rsidRDefault="00606858"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felt God</w:t>
      </w:r>
      <w:r w:rsidR="00724AF8" w:rsidRPr="00724AF8">
        <w:t>’</w:t>
      </w:r>
      <w:r>
        <w:t xml:space="preserve">s call to </w:t>
      </w:r>
      <w:r w:rsidR="006B7CEC">
        <w:t>the min</w:t>
      </w:r>
      <w:r>
        <w:t>istry, he prepared by taking several classes at Williamsburg Technical College in Kingstree</w:t>
      </w:r>
      <w:r w:rsidR="003241A8">
        <w:t>,</w:t>
      </w:r>
      <w:r>
        <w:t xml:space="preserve"> Duke Divinity University in Durham, North Carolina</w:t>
      </w:r>
      <w:r w:rsidR="003241A8">
        <w:t>,</w:t>
      </w:r>
      <w:r>
        <w:t xml:space="preserve"> and Morris College in Sumter; and</w:t>
      </w:r>
    </w:p>
    <w:p w:rsidR="003241A8" w:rsidRDefault="003241A8"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1A8" w:rsidRDefault="003241A8"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blessed to have the guidance of many ministers and other advisors along the journey to becoming a minister and the man he is today; and</w:t>
      </w:r>
    </w:p>
    <w:p w:rsidR="0032570D" w:rsidRDefault="0032570D"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70D" w:rsidRDefault="0032570D"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6858">
        <w:t>in 1980, he accepted the call to Jeremiah United Methodist Church in Hemingway</w:t>
      </w:r>
      <w:r w:rsidR="00A44C28">
        <w:t>,</w:t>
      </w:r>
      <w:r w:rsidR="00606858">
        <w:t xml:space="preserve"> and a fe</w:t>
      </w:r>
      <w:r w:rsidR="00A44C28">
        <w:t>w</w:t>
      </w:r>
      <w:r w:rsidR="00606858">
        <w:t xml:space="preserve"> months later</w:t>
      </w:r>
      <w:r w:rsidR="00A44C28">
        <w:t>,</w:t>
      </w:r>
      <w:r w:rsidR="00606858">
        <w:t xml:space="preserve"> he added the charge of Mt. Seal United Methodist Church</w:t>
      </w:r>
      <w:r w:rsidR="007F1C5C">
        <w:t xml:space="preserve"> in Nesmith</w:t>
      </w:r>
      <w:r w:rsidR="00606858">
        <w:t>, lovingly serving th</w:t>
      </w:r>
      <w:r w:rsidR="007F1C5C">
        <w:t>e</w:t>
      </w:r>
      <w:r w:rsidR="00606858">
        <w:t>se congre</w:t>
      </w:r>
      <w:r w:rsidR="00A44C28">
        <w:t>g</w:t>
      </w:r>
      <w:r w:rsidR="00606858">
        <w:t xml:space="preserve">ations for </w:t>
      </w:r>
      <w:r w:rsidR="00A44C28">
        <w:t>nineteen years; and</w:t>
      </w:r>
    </w:p>
    <w:p w:rsidR="00A44C28" w:rsidRDefault="00A44C28"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28" w:rsidRDefault="00A44C28"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James was assigned in 1999 to Shiloh United Methodist Church in Darlington where he served faithfully for eleven years before being assigned to Bethel and Asbury United </w:t>
      </w:r>
      <w:r w:rsidR="00525A54">
        <w:t xml:space="preserve">Methodist </w:t>
      </w:r>
      <w:r>
        <w:t>churches in Kingstree; and</w:t>
      </w:r>
    </w:p>
    <w:p w:rsidR="00A44C28" w:rsidRDefault="00A44C28"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28" w:rsidRDefault="00A44C28"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more than thirty</w:t>
      </w:r>
      <w:r w:rsidR="00724AF8">
        <w:noBreakHyphen/>
      </w:r>
      <w:r>
        <w:t>three years serving his God in congregations of the United Methodist Church, Reverend James will begin a richly deserved retirement and be honored at a celebration on June 1, 2013; and</w:t>
      </w:r>
    </w:p>
    <w:p w:rsidR="0032570D" w:rsidRDefault="0032570D"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161" w:rsidRDefault="0032570D"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dedication that </w:t>
      </w:r>
      <w:r w:rsidR="00A44C28">
        <w:rPr>
          <w:color w:val="000000" w:themeColor="text1"/>
          <w:u w:color="000000" w:themeColor="text1"/>
        </w:rPr>
        <w:t xml:space="preserve">Reverend </w:t>
      </w:r>
      <w:r w:rsidR="00F55633">
        <w:rPr>
          <w:color w:val="000000" w:themeColor="text1"/>
          <w:u w:color="000000" w:themeColor="text1"/>
        </w:rPr>
        <w:t xml:space="preserve">William </w:t>
      </w:r>
      <w:r w:rsidR="00A44C28">
        <w:rPr>
          <w:color w:val="000000" w:themeColor="text1"/>
          <w:u w:color="000000" w:themeColor="text1"/>
        </w:rPr>
        <w:t>Simon James</w:t>
      </w:r>
      <w:r>
        <w:rPr>
          <w:color w:val="000000" w:themeColor="text1"/>
          <w:u w:color="000000" w:themeColor="text1"/>
        </w:rPr>
        <w:t xml:space="preserve"> has devoted to </w:t>
      </w:r>
      <w:r w:rsidR="00525A54">
        <w:rPr>
          <w:color w:val="000000" w:themeColor="text1"/>
          <w:u w:color="000000" w:themeColor="text1"/>
        </w:rPr>
        <w:t>t</w:t>
      </w:r>
      <w:r w:rsidR="00A44C28">
        <w:rPr>
          <w:color w:val="000000" w:themeColor="text1"/>
          <w:u w:color="000000" w:themeColor="text1"/>
        </w:rPr>
        <w:t>he United Methodist Church and wish him</w:t>
      </w:r>
      <w:r>
        <w:rPr>
          <w:color w:val="000000" w:themeColor="text1"/>
          <w:u w:color="000000" w:themeColor="text1"/>
        </w:rPr>
        <w:t xml:space="preserve"> many years of enjoyment in his well</w:t>
      </w:r>
      <w:r w:rsidR="00724AF8">
        <w:rPr>
          <w:color w:val="000000" w:themeColor="text1"/>
          <w:u w:color="000000" w:themeColor="text1"/>
        </w:rPr>
        <w:noBreakHyphen/>
      </w:r>
      <w:r>
        <w:rPr>
          <w:color w:val="000000" w:themeColor="text1"/>
          <w:u w:color="000000" w:themeColor="text1"/>
        </w:rPr>
        <w:t>earned retirement</w:t>
      </w:r>
      <w:r w:rsidR="00D47161">
        <w:t>.  Now, therefore,</w:t>
      </w:r>
    </w:p>
    <w:p w:rsidR="00D47161" w:rsidRDefault="00D47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161" w:rsidRDefault="00D47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47161" w:rsidRDefault="00D47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70D" w:rsidRDefault="00D47161"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2570D">
        <w:t xml:space="preserve"> the members of the House of Representatives of the State of South Carolina, by this resolution, recognize and honor Reverend William Simon James, </w:t>
      </w:r>
      <w:r w:rsidR="00A44C28">
        <w:t>pastor of Bethel and Asbury United Methodist churches</w:t>
      </w:r>
      <w:r w:rsidR="00724AF8">
        <w:t xml:space="preserve"> in Kingstree</w:t>
      </w:r>
      <w:r w:rsidR="00A44C28">
        <w:t>, upon the occasion of his</w:t>
      </w:r>
      <w:r w:rsidR="0032570D">
        <w:t xml:space="preserve"> retirement after </w:t>
      </w:r>
      <w:r w:rsidR="00A44C28">
        <w:t>more than thirty</w:t>
      </w:r>
      <w:r w:rsidR="00724AF8">
        <w:noBreakHyphen/>
      </w:r>
      <w:r w:rsidR="00A44C28">
        <w:t xml:space="preserve">three </w:t>
      </w:r>
      <w:r w:rsidR="0032570D">
        <w:t>years of outstanding service, and wish him continued success and happiness in all his future endeavors.</w:t>
      </w:r>
    </w:p>
    <w:p w:rsidR="0032570D" w:rsidRDefault="0032570D"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570D" w:rsidP="006F280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525A54">
        <w:t>ovid</w:t>
      </w:r>
      <w:r>
        <w:t>ed to Reverend William Simon James.</w:t>
      </w:r>
    </w:p>
    <w:p w:rsidR="00C4734E" w:rsidRDefault="00724AF8" w:rsidP="00CF13A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734E" w:rsidRDefault="00C4734E" w:rsidP="00B722F0">
      <w:pPr>
        <w:keepNext/>
        <w:suppressAutoHyphens/>
      </w:pPr>
    </w:p>
    <w:sectPr w:rsidR="00C4734E" w:rsidSect="00B722F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633" w:rsidRDefault="00F55633" w:rsidP="009F0C77">
      <w:r>
        <w:separator/>
      </w:r>
    </w:p>
  </w:endnote>
  <w:endnote w:type="continuationSeparator" w:id="0">
    <w:p w:rsidR="00F55633" w:rsidRDefault="00F556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D0727E-7D2B-4DE8-87B7-3E1DA4FFB99E}"/>
    <w:embedBold r:id="rId2" w:fontKey="{F8DAD91F-7107-41B2-8C8E-5ED8F2F6AB86}"/>
  </w:font>
  <w:font w:name="Calibri">
    <w:panose1 w:val="020F0502020204030204"/>
    <w:charset w:val="00"/>
    <w:family w:val="swiss"/>
    <w:pitch w:val="variable"/>
    <w:sig w:usb0="E10002FF" w:usb1="4000ACFF" w:usb2="00000009" w:usb3="00000000" w:csb0="0000019F" w:csb1="00000000"/>
    <w:embedRegular r:id="rId3" w:fontKey="{045FA0C3-E9D4-4047-9E8C-6ADA052861F3}"/>
  </w:font>
  <w:font w:name="Tahoma">
    <w:panose1 w:val="020B0604030504040204"/>
    <w:charset w:val="00"/>
    <w:family w:val="swiss"/>
    <w:pitch w:val="variable"/>
    <w:sig w:usb0="21002A87" w:usb1="80000000" w:usb2="00000008" w:usb3="00000000" w:csb0="000101FF" w:csb1="00000000"/>
    <w:embedRegular r:id="rId4" w:fontKey="{9843DAA3-9AF3-4605-BC0B-9FE14876B250}"/>
  </w:font>
  <w:font w:name="Cambria">
    <w:panose1 w:val="02040503050406030204"/>
    <w:charset w:val="00"/>
    <w:family w:val="roman"/>
    <w:pitch w:val="variable"/>
    <w:sig w:usb0="E00002FF" w:usb1="400004FF" w:usb2="00000000" w:usb3="00000000" w:csb0="0000019F" w:csb1="00000000"/>
    <w:embedRegular r:id="rId5" w:fontKey="{5737BF4A-DBDE-4658-B506-5685732F6B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2F0" w:rsidRPr="00C4734E" w:rsidRDefault="00B722F0" w:rsidP="00C4734E">
    <w:pPr>
      <w:pStyle w:val="Footer"/>
      <w:tabs>
        <w:tab w:val="clear" w:pos="4680"/>
        <w:tab w:val="clear" w:pos="9360"/>
        <w:tab w:val="center" w:pos="2995"/>
      </w:tabs>
      <w:spacing w:before="120"/>
    </w:pPr>
    <w:r>
      <w:t>[4250]</w:t>
    </w:r>
    <w:r>
      <w:tab/>
    </w:r>
    <w:r w:rsidR="0055615C">
      <w:fldChar w:fldCharType="begin"/>
    </w:r>
    <w:r w:rsidR="0055615C">
      <w:instrText xml:space="preserve"> PAGE  \* MERGEFORMAT </w:instrText>
    </w:r>
    <w:r w:rsidR="0055615C">
      <w:fldChar w:fldCharType="separate"/>
    </w:r>
    <w:r w:rsidR="008C0D0F">
      <w:rPr>
        <w:noProof/>
      </w:rPr>
      <w:t>1</w:t>
    </w:r>
    <w:r w:rsidR="0055615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633" w:rsidRDefault="00F55633" w:rsidP="009F0C77">
      <w:r>
        <w:separator/>
      </w:r>
    </w:p>
  </w:footnote>
  <w:footnote w:type="continuationSeparator" w:id="0">
    <w:p w:rsidR="00F55633" w:rsidRDefault="00F556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801VR13"/>
    <w:docVar w:name="CoverBillType" w:val="r"/>
    <w:docVar w:name="docpath" w:val="L:\Council\bills\GM\29801VR13.DOCX"/>
    <w:docVar w:name="dvBillNumber" w:val="4250"/>
    <w:docVar w:name="dvBillNumberPrefix" w:val="H. "/>
    <w:docVar w:name="dvOriginalBody" w:val="House"/>
    <w:docVar w:name="dvSteno" w:val="GM"/>
    <w:docVar w:name="NameofBody" w:val="h"/>
    <w:docVar w:name="vgroup2" w:val="Council"/>
  </w:docVars>
  <w:rsids>
    <w:rsidRoot w:val="00160775"/>
    <w:rsid w:val="00011869"/>
    <w:rsid w:val="00086EEE"/>
    <w:rsid w:val="000E1785"/>
    <w:rsid w:val="000F40FA"/>
    <w:rsid w:val="0010776B"/>
    <w:rsid w:val="00133E66"/>
    <w:rsid w:val="001435A3"/>
    <w:rsid w:val="00160775"/>
    <w:rsid w:val="00166652"/>
    <w:rsid w:val="001D08F2"/>
    <w:rsid w:val="001D525B"/>
    <w:rsid w:val="001D7F4F"/>
    <w:rsid w:val="002321B6"/>
    <w:rsid w:val="00250967"/>
    <w:rsid w:val="002543C8"/>
    <w:rsid w:val="00270E77"/>
    <w:rsid w:val="00284AAE"/>
    <w:rsid w:val="002E1004"/>
    <w:rsid w:val="002E5912"/>
    <w:rsid w:val="002F65EF"/>
    <w:rsid w:val="00301B21"/>
    <w:rsid w:val="003241A8"/>
    <w:rsid w:val="00325348"/>
    <w:rsid w:val="0032570D"/>
    <w:rsid w:val="0032732C"/>
    <w:rsid w:val="00336AD0"/>
    <w:rsid w:val="0037079A"/>
    <w:rsid w:val="003D01E8"/>
    <w:rsid w:val="003E5288"/>
    <w:rsid w:val="003F6D79"/>
    <w:rsid w:val="0041760A"/>
    <w:rsid w:val="00417C01"/>
    <w:rsid w:val="004809EE"/>
    <w:rsid w:val="004B610B"/>
    <w:rsid w:val="004E23C4"/>
    <w:rsid w:val="004E7D54"/>
    <w:rsid w:val="00522584"/>
    <w:rsid w:val="00525A54"/>
    <w:rsid w:val="005273C6"/>
    <w:rsid w:val="00530A69"/>
    <w:rsid w:val="00545593"/>
    <w:rsid w:val="0055615C"/>
    <w:rsid w:val="00577C6C"/>
    <w:rsid w:val="005811C0"/>
    <w:rsid w:val="005C2FE2"/>
    <w:rsid w:val="005E2BC9"/>
    <w:rsid w:val="00605102"/>
    <w:rsid w:val="00606858"/>
    <w:rsid w:val="006215AA"/>
    <w:rsid w:val="00664CD4"/>
    <w:rsid w:val="006913C9"/>
    <w:rsid w:val="0069470D"/>
    <w:rsid w:val="006B7CEC"/>
    <w:rsid w:val="006F280C"/>
    <w:rsid w:val="00724AF8"/>
    <w:rsid w:val="00734F00"/>
    <w:rsid w:val="007A70AE"/>
    <w:rsid w:val="007B1839"/>
    <w:rsid w:val="007F1C5C"/>
    <w:rsid w:val="008362E8"/>
    <w:rsid w:val="008A1768"/>
    <w:rsid w:val="008C0D0F"/>
    <w:rsid w:val="008F0F33"/>
    <w:rsid w:val="008F4429"/>
    <w:rsid w:val="0094021A"/>
    <w:rsid w:val="0099465A"/>
    <w:rsid w:val="009B44AF"/>
    <w:rsid w:val="009C6A0B"/>
    <w:rsid w:val="009F0C77"/>
    <w:rsid w:val="009F4DD1"/>
    <w:rsid w:val="00A32EB1"/>
    <w:rsid w:val="00A41684"/>
    <w:rsid w:val="00A44C28"/>
    <w:rsid w:val="00A64E80"/>
    <w:rsid w:val="00A72BCD"/>
    <w:rsid w:val="00A741D9"/>
    <w:rsid w:val="00A833AB"/>
    <w:rsid w:val="00A9741D"/>
    <w:rsid w:val="00AD4B17"/>
    <w:rsid w:val="00AE4F63"/>
    <w:rsid w:val="00AF2E33"/>
    <w:rsid w:val="00B412D4"/>
    <w:rsid w:val="00B722F0"/>
    <w:rsid w:val="00BE3C22"/>
    <w:rsid w:val="00C0345E"/>
    <w:rsid w:val="00C10749"/>
    <w:rsid w:val="00C12F84"/>
    <w:rsid w:val="00C3483A"/>
    <w:rsid w:val="00C4734E"/>
    <w:rsid w:val="00C74E9D"/>
    <w:rsid w:val="00C82FD3"/>
    <w:rsid w:val="00C92819"/>
    <w:rsid w:val="00CC6B7B"/>
    <w:rsid w:val="00CD2089"/>
    <w:rsid w:val="00CE4734"/>
    <w:rsid w:val="00CF13AD"/>
    <w:rsid w:val="00D47161"/>
    <w:rsid w:val="00D73A67"/>
    <w:rsid w:val="00D970A9"/>
    <w:rsid w:val="00DF3845"/>
    <w:rsid w:val="00E41911"/>
    <w:rsid w:val="00E92EEF"/>
    <w:rsid w:val="00EE7009"/>
    <w:rsid w:val="00F2339B"/>
    <w:rsid w:val="00F24442"/>
    <w:rsid w:val="00F50AE3"/>
    <w:rsid w:val="00F5563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C03D30-5DD0-4599-AA25-34AD676B7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5A54"/>
    <w:rPr>
      <w:rFonts w:ascii="Tahoma" w:hAnsi="Tahoma" w:cs="Tahoma"/>
      <w:sz w:val="16"/>
      <w:szCs w:val="16"/>
    </w:rPr>
  </w:style>
  <w:style w:type="character" w:customStyle="1" w:styleId="BalloonTextChar">
    <w:name w:val="Balloon Text Char"/>
    <w:basedOn w:val="DefaultParagraphFont"/>
    <w:link w:val="BalloonText"/>
    <w:uiPriority w:val="99"/>
    <w:semiHidden/>
    <w:rsid w:val="00525A54"/>
    <w:rPr>
      <w:rFonts w:ascii="Tahoma" w:eastAsia="Times New Roman" w:hAnsi="Tahoma" w:cs="Tahoma"/>
      <w:sz w:val="16"/>
      <w:szCs w:val="16"/>
    </w:rPr>
  </w:style>
  <w:style w:type="character" w:styleId="Hyperlink">
    <w:name w:val="Hyperlink"/>
    <w:basedOn w:val="DefaultParagraphFont"/>
    <w:uiPriority w:val="99"/>
    <w:unhideWhenUsed/>
    <w:rsid w:val="00B722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50_20130530.docx" TargetMode="External"/><Relationship Id="rId3" Type="http://schemas.openxmlformats.org/officeDocument/2006/relationships/settings" Target="settings.xml"/><Relationship Id="rId7" Type="http://schemas.openxmlformats.org/officeDocument/2006/relationships/hyperlink" Target="file:///h:\HJ%20Archive\2013\05-3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4139F-E82E-470F-8286-E706DA7AA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591</Words>
  <Characters>3374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4250: Reverend William Simon James - South Carolina Legislature Online</dc:title>
  <dc:creator>%USERNAME%</dc:creator>
  <cp:lastModifiedBy>N Cumfer</cp:lastModifiedBy>
  <cp:revision>7</cp:revision>
  <cp:lastPrinted>2013-05-28T18:45:00Z</cp:lastPrinted>
  <dcterms:created xsi:type="dcterms:W3CDTF">2013-05-30T15:10:00Z</dcterms:created>
  <dcterms:modified xsi:type="dcterms:W3CDTF">2014-12-05T16:53:00Z</dcterms:modified>
</cp:coreProperties>
</file>