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C30" w:rsidRDefault="00C02C30" w:rsidP="00C02C30">
      <w:pPr>
        <w:widowControl w:val="0"/>
        <w:jc w:val="center"/>
      </w:pPr>
      <w:r w:rsidRPr="00C02C30">
        <w:rPr>
          <w:b/>
        </w:rPr>
        <w:t>South Carolina General Assembly</w:t>
      </w:r>
    </w:p>
    <w:p w:rsidR="00C02C30" w:rsidRDefault="00C02C30" w:rsidP="00C02C30">
      <w:pPr>
        <w:widowControl w:val="0"/>
        <w:jc w:val="center"/>
      </w:pPr>
      <w:r>
        <w:t>120th Session, 2013-2014</w:t>
      </w:r>
    </w:p>
    <w:p w:rsidR="00C02C30" w:rsidRDefault="00C02C30" w:rsidP="00C02C30">
      <w:pPr>
        <w:widowControl w:val="0"/>
        <w:jc w:val="left"/>
      </w:pPr>
    </w:p>
    <w:p w:rsidR="00C02C30" w:rsidRDefault="00C02C30" w:rsidP="00C02C30">
      <w:pPr>
        <w:widowControl w:val="0"/>
        <w:jc w:val="left"/>
        <w:rPr>
          <w:b/>
        </w:rPr>
      </w:pPr>
      <w:r w:rsidRPr="00C02C30">
        <w:rPr>
          <w:b/>
        </w:rPr>
        <w:t>H. 4269</w:t>
      </w:r>
    </w:p>
    <w:p w:rsidR="00C02C30" w:rsidRDefault="00C02C30" w:rsidP="00C02C30">
      <w:pPr>
        <w:widowControl w:val="0"/>
        <w:jc w:val="left"/>
        <w:rPr>
          <w:b/>
        </w:rPr>
      </w:pPr>
    </w:p>
    <w:p w:rsidR="00C02C30" w:rsidRDefault="00C02C30" w:rsidP="00C02C30">
      <w:pPr>
        <w:widowControl w:val="0"/>
        <w:jc w:val="left"/>
      </w:pPr>
      <w:r w:rsidRPr="00C02C30">
        <w:rPr>
          <w:b/>
        </w:rPr>
        <w:t>STATUS INFORMATION</w:t>
      </w:r>
    </w:p>
    <w:p w:rsidR="00C02C30" w:rsidRDefault="00C02C30" w:rsidP="00C02C30">
      <w:pPr>
        <w:widowControl w:val="0"/>
        <w:jc w:val="left"/>
      </w:pPr>
    </w:p>
    <w:p w:rsidR="00C02C30" w:rsidRDefault="00C02C30" w:rsidP="00C02C30">
      <w:pPr>
        <w:widowControl w:val="0"/>
        <w:jc w:val="left"/>
      </w:pPr>
      <w:r>
        <w:t>House Resolution</w:t>
      </w:r>
    </w:p>
    <w:p w:rsidR="00C02C30" w:rsidRDefault="00E44D63" w:rsidP="00C02C30">
      <w:pPr>
        <w:widowControl w:val="0"/>
        <w:jc w:val="left"/>
      </w:pPr>
      <w:r>
        <w:t>Sponsors: Reps. Bernstein,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02C30" w:rsidRDefault="00C02C30" w:rsidP="00C02C30">
      <w:pPr>
        <w:widowControl w:val="0"/>
        <w:jc w:val="left"/>
      </w:pPr>
      <w:r>
        <w:t>Document Path: l:\council\bills\nl\13340dg13.docx</w:t>
      </w:r>
    </w:p>
    <w:p w:rsidR="00C02C30" w:rsidRDefault="00C02C30" w:rsidP="00C02C30">
      <w:pPr>
        <w:widowControl w:val="0"/>
        <w:jc w:val="left"/>
      </w:pPr>
    </w:p>
    <w:p w:rsidR="00C02C30" w:rsidRDefault="00C02C30" w:rsidP="00C02C30">
      <w:pPr>
        <w:widowControl w:val="0"/>
        <w:jc w:val="left"/>
      </w:pPr>
      <w:r>
        <w:t>Introduced in the House on May 30, 2013</w:t>
      </w:r>
    </w:p>
    <w:p w:rsidR="00C02C30" w:rsidRDefault="00C02C30" w:rsidP="00C02C30">
      <w:pPr>
        <w:widowControl w:val="0"/>
        <w:jc w:val="left"/>
      </w:pPr>
      <w:r>
        <w:t>Adopted by the House on May 30, 2013</w:t>
      </w:r>
    </w:p>
    <w:p w:rsidR="00C02C30" w:rsidRDefault="00C02C30" w:rsidP="00C02C30">
      <w:pPr>
        <w:widowControl w:val="0"/>
        <w:jc w:val="left"/>
      </w:pPr>
    </w:p>
    <w:p w:rsidR="00C02C30" w:rsidRDefault="00C02C30" w:rsidP="00C02C30">
      <w:pPr>
        <w:widowControl w:val="0"/>
        <w:jc w:val="left"/>
      </w:pPr>
      <w:r>
        <w:t xml:space="preserve">Summary: </w:t>
      </w:r>
      <w:r w:rsidR="000C0E31">
        <w:t>Barbara Burton Guzior</w:t>
      </w:r>
    </w:p>
    <w:p w:rsidR="00C02C30" w:rsidRDefault="00C02C30" w:rsidP="00C02C30">
      <w:pPr>
        <w:widowControl w:val="0"/>
        <w:jc w:val="left"/>
      </w:pPr>
    </w:p>
    <w:p w:rsidR="00C02C30" w:rsidRDefault="00C02C30" w:rsidP="00C02C30">
      <w:pPr>
        <w:widowControl w:val="0"/>
        <w:jc w:val="left"/>
      </w:pPr>
    </w:p>
    <w:p w:rsidR="00C02C30" w:rsidRDefault="00C02C30" w:rsidP="00C02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2C30">
        <w:rPr>
          <w:b/>
        </w:rPr>
        <w:t>HISTORY OF LEGISLATIVE ACTIONS</w:t>
      </w:r>
    </w:p>
    <w:p w:rsidR="00C02C30" w:rsidRDefault="00C02C30" w:rsidP="00C02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2C30" w:rsidRPr="00C02C30" w:rsidRDefault="00C02C30" w:rsidP="00C02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2C30">
        <w:rPr>
          <w:u w:val="single"/>
        </w:rPr>
        <w:tab/>
        <w:t>Date</w:t>
      </w:r>
      <w:r w:rsidRPr="00C02C30">
        <w:rPr>
          <w:u w:val="single"/>
        </w:rPr>
        <w:tab/>
        <w:t>Body</w:t>
      </w:r>
      <w:r w:rsidRPr="00C02C30">
        <w:rPr>
          <w:u w:val="single"/>
        </w:rPr>
        <w:tab/>
        <w:t>Action Description with journal page number</w:t>
      </w:r>
      <w:r w:rsidRPr="00C02C30">
        <w:rPr>
          <w:u w:val="single"/>
        </w:rPr>
        <w:tab/>
      </w:r>
      <w:bookmarkStart w:id="0" w:name="_GoBack"/>
      <w:bookmarkEnd w:id="0"/>
    </w:p>
    <w:p w:rsidR="00B005E2" w:rsidRDefault="00B005E2" w:rsidP="00B00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B33ACF">
        <w:t>Introduced and adopted (</w:t>
      </w:r>
      <w:hyperlink r:id="rId7" w:history="1">
        <w:r w:rsidRPr="00B33ACF">
          <w:rPr>
            <w:rStyle w:val="Hyperlink"/>
          </w:rPr>
          <w:t>House Journal</w:t>
        </w:r>
        <w:r w:rsidRPr="00B33ACF">
          <w:rPr>
            <w:rStyle w:val="Hyperlink"/>
          </w:rPr>
          <w:noBreakHyphen/>
          <w:t>page 89</w:t>
        </w:r>
      </w:hyperlink>
      <w:r w:rsidRPr="00B33ACF">
        <w:t>)</w:t>
      </w:r>
    </w:p>
    <w:p w:rsidR="00B005E2" w:rsidRDefault="00B005E2" w:rsidP="00B00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2C30" w:rsidRPr="00C02C30" w:rsidRDefault="00C02C30" w:rsidP="00C02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2C30" w:rsidRDefault="00C02C30" w:rsidP="00C02C30">
      <w:r w:rsidRPr="00C02C30">
        <w:rPr>
          <w:b/>
        </w:rPr>
        <w:t>VERSIONS OF THIS BILL</w:t>
      </w:r>
    </w:p>
    <w:p w:rsidR="00C02C30" w:rsidRDefault="00C02C30" w:rsidP="00C02C30"/>
    <w:p w:rsidR="00C02C30" w:rsidRDefault="00003656" w:rsidP="00C02C30">
      <w:hyperlink r:id="rId8" w:history="1">
        <w:r w:rsidR="00C02C30">
          <w:rPr>
            <w:rStyle w:val="Hyperlink"/>
          </w:rPr>
          <w:t>5/30/2013</w:t>
        </w:r>
      </w:hyperlink>
    </w:p>
    <w:p w:rsidR="00C02C30" w:rsidRDefault="00C02C30" w:rsidP="00C02C30"/>
    <w:p w:rsidR="00C02C30" w:rsidRDefault="00C02C30" w:rsidP="00C02C30">
      <w:pPr>
        <w:sectPr w:rsidR="00C02C30" w:rsidSect="00C02C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6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5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01EC2">
        <w:rPr>
          <w:color w:val="000000" w:themeColor="text1"/>
          <w:u w:color="000000" w:themeColor="text1"/>
        </w:rPr>
        <w:t>TO HONOR BARBA</w:t>
      </w:r>
      <w:r w:rsidR="0093555A">
        <w:rPr>
          <w:color w:val="000000" w:themeColor="text1"/>
          <w:u w:color="000000" w:themeColor="text1"/>
        </w:rPr>
        <w:t>RA BURTON GUZIOR FOR HER THIRTY-</w:t>
      </w:r>
      <w:r w:rsidRPr="00701EC2">
        <w:rPr>
          <w:color w:val="000000" w:themeColor="text1"/>
          <w:u w:color="000000" w:themeColor="text1"/>
        </w:rPr>
        <w:t>THREE YEARS OF DEDICATED SERVICE AS AN EDUCATOR, TO CONGRATULATE HER ON THE OCCASION OF HER RETIREMENT</w:t>
      </w:r>
      <w:r w:rsidR="00826E7F">
        <w:rPr>
          <w:color w:val="000000" w:themeColor="text1"/>
          <w:u w:color="000000" w:themeColor="text1"/>
        </w:rPr>
        <w:t>,</w:t>
      </w:r>
      <w:r w:rsidRPr="00701EC2">
        <w:rPr>
          <w:color w:val="000000" w:themeColor="text1"/>
          <w:u w:color="000000" w:themeColor="text1"/>
        </w:rPr>
        <w:t xml:space="preserve"> AND TO WISH HER WELL IN HER FUTURE ENDEAVORS. 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>
        <w:t xml:space="preserve">Whereas, </w:t>
      </w:r>
      <w:r w:rsidR="00826E7F">
        <w:t>the members of the House of Representatives of the State of South Carolina are please</w:t>
      </w:r>
      <w:r w:rsidR="00607144">
        <w:t>d</w:t>
      </w:r>
      <w:r w:rsidR="00826E7F">
        <w:t xml:space="preserve"> to learn that Barbara Guzior will begin a well-deserved retirement at the end of the 2012-2013 school year, </w:t>
      </w:r>
      <w:r w:rsidR="00607144">
        <w:rPr>
          <w:color w:val="000000" w:themeColor="text1"/>
          <w:u w:color="000000" w:themeColor="text1"/>
        </w:rPr>
        <w:t>after thirty-</w:t>
      </w:r>
      <w:r w:rsidRPr="00701EC2">
        <w:rPr>
          <w:color w:val="000000" w:themeColor="text1"/>
          <w:u w:color="000000" w:themeColor="text1"/>
        </w:rPr>
        <w:t>three years of serving the students of South Carolina as an educator; and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1EC2">
        <w:rPr>
          <w:color w:val="000000" w:themeColor="text1"/>
          <w:u w:color="000000" w:themeColor="text1"/>
        </w:rPr>
        <w:t>Whereas, Barbara began her career in 1978 after graduating</w:t>
      </w:r>
      <w:r w:rsidR="00607144">
        <w:rPr>
          <w:color w:val="000000" w:themeColor="text1"/>
          <w:u w:color="000000" w:themeColor="text1"/>
        </w:rPr>
        <w:t xml:space="preserve"> from Furman University with a bachelor’s degree in e</w:t>
      </w:r>
      <w:r w:rsidRPr="00701EC2">
        <w:rPr>
          <w:color w:val="000000" w:themeColor="text1"/>
          <w:u w:color="000000" w:themeColor="text1"/>
        </w:rPr>
        <w:t>ducation. She began working at Sandhills Academy, an educational institution driven by a goal of providing a successful learning environment for students who learn differently; and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1EC2">
        <w:rPr>
          <w:color w:val="000000" w:themeColor="text1"/>
          <w:u w:color="000000" w:themeColor="text1"/>
        </w:rPr>
        <w:t>Whe</w:t>
      </w:r>
      <w:r w:rsidR="00607144">
        <w:rPr>
          <w:color w:val="000000" w:themeColor="text1"/>
          <w:u w:color="000000" w:themeColor="text1"/>
        </w:rPr>
        <w:t>reas, in 1998, after earning a master’s degree in library s</w:t>
      </w:r>
      <w:r w:rsidRPr="00701EC2">
        <w:rPr>
          <w:color w:val="000000" w:themeColor="text1"/>
          <w:u w:color="000000" w:themeColor="text1"/>
        </w:rPr>
        <w:t>cience from the University of South Carolina, she began working at Spring Valley High School and has been named “Who’s Who Among High School Teachers” and became National Board Certified; and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1EC2">
        <w:rPr>
          <w:color w:val="000000" w:themeColor="text1"/>
          <w:u w:color="000000" w:themeColor="text1"/>
        </w:rPr>
        <w:t>Whereas, upon her retirement, she looks forward to spending time with her loving husband Marty, four children, and three grandchildren; and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C5A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EC2">
        <w:rPr>
          <w:color w:val="000000" w:themeColor="text1"/>
          <w:u w:color="000000" w:themeColor="text1"/>
        </w:rPr>
        <w:t xml:space="preserve">Whereas, grateful for the immeasurable impact that Barbara Guzior has had on the lives of the students of South Carolina during her tenure as an educator, the House of Representatives </w:t>
      </w:r>
      <w:r w:rsidRPr="00701EC2">
        <w:rPr>
          <w:color w:val="000000" w:themeColor="text1"/>
          <w:u w:color="000000" w:themeColor="text1"/>
        </w:rPr>
        <w:lastRenderedPageBreak/>
        <w:t>takes great pleasure in recognizing her and wishing her well in her future endeavors.</w:t>
      </w:r>
      <w:r w:rsidR="00035C5A">
        <w:t xml:space="preserve">  Now, therefore,</w:t>
      </w:r>
    </w:p>
    <w:p w:rsidR="00035C5A" w:rsidRDefault="0003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C5A" w:rsidRDefault="0003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5C5A" w:rsidRDefault="0003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148" w:rsidRPr="00701EC2" w:rsidRDefault="00035C5A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D5148">
        <w:t xml:space="preserve"> </w:t>
      </w:r>
      <w:r w:rsidR="007D5148" w:rsidRPr="00701EC2">
        <w:rPr>
          <w:color w:val="000000" w:themeColor="text1"/>
          <w:u w:color="000000" w:themeColor="text1"/>
        </w:rPr>
        <w:t xml:space="preserve">the </w:t>
      </w:r>
      <w:r w:rsidR="00607144">
        <w:rPr>
          <w:color w:val="000000" w:themeColor="text1"/>
          <w:u w:color="000000" w:themeColor="text1"/>
        </w:rPr>
        <w:t xml:space="preserve">members of the </w:t>
      </w:r>
      <w:r w:rsidR="007D5148" w:rsidRPr="00701EC2">
        <w:rPr>
          <w:color w:val="000000" w:themeColor="text1"/>
          <w:u w:color="000000" w:themeColor="text1"/>
        </w:rPr>
        <w:t>South Carolina House of Representatives, by this resolution, honor Barba</w:t>
      </w:r>
      <w:r w:rsidR="00607144">
        <w:rPr>
          <w:color w:val="000000" w:themeColor="text1"/>
          <w:u w:color="000000" w:themeColor="text1"/>
        </w:rPr>
        <w:t>ra Burton Guzior for her thirty-</w:t>
      </w:r>
      <w:r w:rsidR="007D5148" w:rsidRPr="00701EC2">
        <w:rPr>
          <w:color w:val="000000" w:themeColor="text1"/>
          <w:u w:color="000000" w:themeColor="text1"/>
        </w:rPr>
        <w:t>three years of dedicated service as an educator, congratulate her on the occasion of her retirement</w:t>
      </w:r>
      <w:r w:rsidR="00826E7F">
        <w:rPr>
          <w:color w:val="000000" w:themeColor="text1"/>
          <w:u w:color="000000" w:themeColor="text1"/>
        </w:rPr>
        <w:t>,</w:t>
      </w:r>
      <w:r w:rsidR="007D5148" w:rsidRPr="00701EC2">
        <w:rPr>
          <w:color w:val="000000" w:themeColor="text1"/>
          <w:u w:color="000000" w:themeColor="text1"/>
        </w:rPr>
        <w:t xml:space="preserve"> and wish her well in her future endeavors. 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1EC2">
        <w:rPr>
          <w:color w:val="000000" w:themeColor="text1"/>
          <w:u w:color="000000" w:themeColor="text1"/>
        </w:rPr>
        <w:t>Be it further resolved that a copy of this resolution be forwarded to Barbara Guzior.</w:t>
      </w:r>
    </w:p>
    <w:p w:rsidR="00B36B27" w:rsidRDefault="00826E7F" w:rsidP="002B6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6B27" w:rsidRDefault="00B36B27" w:rsidP="00C02C30">
      <w:pPr>
        <w:suppressAutoHyphens/>
      </w:pPr>
    </w:p>
    <w:sectPr w:rsidR="00B36B27" w:rsidSect="00C02C3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E7F" w:rsidRDefault="00826E7F" w:rsidP="009F0C77">
      <w:r>
        <w:separator/>
      </w:r>
    </w:p>
  </w:endnote>
  <w:endnote w:type="continuationSeparator" w:id="0">
    <w:p w:rsidR="00826E7F" w:rsidRDefault="00826E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5D7C28-6E8A-491B-BC08-EEB5E669439C}"/>
    <w:embedBold r:id="rId2" w:fontKey="{D2EF08FC-A989-486D-A17D-17D43AA04C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2014BF-4472-4AEC-84B4-443582AAA9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3A7665-8A34-4EBC-B6C1-D22ED524C6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65F7FE-2A63-4BF1-9527-D0A10E5C99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C30" w:rsidRPr="00B36B27" w:rsidRDefault="00C02C30" w:rsidP="00B36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[4269]</w:t>
    </w:r>
    <w:r>
      <w:tab/>
    </w:r>
    <w:r w:rsidR="00063B5D">
      <w:fldChar w:fldCharType="begin"/>
    </w:r>
    <w:r w:rsidR="00E44D63">
      <w:instrText xml:space="preserve"> PAGE  \* MERGEFORMAT </w:instrText>
    </w:r>
    <w:r w:rsidR="00063B5D">
      <w:fldChar w:fldCharType="separate"/>
    </w:r>
    <w:r w:rsidR="00003656">
      <w:rPr>
        <w:noProof/>
      </w:rPr>
      <w:t>1</w:t>
    </w:r>
    <w:r w:rsidR="00063B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E7F" w:rsidRDefault="00826E7F" w:rsidP="009F0C77">
      <w:r>
        <w:separator/>
      </w:r>
    </w:p>
  </w:footnote>
  <w:footnote w:type="continuationSeparator" w:id="0">
    <w:p w:rsidR="00826E7F" w:rsidRDefault="00826E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40DG13"/>
    <w:docVar w:name="CoverBillType" w:val="r"/>
    <w:docVar w:name="docpath" w:val="L:\Council\bills\NL\13340DG13.DOCX"/>
    <w:docVar w:name="dvBillNumber" w:val="426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26C38"/>
    <w:rsid w:val="00003656"/>
    <w:rsid w:val="00011869"/>
    <w:rsid w:val="00035C5A"/>
    <w:rsid w:val="00063B5D"/>
    <w:rsid w:val="000C0E31"/>
    <w:rsid w:val="000E1785"/>
    <w:rsid w:val="000F40FA"/>
    <w:rsid w:val="0010776B"/>
    <w:rsid w:val="00133E66"/>
    <w:rsid w:val="001435A3"/>
    <w:rsid w:val="001A667A"/>
    <w:rsid w:val="001D08F2"/>
    <w:rsid w:val="001D525B"/>
    <w:rsid w:val="001D7F4F"/>
    <w:rsid w:val="002321B6"/>
    <w:rsid w:val="00250967"/>
    <w:rsid w:val="002543C8"/>
    <w:rsid w:val="00257648"/>
    <w:rsid w:val="00284AAE"/>
    <w:rsid w:val="002B2A68"/>
    <w:rsid w:val="002B6A3C"/>
    <w:rsid w:val="002E5912"/>
    <w:rsid w:val="00301B21"/>
    <w:rsid w:val="00325348"/>
    <w:rsid w:val="0032732C"/>
    <w:rsid w:val="00336AD0"/>
    <w:rsid w:val="00365EE9"/>
    <w:rsid w:val="0037079A"/>
    <w:rsid w:val="003D01E8"/>
    <w:rsid w:val="003E5288"/>
    <w:rsid w:val="003F6D79"/>
    <w:rsid w:val="0041760A"/>
    <w:rsid w:val="00417C01"/>
    <w:rsid w:val="004809EE"/>
    <w:rsid w:val="004838C3"/>
    <w:rsid w:val="004E7D54"/>
    <w:rsid w:val="00525959"/>
    <w:rsid w:val="005273C6"/>
    <w:rsid w:val="00530A69"/>
    <w:rsid w:val="00545593"/>
    <w:rsid w:val="0056080E"/>
    <w:rsid w:val="00577C6C"/>
    <w:rsid w:val="005C2FE2"/>
    <w:rsid w:val="005E2BC9"/>
    <w:rsid w:val="00605102"/>
    <w:rsid w:val="00607144"/>
    <w:rsid w:val="006215AA"/>
    <w:rsid w:val="006913C9"/>
    <w:rsid w:val="0069470D"/>
    <w:rsid w:val="006A0647"/>
    <w:rsid w:val="006C0E0F"/>
    <w:rsid w:val="0072326B"/>
    <w:rsid w:val="00734F00"/>
    <w:rsid w:val="007A70AE"/>
    <w:rsid w:val="007D5148"/>
    <w:rsid w:val="008262E2"/>
    <w:rsid w:val="00826E7F"/>
    <w:rsid w:val="008362E8"/>
    <w:rsid w:val="008A1768"/>
    <w:rsid w:val="008F0F33"/>
    <w:rsid w:val="008F4429"/>
    <w:rsid w:val="0093555A"/>
    <w:rsid w:val="0094021A"/>
    <w:rsid w:val="00980448"/>
    <w:rsid w:val="009B44AF"/>
    <w:rsid w:val="009C476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EF5"/>
    <w:rsid w:val="00AD4B17"/>
    <w:rsid w:val="00B005E2"/>
    <w:rsid w:val="00B36B27"/>
    <w:rsid w:val="00B412D4"/>
    <w:rsid w:val="00BD3FA4"/>
    <w:rsid w:val="00BE3C22"/>
    <w:rsid w:val="00C02C30"/>
    <w:rsid w:val="00C0345E"/>
    <w:rsid w:val="00C3483A"/>
    <w:rsid w:val="00C74E9D"/>
    <w:rsid w:val="00C77671"/>
    <w:rsid w:val="00C82FD3"/>
    <w:rsid w:val="00C86525"/>
    <w:rsid w:val="00C92819"/>
    <w:rsid w:val="00CC6B7B"/>
    <w:rsid w:val="00CD2089"/>
    <w:rsid w:val="00D26C38"/>
    <w:rsid w:val="00D70079"/>
    <w:rsid w:val="00D73A67"/>
    <w:rsid w:val="00D970A9"/>
    <w:rsid w:val="00DF3845"/>
    <w:rsid w:val="00E073D9"/>
    <w:rsid w:val="00E41911"/>
    <w:rsid w:val="00E44D6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C6A5E8-E7C4-4ED8-B9FB-C64167FA8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E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E7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2C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69_2013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38D88-8FAF-4247-BB5B-D76E8F4B2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4269: Barbara Burton Guzior - South Carolina Legislature Online</dc:title>
  <dc:creator>nancylee</dc:creator>
  <cp:lastModifiedBy>N Cumfer</cp:lastModifiedBy>
  <cp:revision>10</cp:revision>
  <cp:lastPrinted>2013-05-30T18:40:00Z</cp:lastPrinted>
  <dcterms:created xsi:type="dcterms:W3CDTF">2013-05-30T19:43:00Z</dcterms:created>
  <dcterms:modified xsi:type="dcterms:W3CDTF">2014-12-05T16:53:00Z</dcterms:modified>
</cp:coreProperties>
</file>