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3A4" w:rsidRDefault="000A53A4" w:rsidP="000A53A4">
      <w:pPr>
        <w:widowControl w:val="0"/>
        <w:jc w:val="center"/>
      </w:pPr>
      <w:r w:rsidRPr="000A53A4">
        <w:rPr>
          <w:b/>
        </w:rPr>
        <w:t>South Carolina General Assembly</w:t>
      </w:r>
    </w:p>
    <w:p w:rsidR="000A53A4" w:rsidRDefault="000A53A4" w:rsidP="000A53A4">
      <w:pPr>
        <w:widowControl w:val="0"/>
        <w:jc w:val="center"/>
      </w:pPr>
      <w:r>
        <w:t>120th Session, 2013-2014</w:t>
      </w: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jc w:val="left"/>
        <w:rPr>
          <w:b/>
        </w:rPr>
      </w:pPr>
      <w:r w:rsidRPr="000A53A4">
        <w:rPr>
          <w:b/>
        </w:rPr>
        <w:t>H. 4311</w:t>
      </w:r>
    </w:p>
    <w:p w:rsidR="000A53A4" w:rsidRDefault="000A53A4" w:rsidP="000A53A4">
      <w:pPr>
        <w:widowControl w:val="0"/>
        <w:jc w:val="left"/>
        <w:rPr>
          <w:b/>
        </w:rPr>
      </w:pPr>
    </w:p>
    <w:p w:rsidR="000A53A4" w:rsidRDefault="000A53A4" w:rsidP="000A53A4">
      <w:pPr>
        <w:widowControl w:val="0"/>
        <w:jc w:val="left"/>
      </w:pPr>
      <w:r w:rsidRPr="000A53A4">
        <w:rPr>
          <w:b/>
        </w:rPr>
        <w:t>STATUS INFORMATION</w:t>
      </w: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jc w:val="left"/>
      </w:pPr>
      <w:r>
        <w:t>House Resolution</w:t>
      </w:r>
    </w:p>
    <w:p w:rsidR="000A53A4" w:rsidRDefault="000A53A4" w:rsidP="000A53A4">
      <w:pPr>
        <w:widowControl w:val="0"/>
        <w:jc w:val="left"/>
      </w:pPr>
      <w:r>
        <w:t>Sponsors: Reps. Hodges, R.L. Brown, Knight and Sellers</w:t>
      </w:r>
    </w:p>
    <w:p w:rsidR="000A53A4" w:rsidRDefault="000A53A4" w:rsidP="000A53A4">
      <w:pPr>
        <w:widowControl w:val="0"/>
        <w:jc w:val="left"/>
      </w:pPr>
      <w:r>
        <w:t>Document Path: l:\council\bills\rm\1337cm13.docx</w:t>
      </w: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jc w:val="left"/>
      </w:pPr>
      <w:r>
        <w:t>Introduced in the House on June 18, 2013</w:t>
      </w:r>
    </w:p>
    <w:p w:rsidR="000A53A4" w:rsidRDefault="000A53A4" w:rsidP="000A53A4">
      <w:pPr>
        <w:widowControl w:val="0"/>
        <w:jc w:val="left"/>
      </w:pPr>
      <w:r>
        <w:t>Adopted by the House on June 18, 2013</w:t>
      </w: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jc w:val="left"/>
      </w:pPr>
      <w:r>
        <w:t xml:space="preserve">Summary: </w:t>
      </w:r>
      <w:r w:rsidR="009F5217">
        <w:t>Mary C. Harris</w:t>
      </w: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jc w:val="left"/>
      </w:pPr>
    </w:p>
    <w:p w:rsidR="000A53A4" w:rsidRDefault="000A53A4" w:rsidP="000A5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3A4">
        <w:rPr>
          <w:b/>
        </w:rPr>
        <w:t>HISTORY OF LEGISLATIVE ACTIONS</w:t>
      </w:r>
    </w:p>
    <w:p w:rsidR="000A53A4" w:rsidRDefault="000A53A4" w:rsidP="000A5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3A4" w:rsidRPr="000A53A4" w:rsidRDefault="000A53A4" w:rsidP="000A5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3A4">
        <w:rPr>
          <w:u w:val="single"/>
        </w:rPr>
        <w:tab/>
        <w:t>Date</w:t>
      </w:r>
      <w:r w:rsidRPr="000A53A4">
        <w:rPr>
          <w:u w:val="single"/>
        </w:rPr>
        <w:tab/>
        <w:t>Body</w:t>
      </w:r>
      <w:r w:rsidRPr="000A53A4">
        <w:rPr>
          <w:u w:val="single"/>
        </w:rPr>
        <w:tab/>
        <w:t>Action Description with journal page number</w:t>
      </w:r>
      <w:r w:rsidRPr="000A53A4">
        <w:rPr>
          <w:u w:val="single"/>
        </w:rPr>
        <w:tab/>
      </w:r>
      <w:bookmarkStart w:id="0" w:name="_GoBack"/>
      <w:bookmarkEnd w:id="0"/>
    </w:p>
    <w:p w:rsidR="001C291F" w:rsidRDefault="001C291F" w:rsidP="001C29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2225FF">
        <w:t>Introduced and adopted (</w:t>
      </w:r>
      <w:hyperlink r:id="rId7" w:history="1">
        <w:r w:rsidRPr="002225FF">
          <w:rPr>
            <w:rStyle w:val="Hyperlink"/>
          </w:rPr>
          <w:t>House Journal</w:t>
        </w:r>
        <w:r w:rsidRPr="002225FF">
          <w:rPr>
            <w:rStyle w:val="Hyperlink"/>
          </w:rPr>
          <w:noBreakHyphen/>
          <w:t>page 27</w:t>
        </w:r>
      </w:hyperlink>
      <w:r w:rsidRPr="002225FF">
        <w:t>)</w:t>
      </w:r>
    </w:p>
    <w:p w:rsidR="001C291F" w:rsidRDefault="001C291F" w:rsidP="001C29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3A4" w:rsidRPr="000A53A4" w:rsidRDefault="000A53A4" w:rsidP="000A5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3A4" w:rsidRDefault="000A53A4" w:rsidP="000A53A4">
      <w:r w:rsidRPr="000A53A4">
        <w:rPr>
          <w:b/>
        </w:rPr>
        <w:t>VERSIONS OF THIS BILL</w:t>
      </w:r>
    </w:p>
    <w:p w:rsidR="000A53A4" w:rsidRDefault="000A53A4" w:rsidP="000A53A4"/>
    <w:p w:rsidR="000A53A4" w:rsidRDefault="00D536E9" w:rsidP="000A53A4">
      <w:hyperlink r:id="rId8" w:history="1">
        <w:r w:rsidR="000A53A4">
          <w:rPr>
            <w:rStyle w:val="Hyperlink"/>
          </w:rPr>
          <w:t>6/18/2013</w:t>
        </w:r>
      </w:hyperlink>
    </w:p>
    <w:p w:rsidR="000A53A4" w:rsidRDefault="000A53A4" w:rsidP="000A53A4"/>
    <w:p w:rsidR="000A53A4" w:rsidRDefault="000A53A4" w:rsidP="000A53A4">
      <w:pPr>
        <w:sectPr w:rsidR="000A53A4" w:rsidSect="000A53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2A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4AC" w:rsidRDefault="00272275" w:rsidP="00A6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624AC">
        <w:t xml:space="preserve">RECOGNIZE AND COMMEND </w:t>
      </w:r>
      <w:r w:rsidR="00485C50">
        <w:t xml:space="preserve">MARY C. HARRIS </w:t>
      </w:r>
      <w:r w:rsidR="00A624AC">
        <w:t xml:space="preserve">FOR HER </w:t>
      </w:r>
      <w:r w:rsidR="00485C50">
        <w:t>SEVENTEEN</w:t>
      </w:r>
      <w:r w:rsidR="00A624AC">
        <w:t xml:space="preserve"> YEARS OF OUTSTANDING AND DEDICATED SERVICE AS </w:t>
      </w:r>
      <w:r w:rsidR="00485C50">
        <w:t xml:space="preserve">SECRETARY </w:t>
      </w:r>
      <w:r w:rsidR="00A624AC">
        <w:t xml:space="preserve">OF THE </w:t>
      </w:r>
      <w:r w:rsidR="00485C50">
        <w:t>COLLETON</w:t>
      </w:r>
      <w:r w:rsidR="00A624AC">
        <w:t xml:space="preserve"> COUNTY LEGISLATIVE DELEGATION OFFICE AND TO WISH HER MUCH SUCCESS AND HAPPINESS IN ALL HER FUTURE ENDEAVORS.</w:t>
      </w:r>
    </w:p>
    <w:p w:rsidR="000D42AB" w:rsidRDefault="000D4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641" w:rsidRDefault="000D42AB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7641">
        <w:t xml:space="preserve">for </w:t>
      </w:r>
      <w:r w:rsidR="00513609">
        <w:t>seventeen</w:t>
      </w:r>
      <w:r w:rsidR="00A47641">
        <w:t xml:space="preserve"> years, </w:t>
      </w:r>
      <w:r w:rsidR="00513609">
        <w:t>Mary C. Harris</w:t>
      </w:r>
      <w:r w:rsidR="00A47641">
        <w:t xml:space="preserve"> has carried out her duties as </w:t>
      </w:r>
      <w:r w:rsidR="00513609">
        <w:t>secretary</w:t>
      </w:r>
      <w:r w:rsidR="00A47641">
        <w:t xml:space="preserve"> of the </w:t>
      </w:r>
      <w:r w:rsidR="00513609">
        <w:t>Colleton</w:t>
      </w:r>
      <w:r w:rsidR="00A47641">
        <w:t xml:space="preserve"> County Legislative Delegation Office with poise and excellence; and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intelligence, friendliness, and organized efficiency have drawn admiration from all with whom she has worked; and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6F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66F1">
        <w:t xml:space="preserve">a native of </w:t>
      </w:r>
      <w:r w:rsidR="00513609">
        <w:t>Colleton County</w:t>
      </w:r>
      <w:r w:rsidR="00867E15" w:rsidRPr="00867E15">
        <w:t>’</w:t>
      </w:r>
      <w:r w:rsidR="00513609">
        <w:t>s Jonesville community</w:t>
      </w:r>
      <w:r w:rsidR="001966F1">
        <w:t xml:space="preserve">, </w:t>
      </w:r>
      <w:r w:rsidR="00513609">
        <w:t xml:space="preserve">Mary </w:t>
      </w:r>
      <w:r w:rsidR="001966F1">
        <w:t xml:space="preserve">C. Harris was born with her twin sister, Martha, on May 14, 1938, to David and Pearlie Hamilton Chisholm. The young Mary </w:t>
      </w:r>
      <w:r w:rsidR="000035D4">
        <w:t>attended</w:t>
      </w:r>
      <w:r w:rsidR="001966F1">
        <w:t xml:space="preserve"> the public schools of Colleton County and graduated in 1956 from Colleton High School in Walterboro; and</w:t>
      </w:r>
    </w:p>
    <w:p w:rsidR="001966F1" w:rsidRDefault="001966F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3609" w:rsidRDefault="001966F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1309">
        <w:t xml:space="preserve">Mary </w:t>
      </w:r>
      <w:r w:rsidR="00397FF9">
        <w:t>work</w:t>
      </w:r>
      <w:r w:rsidR="00D71309">
        <w:t>ed</w:t>
      </w:r>
      <w:r w:rsidR="00397FF9">
        <w:t xml:space="preserve"> at various jobs over the years that </w:t>
      </w:r>
      <w:r w:rsidR="00D71309">
        <w:t xml:space="preserve">took her from New York, Michigan, and Georgia back to her home State of South Carolina and </w:t>
      </w:r>
      <w:r w:rsidR="00397FF9">
        <w:t xml:space="preserve">brought her a multitude of skills and posts </w:t>
      </w:r>
      <w:r w:rsidR="00D71309">
        <w:t>ranging from key punch operator and licensed cosmetologist to restaurant employee; and</w:t>
      </w:r>
    </w:p>
    <w:p w:rsidR="00D71309" w:rsidRDefault="00D71309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309" w:rsidRDefault="00D71309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52F8">
        <w:t xml:space="preserve">in time, </w:t>
      </w:r>
      <w:r>
        <w:t>she entered an administrative training program with the Lowcountry Council of Governments, which she completed in 1996</w:t>
      </w:r>
      <w:r w:rsidR="004152F8">
        <w:t>. That same year, she took up her duties with the Colleton County Legislative Delegation Office; and</w:t>
      </w:r>
    </w:p>
    <w:p w:rsidR="004152F8" w:rsidRDefault="004152F8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4152F8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away from the office, Mary is a member of Yemassee</w:t>
      </w:r>
      <w:r w:rsidR="00867E15" w:rsidRPr="00867E15">
        <w:t>’</w:t>
      </w:r>
      <w:r>
        <w:t>s Mount Nebo Baptist Church an</w:t>
      </w:r>
      <w:r w:rsidR="00EC7B3F">
        <w:t xml:space="preserve">d the Order of the Eastern Star. She is also the proud parent of a son, Dr. Brian </w:t>
      </w:r>
      <w:r w:rsidR="000035D4">
        <w:t xml:space="preserve">C. </w:t>
      </w:r>
      <w:r w:rsidR="00EC7B3F">
        <w:t xml:space="preserve">Shaw, and </w:t>
      </w:r>
      <w:r w:rsidR="00E809AF">
        <w:t xml:space="preserve">the </w:t>
      </w:r>
      <w:r w:rsidR="00EC7B3F">
        <w:t>delighted grandmother of Ameenah Bey Shaw; and</w:t>
      </w:r>
    </w:p>
    <w:p w:rsidR="00EC7B3F" w:rsidRDefault="00EC7B3F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understanding that </w:t>
      </w:r>
      <w:r w:rsidR="00F24602">
        <w:t>Mary C. Harris</w:t>
      </w:r>
      <w:r>
        <w:t xml:space="preserve"> plans to retire </w:t>
      </w:r>
      <w:r w:rsidR="00F24602">
        <w:t>at the end of June 2013</w:t>
      </w:r>
      <w:r>
        <w:t xml:space="preserve"> from the post she has filled so ably for </w:t>
      </w:r>
      <w:r w:rsidR="00F24602">
        <w:t>almost two decades</w:t>
      </w:r>
      <w:r>
        <w:t xml:space="preserve">, the House of Representatives wishes to express its gratitude for her exemplary service to the people of South Carolina, most particularly those of </w:t>
      </w:r>
      <w:r w:rsidR="00F24602">
        <w:t>Colleton</w:t>
      </w:r>
      <w:r>
        <w:t xml:space="preserve"> County. The members hope she will find much joy in the increased leisure time she will soon be able to devote to family, friends, and other interests during a well</w:t>
      </w:r>
      <w:r w:rsidR="00867E15">
        <w:noBreakHyphen/>
      </w:r>
      <w:r>
        <w:t>earned retirement. She will be greatly missed. Now, therefore,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C50" w:rsidRDefault="00A47641" w:rsidP="0048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85C50">
        <w:t xml:space="preserve">recognize and commend Mary C. Harris for her seventeen years of outstanding and dedicated service as secretary of the </w:t>
      </w:r>
      <w:r w:rsidR="005C2150">
        <w:t>C</w:t>
      </w:r>
      <w:r w:rsidR="00485C50">
        <w:t xml:space="preserve">olleton </w:t>
      </w:r>
      <w:r w:rsidR="005C2150">
        <w:t>C</w:t>
      </w:r>
      <w:r w:rsidR="00485C50">
        <w:t xml:space="preserve">ounty </w:t>
      </w:r>
      <w:r w:rsidR="005C2150">
        <w:t>L</w:t>
      </w:r>
      <w:r w:rsidR="00485C50">
        <w:t xml:space="preserve">egislative </w:t>
      </w:r>
      <w:r w:rsidR="005C2150">
        <w:t>D</w:t>
      </w:r>
      <w:r w:rsidR="00485C50">
        <w:t xml:space="preserve">elegation </w:t>
      </w:r>
      <w:r w:rsidR="005C2150">
        <w:t xml:space="preserve">Office and </w:t>
      </w:r>
      <w:r w:rsidR="00485C50">
        <w:t>wish her much success and happiness in all her future endeavors.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A7BF8">
        <w:t>ovided</w:t>
      </w:r>
      <w:r>
        <w:t xml:space="preserve"> to </w:t>
      </w:r>
      <w:r w:rsidR="005C2150">
        <w:t>Mary C. Harris</w:t>
      </w:r>
      <w:r>
        <w:t>.</w:t>
      </w:r>
    </w:p>
    <w:p w:rsidR="00BC523B" w:rsidRDefault="00867E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23B" w:rsidRDefault="00BC523B" w:rsidP="000A53A4">
      <w:pPr>
        <w:suppressAutoHyphens/>
      </w:pPr>
    </w:p>
    <w:sectPr w:rsidR="00BC523B" w:rsidSect="000A53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F8" w:rsidRDefault="004152F8" w:rsidP="009F0C77">
      <w:r>
        <w:separator/>
      </w:r>
    </w:p>
  </w:endnote>
  <w:endnote w:type="continuationSeparator" w:id="0">
    <w:p w:rsidR="004152F8" w:rsidRDefault="00415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864D9D-D48A-4061-B857-1A3437009F84}"/>
    <w:embedBold r:id="rId2" w:fontKey="{9C91F378-945C-4405-8411-17F94C961E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EEDB2A-478F-40C9-B376-BDCB343645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53CCA1-E033-49DB-AD8B-93EA9DAC3C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8F634D-6472-493F-A59C-78084B418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3A4" w:rsidRPr="00BC523B" w:rsidRDefault="000A53A4" w:rsidP="00BC5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 w:rsidR="00823F39">
      <w:fldChar w:fldCharType="begin"/>
    </w:r>
    <w:r w:rsidR="00823F39">
      <w:instrText xml:space="preserve"> PAGE  \* MERGEFORMAT </w:instrText>
    </w:r>
    <w:r w:rsidR="00823F39">
      <w:fldChar w:fldCharType="separate"/>
    </w:r>
    <w:r w:rsidR="00D536E9">
      <w:rPr>
        <w:noProof/>
      </w:rPr>
      <w:t>1</w:t>
    </w:r>
    <w:r w:rsidR="00823F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F8" w:rsidRDefault="004152F8" w:rsidP="009F0C77">
      <w:r>
        <w:separator/>
      </w:r>
    </w:p>
  </w:footnote>
  <w:footnote w:type="continuationSeparator" w:id="0">
    <w:p w:rsidR="004152F8" w:rsidRDefault="00415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7CM13"/>
    <w:docVar w:name="CoverBillType" w:val="r"/>
    <w:docVar w:name="docpath" w:val="L:\Council\bills\RM\1337CM13.DOCX"/>
    <w:docVar w:name="dvBillNumber" w:val="4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1BB9"/>
    <w:rsid w:val="000035D4"/>
    <w:rsid w:val="00011869"/>
    <w:rsid w:val="000A53A4"/>
    <w:rsid w:val="000D42AB"/>
    <w:rsid w:val="000E1785"/>
    <w:rsid w:val="000F40FA"/>
    <w:rsid w:val="0010776B"/>
    <w:rsid w:val="00133E66"/>
    <w:rsid w:val="001435A3"/>
    <w:rsid w:val="001966F1"/>
    <w:rsid w:val="001C291F"/>
    <w:rsid w:val="001D08F2"/>
    <w:rsid w:val="001D525B"/>
    <w:rsid w:val="001D7F4F"/>
    <w:rsid w:val="002321B6"/>
    <w:rsid w:val="00250967"/>
    <w:rsid w:val="002543C8"/>
    <w:rsid w:val="00267C3D"/>
    <w:rsid w:val="00272275"/>
    <w:rsid w:val="00284AAE"/>
    <w:rsid w:val="002E5912"/>
    <w:rsid w:val="00301B21"/>
    <w:rsid w:val="00325348"/>
    <w:rsid w:val="0032732C"/>
    <w:rsid w:val="00336AD0"/>
    <w:rsid w:val="0037079A"/>
    <w:rsid w:val="00397FF9"/>
    <w:rsid w:val="003D01E8"/>
    <w:rsid w:val="003D77DF"/>
    <w:rsid w:val="003E5288"/>
    <w:rsid w:val="003F6D79"/>
    <w:rsid w:val="004152F8"/>
    <w:rsid w:val="004174AE"/>
    <w:rsid w:val="0041760A"/>
    <w:rsid w:val="00417C01"/>
    <w:rsid w:val="004809EE"/>
    <w:rsid w:val="00485C50"/>
    <w:rsid w:val="004B0595"/>
    <w:rsid w:val="004B11B9"/>
    <w:rsid w:val="004E7D54"/>
    <w:rsid w:val="00513609"/>
    <w:rsid w:val="005273C6"/>
    <w:rsid w:val="00530A69"/>
    <w:rsid w:val="00545593"/>
    <w:rsid w:val="00577C6C"/>
    <w:rsid w:val="005C2150"/>
    <w:rsid w:val="005C2FE2"/>
    <w:rsid w:val="005E2BC9"/>
    <w:rsid w:val="00605102"/>
    <w:rsid w:val="006215AA"/>
    <w:rsid w:val="006913C9"/>
    <w:rsid w:val="0069470D"/>
    <w:rsid w:val="00716F6F"/>
    <w:rsid w:val="00734F00"/>
    <w:rsid w:val="007A70AE"/>
    <w:rsid w:val="007D1929"/>
    <w:rsid w:val="00823F39"/>
    <w:rsid w:val="008362E8"/>
    <w:rsid w:val="00843522"/>
    <w:rsid w:val="00867E15"/>
    <w:rsid w:val="00880303"/>
    <w:rsid w:val="008A1768"/>
    <w:rsid w:val="008F0F33"/>
    <w:rsid w:val="008F4429"/>
    <w:rsid w:val="0090192F"/>
    <w:rsid w:val="0094021A"/>
    <w:rsid w:val="009B44AF"/>
    <w:rsid w:val="009C6A0B"/>
    <w:rsid w:val="009F0C77"/>
    <w:rsid w:val="009F4DD1"/>
    <w:rsid w:val="009F5217"/>
    <w:rsid w:val="00A41684"/>
    <w:rsid w:val="00A47641"/>
    <w:rsid w:val="00A624AC"/>
    <w:rsid w:val="00A64E80"/>
    <w:rsid w:val="00A72BCD"/>
    <w:rsid w:val="00A741D9"/>
    <w:rsid w:val="00A833AB"/>
    <w:rsid w:val="00A9741D"/>
    <w:rsid w:val="00AA7BF8"/>
    <w:rsid w:val="00AD4B17"/>
    <w:rsid w:val="00AD4F60"/>
    <w:rsid w:val="00B1653B"/>
    <w:rsid w:val="00B412D4"/>
    <w:rsid w:val="00BC523B"/>
    <w:rsid w:val="00BE3C22"/>
    <w:rsid w:val="00C0345E"/>
    <w:rsid w:val="00C3483A"/>
    <w:rsid w:val="00C74E9D"/>
    <w:rsid w:val="00C82FD3"/>
    <w:rsid w:val="00C92819"/>
    <w:rsid w:val="00CA1BB9"/>
    <w:rsid w:val="00CC6B7B"/>
    <w:rsid w:val="00CD2089"/>
    <w:rsid w:val="00D536E9"/>
    <w:rsid w:val="00D71309"/>
    <w:rsid w:val="00D73A67"/>
    <w:rsid w:val="00D970A9"/>
    <w:rsid w:val="00DF3845"/>
    <w:rsid w:val="00E41911"/>
    <w:rsid w:val="00E809AF"/>
    <w:rsid w:val="00E92EEF"/>
    <w:rsid w:val="00EA5649"/>
    <w:rsid w:val="00EC7B3F"/>
    <w:rsid w:val="00F24442"/>
    <w:rsid w:val="00F24602"/>
    <w:rsid w:val="00F309AB"/>
    <w:rsid w:val="00F50AE3"/>
    <w:rsid w:val="00F67CF1"/>
    <w:rsid w:val="00F840F0"/>
    <w:rsid w:val="00F8727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61A0AB-29E0-4FF2-A6B4-32324B5F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3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1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6BB6-2403-4F94-9369-BD56BA1A7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4311: Mary C. Harris - South Carolina Legislature Online</dc:title>
  <dc:creator>McDowell</dc:creator>
  <cp:lastModifiedBy>N Cumfer</cp:lastModifiedBy>
  <cp:revision>7</cp:revision>
  <cp:lastPrinted>2013-06-18T13:09:00Z</cp:lastPrinted>
  <dcterms:created xsi:type="dcterms:W3CDTF">2013-06-18T17:19:00Z</dcterms:created>
  <dcterms:modified xsi:type="dcterms:W3CDTF">2014-12-05T16:54:00Z</dcterms:modified>
</cp:coreProperties>
</file>