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3D6" w:rsidRDefault="00C863D6" w:rsidP="00C863D6">
      <w:pPr>
        <w:widowControl w:val="0"/>
        <w:jc w:val="center"/>
      </w:pPr>
      <w:r w:rsidRPr="00C863D6">
        <w:rPr>
          <w:b/>
        </w:rPr>
        <w:t>South Carolina General Assembly</w:t>
      </w:r>
    </w:p>
    <w:p w:rsidR="00C863D6" w:rsidRDefault="00C863D6" w:rsidP="00C863D6">
      <w:pPr>
        <w:widowControl w:val="0"/>
        <w:jc w:val="center"/>
      </w:pPr>
      <w:r>
        <w:t>120th Session, 2013-2014</w:t>
      </w:r>
    </w:p>
    <w:p w:rsidR="00C863D6" w:rsidRDefault="00C863D6" w:rsidP="00C863D6">
      <w:pPr>
        <w:widowControl w:val="0"/>
        <w:jc w:val="left"/>
      </w:pPr>
    </w:p>
    <w:p w:rsidR="00C863D6" w:rsidRDefault="00C863D6" w:rsidP="00C863D6">
      <w:pPr>
        <w:widowControl w:val="0"/>
        <w:jc w:val="left"/>
        <w:rPr>
          <w:b/>
        </w:rPr>
      </w:pPr>
      <w:r w:rsidRPr="00C863D6">
        <w:rPr>
          <w:b/>
        </w:rPr>
        <w:t>H. 4317</w:t>
      </w:r>
    </w:p>
    <w:p w:rsidR="00C863D6" w:rsidRDefault="00C863D6" w:rsidP="00C863D6">
      <w:pPr>
        <w:widowControl w:val="0"/>
        <w:jc w:val="left"/>
        <w:rPr>
          <w:b/>
        </w:rPr>
      </w:pPr>
    </w:p>
    <w:p w:rsidR="00C863D6" w:rsidRDefault="00C863D6" w:rsidP="00C863D6">
      <w:pPr>
        <w:widowControl w:val="0"/>
        <w:jc w:val="left"/>
      </w:pPr>
      <w:r w:rsidRPr="00C863D6">
        <w:rPr>
          <w:b/>
        </w:rPr>
        <w:t>STATUS INFORMATION</w:t>
      </w:r>
    </w:p>
    <w:p w:rsidR="00C863D6" w:rsidRDefault="00C863D6" w:rsidP="00C863D6">
      <w:pPr>
        <w:widowControl w:val="0"/>
        <w:jc w:val="left"/>
      </w:pPr>
    </w:p>
    <w:p w:rsidR="00C863D6" w:rsidRDefault="00C863D6" w:rsidP="00C863D6">
      <w:pPr>
        <w:widowControl w:val="0"/>
        <w:jc w:val="left"/>
      </w:pPr>
      <w:r>
        <w:t>House Resolution</w:t>
      </w:r>
    </w:p>
    <w:p w:rsidR="00C863D6" w:rsidRDefault="00BD6287" w:rsidP="00C863D6">
      <w:pPr>
        <w:widowControl w:val="0"/>
        <w:jc w:val="left"/>
      </w:pPr>
      <w:r>
        <w:t>Sponsors: Reps. Allison, Alexander,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C863D6" w:rsidRDefault="00C863D6" w:rsidP="00C863D6">
      <w:pPr>
        <w:widowControl w:val="0"/>
        <w:jc w:val="left"/>
      </w:pPr>
      <w:r>
        <w:t>Document Path: l:\council\bills\dka\3138sd13.docx</w:t>
      </w:r>
    </w:p>
    <w:p w:rsidR="00C863D6" w:rsidRDefault="00C863D6" w:rsidP="00C863D6">
      <w:pPr>
        <w:widowControl w:val="0"/>
        <w:jc w:val="left"/>
      </w:pPr>
    </w:p>
    <w:p w:rsidR="00C863D6" w:rsidRDefault="00C863D6" w:rsidP="00C863D6">
      <w:pPr>
        <w:widowControl w:val="0"/>
        <w:jc w:val="left"/>
      </w:pPr>
      <w:r>
        <w:t>Introduced in the House on June 18, 2013</w:t>
      </w:r>
    </w:p>
    <w:p w:rsidR="00C863D6" w:rsidRDefault="00C863D6" w:rsidP="00C863D6">
      <w:pPr>
        <w:widowControl w:val="0"/>
        <w:jc w:val="left"/>
      </w:pPr>
      <w:r>
        <w:t>Adopted by the House on June 18, 2013</w:t>
      </w:r>
    </w:p>
    <w:p w:rsidR="00C863D6" w:rsidRDefault="00C863D6" w:rsidP="00C863D6">
      <w:pPr>
        <w:widowControl w:val="0"/>
        <w:jc w:val="left"/>
      </w:pPr>
    </w:p>
    <w:p w:rsidR="00C863D6" w:rsidRDefault="00C863D6" w:rsidP="00C863D6">
      <w:pPr>
        <w:widowControl w:val="0"/>
        <w:jc w:val="left"/>
      </w:pPr>
      <w:r>
        <w:t xml:space="preserve">Summary: </w:t>
      </w:r>
      <w:r w:rsidR="00C20F34">
        <w:t>Upstate South Carolina Military Appreciation Day</w:t>
      </w:r>
    </w:p>
    <w:p w:rsidR="00C863D6" w:rsidRDefault="00C863D6" w:rsidP="00C863D6">
      <w:pPr>
        <w:widowControl w:val="0"/>
        <w:jc w:val="left"/>
      </w:pPr>
    </w:p>
    <w:p w:rsidR="00C863D6" w:rsidRDefault="00C863D6" w:rsidP="00C863D6">
      <w:pPr>
        <w:widowControl w:val="0"/>
        <w:jc w:val="left"/>
      </w:pPr>
    </w:p>
    <w:p w:rsidR="00C863D6" w:rsidRDefault="00C863D6" w:rsidP="00C863D6">
      <w:pPr>
        <w:widowControl w:val="0"/>
        <w:tabs>
          <w:tab w:val="center" w:pos="590"/>
          <w:tab w:val="center" w:pos="1440"/>
          <w:tab w:val="left" w:pos="1872"/>
          <w:tab w:val="left" w:pos="9187"/>
        </w:tabs>
        <w:jc w:val="left"/>
      </w:pPr>
      <w:r w:rsidRPr="00C863D6">
        <w:rPr>
          <w:b/>
        </w:rPr>
        <w:t>HISTORY OF LEGISLATIVE ACTIONS</w:t>
      </w:r>
    </w:p>
    <w:p w:rsidR="00C863D6" w:rsidRDefault="00C863D6" w:rsidP="00C863D6">
      <w:pPr>
        <w:widowControl w:val="0"/>
        <w:tabs>
          <w:tab w:val="center" w:pos="590"/>
          <w:tab w:val="center" w:pos="1440"/>
          <w:tab w:val="left" w:pos="1872"/>
          <w:tab w:val="left" w:pos="9187"/>
        </w:tabs>
        <w:jc w:val="left"/>
      </w:pPr>
    </w:p>
    <w:p w:rsidR="00C863D6" w:rsidRPr="00C863D6" w:rsidRDefault="00C863D6" w:rsidP="00C863D6">
      <w:pPr>
        <w:widowControl w:val="0"/>
        <w:tabs>
          <w:tab w:val="center" w:pos="590"/>
          <w:tab w:val="center" w:pos="1440"/>
          <w:tab w:val="left" w:pos="1872"/>
          <w:tab w:val="left" w:pos="9187"/>
        </w:tabs>
        <w:jc w:val="left"/>
      </w:pPr>
      <w:r w:rsidRPr="00C863D6">
        <w:rPr>
          <w:u w:val="single"/>
        </w:rPr>
        <w:tab/>
        <w:t>Date</w:t>
      </w:r>
      <w:r w:rsidRPr="00C863D6">
        <w:rPr>
          <w:u w:val="single"/>
        </w:rPr>
        <w:tab/>
        <w:t>Body</w:t>
      </w:r>
      <w:r w:rsidRPr="00C863D6">
        <w:rPr>
          <w:u w:val="single"/>
        </w:rPr>
        <w:tab/>
        <w:t>Action Description with journal page number</w:t>
      </w:r>
      <w:r w:rsidRPr="00C863D6">
        <w:rPr>
          <w:u w:val="single"/>
        </w:rPr>
        <w:tab/>
      </w:r>
      <w:bookmarkStart w:id="0" w:name="_GoBack"/>
      <w:bookmarkEnd w:id="0"/>
    </w:p>
    <w:p w:rsidR="00687540" w:rsidRDefault="00687540" w:rsidP="00687540">
      <w:pPr>
        <w:widowControl w:val="0"/>
        <w:tabs>
          <w:tab w:val="right" w:pos="1008"/>
          <w:tab w:val="left" w:pos="1152"/>
          <w:tab w:val="left" w:pos="1872"/>
          <w:tab w:val="left" w:pos="9187"/>
        </w:tabs>
        <w:ind w:left="2088" w:hanging="2088"/>
        <w:jc w:val="left"/>
      </w:pPr>
      <w:r>
        <w:tab/>
        <w:t>6/18/2013</w:t>
      </w:r>
      <w:r>
        <w:tab/>
        <w:t>House</w:t>
      </w:r>
      <w:r>
        <w:tab/>
      </w:r>
      <w:r w:rsidRPr="00CD496A">
        <w:t>Introduced and adopted (</w:t>
      </w:r>
      <w:hyperlink r:id="rId7" w:history="1">
        <w:r w:rsidRPr="00CD496A">
          <w:rPr>
            <w:rStyle w:val="Hyperlink"/>
          </w:rPr>
          <w:t>House Journal</w:t>
        </w:r>
        <w:r w:rsidRPr="00CD496A">
          <w:rPr>
            <w:rStyle w:val="Hyperlink"/>
          </w:rPr>
          <w:noBreakHyphen/>
          <w:t>page 29</w:t>
        </w:r>
      </w:hyperlink>
      <w:r w:rsidRPr="00CD496A">
        <w:t>)</w:t>
      </w:r>
    </w:p>
    <w:p w:rsidR="00687540" w:rsidRDefault="00687540" w:rsidP="00687540">
      <w:pPr>
        <w:widowControl w:val="0"/>
        <w:tabs>
          <w:tab w:val="right" w:pos="1008"/>
          <w:tab w:val="left" w:pos="1152"/>
          <w:tab w:val="left" w:pos="1872"/>
          <w:tab w:val="left" w:pos="9187"/>
        </w:tabs>
        <w:ind w:left="2088" w:hanging="2088"/>
        <w:jc w:val="left"/>
      </w:pPr>
    </w:p>
    <w:p w:rsidR="00C863D6" w:rsidRPr="00C863D6" w:rsidRDefault="00C863D6" w:rsidP="00C863D6">
      <w:pPr>
        <w:widowControl w:val="0"/>
        <w:tabs>
          <w:tab w:val="right" w:pos="1008"/>
          <w:tab w:val="left" w:pos="1152"/>
          <w:tab w:val="left" w:pos="1872"/>
          <w:tab w:val="left" w:pos="9187"/>
        </w:tabs>
        <w:ind w:left="2088" w:hanging="2088"/>
        <w:jc w:val="left"/>
      </w:pPr>
    </w:p>
    <w:p w:rsidR="00C863D6" w:rsidRDefault="00C863D6" w:rsidP="00C863D6">
      <w:r w:rsidRPr="00C863D6">
        <w:rPr>
          <w:b/>
        </w:rPr>
        <w:t>VERSIONS OF THIS BILL</w:t>
      </w:r>
    </w:p>
    <w:p w:rsidR="00C863D6" w:rsidRDefault="00C863D6" w:rsidP="00C863D6"/>
    <w:p w:rsidR="00C863D6" w:rsidRDefault="007F1B2E" w:rsidP="00C863D6">
      <w:hyperlink r:id="rId8" w:history="1">
        <w:r w:rsidR="00C863D6">
          <w:rPr>
            <w:rStyle w:val="Hyperlink"/>
          </w:rPr>
          <w:t>6/18/2013</w:t>
        </w:r>
      </w:hyperlink>
    </w:p>
    <w:p w:rsidR="00C863D6" w:rsidRDefault="00C863D6" w:rsidP="00C863D6"/>
    <w:p w:rsidR="00C863D6" w:rsidRDefault="00C863D6" w:rsidP="00C863D6">
      <w:pPr>
        <w:sectPr w:rsidR="00C863D6" w:rsidSect="00C863D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7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409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THE MEMBERS OF EACH BRANCH OF THE ARME</w:t>
      </w:r>
      <w:r w:rsidR="00C10543">
        <w:t>D SERVICES OF THE UNITED STATES</w:t>
      </w:r>
      <w:r>
        <w:t xml:space="preserve"> </w:t>
      </w:r>
      <w:r w:rsidR="00C10543">
        <w:t>AND</w:t>
      </w:r>
      <w:r>
        <w:t xml:space="preserve"> THE RESERVE AND NATIONAL GUARD COMPONENTS THEREOF, INCLUDING MEMBERS FROM SOUTH CAROLINA, FOR THEIR CONTRIBUTIONS TO THE </w:t>
      </w:r>
      <w:r w:rsidR="00AA50C0">
        <w:t>CAUSE</w:t>
      </w:r>
      <w:r>
        <w:t xml:space="preserve"> OF FREEDOM AND THE SECURITY OF OUR STATE AND NATION AND TO DECLARE SATURDAY, JULY 27, 2013, AS </w:t>
      </w:r>
      <w:r w:rsidR="00AA50C0">
        <w:t>“</w:t>
      </w:r>
      <w:r>
        <w:t>UPSTATE SOUTH CAROLINA MILITARY APPRECIATION DAY</w:t>
      </w:r>
      <w:r w:rsidR="00AA50C0">
        <w:t>”</w:t>
      </w:r>
      <w:r>
        <w:t>.</w:t>
      </w:r>
    </w:p>
    <w:p w:rsidR="00EA409E" w:rsidRDefault="00EA4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1FD6" w:rsidRDefault="00EA4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1FD6">
        <w:t>South Carolinians honor, remember, recognize, and appreciate the brave men and women who now serve, or have served, selflessly in the United State armed forces; and</w:t>
      </w:r>
    </w:p>
    <w:p w:rsidR="00EF1FD6"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D6"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freedom and security that South Carolinians enjoy today are direct results of the sacrifices and continued vigilance of our veterans and active duty men and women in uniform; and</w:t>
      </w:r>
    </w:p>
    <w:p w:rsidR="00EF1FD6"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D6"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there are many who have given their lives so that we might live </w:t>
      </w:r>
      <w:r w:rsidR="00AA50C0">
        <w:t xml:space="preserve">in </w:t>
      </w:r>
      <w:r>
        <w:t>free</w:t>
      </w:r>
      <w:r w:rsidR="00AA50C0">
        <w:t>dom</w:t>
      </w:r>
      <w:r>
        <w:t>.  Many veterans have been seriously injured and others have experienced post</w:t>
      </w:r>
      <w:r w:rsidR="00E1103D">
        <w:noBreakHyphen/>
      </w:r>
      <w:r>
        <w:t xml:space="preserve">traumatic stress or depression.  These men and women have </w:t>
      </w:r>
      <w:r w:rsidR="00E1103D">
        <w:t>our</w:t>
      </w:r>
      <w:r>
        <w:t xml:space="preserve"> utmost respect and </w:t>
      </w:r>
      <w:r w:rsidR="00E1103D">
        <w:t>gratitude</w:t>
      </w:r>
      <w:r>
        <w:t>; and</w:t>
      </w:r>
    </w:p>
    <w:p w:rsidR="00EF1FD6"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D6"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our South Carolina military units </w:t>
      </w:r>
      <w:r w:rsidR="00E1103D">
        <w:noBreakHyphen/>
      </w:r>
      <w:r>
        <w:t xml:space="preserve"> whether active duty members, South Carolina Army and Air National Guard, or the Reserves </w:t>
      </w:r>
      <w:r w:rsidR="00E1103D">
        <w:noBreakHyphen/>
      </w:r>
      <w:r>
        <w:t xml:space="preserve"> continue to play a profound role in the global war on terrorism and disaster relief missions by selflessly serving both far from home and within our borders to secure our continued blessings and freedoms; and</w:t>
      </w:r>
    </w:p>
    <w:p w:rsidR="00EF1FD6"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D6"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longstanding ties to the armed forces throughout South Carolina</w:t>
      </w:r>
      <w:r w:rsidR="00E1103D" w:rsidRPr="00E1103D">
        <w:t>’</w:t>
      </w:r>
      <w:r>
        <w:t xml:space="preserve">s history have resulted in increased security, </w:t>
      </w:r>
      <w:r>
        <w:lastRenderedPageBreak/>
        <w:t>economic benefit, and stronger communities.  Military members and their families contribute to and enrich communities across the State in addition to protecting our freedoms; and</w:t>
      </w:r>
    </w:p>
    <w:p w:rsidR="00EF1FD6"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09E"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w:t>
      </w:r>
      <w:r w:rsidR="00E1103D">
        <w:t xml:space="preserve"> has greatly benefited from the tremendous efforts of the armed forces, and is proud to formally recognize, honor, and extend our appreciation for all service members, past and present, and their families, and to </w:t>
      </w:r>
      <w:r w:rsidR="00AA50C0">
        <w:t>set aside a special day in their honor</w:t>
      </w:r>
      <w:r w:rsidR="00E1103D">
        <w:t xml:space="preserve"> </w:t>
      </w:r>
      <w:r w:rsidR="00AA50C0">
        <w:t>in</w:t>
      </w:r>
      <w:r w:rsidR="00E1103D">
        <w:t xml:space="preserve"> tribute for the sacrifices and service of the brave men and women of our armed forces.</w:t>
      </w:r>
      <w:r w:rsidR="00EA409E">
        <w:t xml:space="preserve">  Now, therefore,</w:t>
      </w:r>
    </w:p>
    <w:p w:rsidR="00EA409E" w:rsidRDefault="00EA4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09E" w:rsidRDefault="00EA4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A409E" w:rsidRDefault="00EA4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09E" w:rsidRDefault="00EA4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1103D">
        <w:t xml:space="preserve"> the members of the House of Representatives </w:t>
      </w:r>
      <w:r w:rsidR="00AA50C0">
        <w:t xml:space="preserve">of the General Assembly of the State of South Carolina </w:t>
      </w:r>
      <w:r w:rsidR="00E1103D">
        <w:t>congratulate the members of each branch of the armed services of the United States</w:t>
      </w:r>
      <w:r w:rsidR="00C10543">
        <w:t xml:space="preserve"> and</w:t>
      </w:r>
      <w:r w:rsidR="00E1103D">
        <w:t xml:space="preserve"> the Reserves and National Guard components thereof, including members from South Carolina, for their contributions to the </w:t>
      </w:r>
      <w:r w:rsidR="00AA50C0">
        <w:t>cause</w:t>
      </w:r>
      <w:r w:rsidR="00E1103D">
        <w:t xml:space="preserve"> of freedom and the security of our State and nation, and </w:t>
      </w:r>
      <w:r w:rsidR="00AA50C0">
        <w:t>declare</w:t>
      </w:r>
      <w:r w:rsidR="00E1103D">
        <w:t xml:space="preserve"> Saturday, July 27, 2013, as “Upstate South Carolina Military Appreciation Day”.</w:t>
      </w:r>
    </w:p>
    <w:p w:rsidR="00EA409E" w:rsidRDefault="00EA4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w:t>
      </w:r>
      <w:r w:rsidR="00E1103D">
        <w:t>the members of the House of Representatives urge all South Carolinians to recognize and express appreciation for all military men and women, and their families, across our State who help protect and enrich our communities.</w:t>
      </w:r>
    </w:p>
    <w:p w:rsidR="00BA71C9" w:rsidRDefault="00E110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71C9" w:rsidRDefault="00BA71C9" w:rsidP="00C863D6">
      <w:pPr>
        <w:suppressAutoHyphens/>
      </w:pPr>
    </w:p>
    <w:sectPr w:rsidR="00BA71C9" w:rsidSect="00C863D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FD6" w:rsidRDefault="00EF1FD6" w:rsidP="009F0C77">
      <w:r>
        <w:separator/>
      </w:r>
    </w:p>
  </w:endnote>
  <w:endnote w:type="continuationSeparator" w:id="0">
    <w:p w:rsidR="00EF1FD6" w:rsidRDefault="00EF1F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6A108E-D3CA-4F03-94FD-CDE1A49A59CA}"/>
    <w:embedBold r:id="rId2" w:fontKey="{A4528B12-E401-46AE-878A-B75BFC2B4B79}"/>
  </w:font>
  <w:font w:name="Calibri">
    <w:panose1 w:val="020F0502020204030204"/>
    <w:charset w:val="00"/>
    <w:family w:val="swiss"/>
    <w:pitch w:val="variable"/>
    <w:sig w:usb0="E10002FF" w:usb1="4000ACFF" w:usb2="00000009" w:usb3="00000000" w:csb0="0000019F" w:csb1="00000000"/>
    <w:embedRegular r:id="rId3" w:fontKey="{099A02A4-97C6-4B25-851B-6AF8526570BC}"/>
  </w:font>
  <w:font w:name="Cambria">
    <w:panose1 w:val="02040503050406030204"/>
    <w:charset w:val="00"/>
    <w:family w:val="roman"/>
    <w:pitch w:val="variable"/>
    <w:sig w:usb0="E00002FF" w:usb1="400004FF" w:usb2="00000000" w:usb3="00000000" w:csb0="0000019F" w:csb1="00000000"/>
    <w:embedRegular r:id="rId4" w:fontKey="{1BE7BA62-B2FB-49FA-915B-862F610512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3D6" w:rsidRPr="00BA71C9" w:rsidRDefault="00C863D6" w:rsidP="00BA71C9">
    <w:pPr>
      <w:pStyle w:val="Footer"/>
      <w:tabs>
        <w:tab w:val="clear" w:pos="4680"/>
        <w:tab w:val="clear" w:pos="9360"/>
        <w:tab w:val="center" w:pos="2995"/>
      </w:tabs>
      <w:spacing w:before="120"/>
    </w:pPr>
    <w:r>
      <w:t>[4317]</w:t>
    </w:r>
    <w:r>
      <w:tab/>
    </w:r>
    <w:r w:rsidR="00C64BA5">
      <w:fldChar w:fldCharType="begin"/>
    </w:r>
    <w:r w:rsidR="00BD6287">
      <w:instrText xml:space="preserve"> PAGE  \* MERGEFORMAT </w:instrText>
    </w:r>
    <w:r w:rsidR="00C64BA5">
      <w:fldChar w:fldCharType="separate"/>
    </w:r>
    <w:r w:rsidR="007F1B2E">
      <w:rPr>
        <w:noProof/>
      </w:rPr>
      <w:t>1</w:t>
    </w:r>
    <w:r w:rsidR="00C64B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FD6" w:rsidRDefault="00EF1FD6" w:rsidP="009F0C77">
      <w:r>
        <w:separator/>
      </w:r>
    </w:p>
  </w:footnote>
  <w:footnote w:type="continuationSeparator" w:id="0">
    <w:p w:rsidR="00EF1FD6" w:rsidRDefault="00EF1F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38SD13"/>
    <w:docVar w:name="CoverBillType" w:val="r"/>
    <w:docVar w:name="docpath" w:val="L:\Council\bills\DKA\3138SD13.DOCX"/>
    <w:docVar w:name="dvBillNumber" w:val="4317"/>
    <w:docVar w:name="dvBillNumberPrefix" w:val="H. "/>
    <w:docVar w:name="dvOriginalBody" w:val="House"/>
    <w:docVar w:name="dvSteno" w:val="DKA"/>
    <w:docVar w:name="NameofBody" w:val="h"/>
    <w:docVar w:name="vgroup2" w:val="Council"/>
  </w:docVars>
  <w:rsids>
    <w:rsidRoot w:val="008E3FB2"/>
    <w:rsid w:val="00011869"/>
    <w:rsid w:val="000E1785"/>
    <w:rsid w:val="000F40FA"/>
    <w:rsid w:val="0010776B"/>
    <w:rsid w:val="00133E66"/>
    <w:rsid w:val="001435A3"/>
    <w:rsid w:val="001D08F2"/>
    <w:rsid w:val="001D525B"/>
    <w:rsid w:val="001D6D91"/>
    <w:rsid w:val="001D7F4F"/>
    <w:rsid w:val="0020196C"/>
    <w:rsid w:val="002321B6"/>
    <w:rsid w:val="00232928"/>
    <w:rsid w:val="00250967"/>
    <w:rsid w:val="002543C8"/>
    <w:rsid w:val="00284AAE"/>
    <w:rsid w:val="002920E8"/>
    <w:rsid w:val="002E5912"/>
    <w:rsid w:val="00301B21"/>
    <w:rsid w:val="00325348"/>
    <w:rsid w:val="0032732C"/>
    <w:rsid w:val="00336AD0"/>
    <w:rsid w:val="0037079A"/>
    <w:rsid w:val="003C3082"/>
    <w:rsid w:val="003C7BED"/>
    <w:rsid w:val="003D01E8"/>
    <w:rsid w:val="003E5288"/>
    <w:rsid w:val="003F6D79"/>
    <w:rsid w:val="0041760A"/>
    <w:rsid w:val="00417C01"/>
    <w:rsid w:val="004809EE"/>
    <w:rsid w:val="00485221"/>
    <w:rsid w:val="004E348D"/>
    <w:rsid w:val="004E7D54"/>
    <w:rsid w:val="005273C6"/>
    <w:rsid w:val="00530A69"/>
    <w:rsid w:val="00545593"/>
    <w:rsid w:val="00577C6C"/>
    <w:rsid w:val="005C2FE2"/>
    <w:rsid w:val="005E2BC9"/>
    <w:rsid w:val="00605102"/>
    <w:rsid w:val="006215AA"/>
    <w:rsid w:val="00687540"/>
    <w:rsid w:val="006913C9"/>
    <w:rsid w:val="0069470D"/>
    <w:rsid w:val="00707612"/>
    <w:rsid w:val="00734F00"/>
    <w:rsid w:val="007A70AE"/>
    <w:rsid w:val="007F1B2E"/>
    <w:rsid w:val="008362E8"/>
    <w:rsid w:val="008A1768"/>
    <w:rsid w:val="008E3FB2"/>
    <w:rsid w:val="008F0F33"/>
    <w:rsid w:val="008F4429"/>
    <w:rsid w:val="0094021A"/>
    <w:rsid w:val="009B44AF"/>
    <w:rsid w:val="009C6A0B"/>
    <w:rsid w:val="009F0C77"/>
    <w:rsid w:val="009F4DD1"/>
    <w:rsid w:val="00A41684"/>
    <w:rsid w:val="00A64E80"/>
    <w:rsid w:val="00A72BCD"/>
    <w:rsid w:val="00A741D9"/>
    <w:rsid w:val="00A833AB"/>
    <w:rsid w:val="00A9741D"/>
    <w:rsid w:val="00AA50C0"/>
    <w:rsid w:val="00AD4B17"/>
    <w:rsid w:val="00AF6535"/>
    <w:rsid w:val="00B412D4"/>
    <w:rsid w:val="00BA71C9"/>
    <w:rsid w:val="00BD6287"/>
    <w:rsid w:val="00BE3C22"/>
    <w:rsid w:val="00C0345E"/>
    <w:rsid w:val="00C10543"/>
    <w:rsid w:val="00C20F34"/>
    <w:rsid w:val="00C3483A"/>
    <w:rsid w:val="00C64BA5"/>
    <w:rsid w:val="00C74E9D"/>
    <w:rsid w:val="00C82FD3"/>
    <w:rsid w:val="00C863D6"/>
    <w:rsid w:val="00C92819"/>
    <w:rsid w:val="00CC6B7B"/>
    <w:rsid w:val="00CD2089"/>
    <w:rsid w:val="00D73A67"/>
    <w:rsid w:val="00D970A9"/>
    <w:rsid w:val="00DF3845"/>
    <w:rsid w:val="00E1103D"/>
    <w:rsid w:val="00E41911"/>
    <w:rsid w:val="00E92EEF"/>
    <w:rsid w:val="00EA409E"/>
    <w:rsid w:val="00EF1FD6"/>
    <w:rsid w:val="00F24442"/>
    <w:rsid w:val="00F301C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7354B1-A68F-4357-92FD-7EB506D18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863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317_20130618.docx" TargetMode="External"/><Relationship Id="rId3" Type="http://schemas.openxmlformats.org/officeDocument/2006/relationships/settings" Target="settings.xml"/><Relationship Id="rId7" Type="http://schemas.openxmlformats.org/officeDocument/2006/relationships/hyperlink" Target="file:///h:\HJ%20Archive\2013\06-1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C6CBD-1D4B-44C5-AA77-B75F2C2AF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684</Words>
  <Characters>3904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4317: Upstate South Carolina Military Appreciation Day - South Carolina Legislature Online</dc:title>
  <dc:creator>sharonpair</dc:creator>
  <cp:lastModifiedBy>N Cumfer</cp:lastModifiedBy>
  <cp:revision>9</cp:revision>
  <cp:lastPrinted>2013-06-18T22:23:00Z</cp:lastPrinted>
  <dcterms:created xsi:type="dcterms:W3CDTF">2013-06-18T22:48:00Z</dcterms:created>
  <dcterms:modified xsi:type="dcterms:W3CDTF">2014-12-05T16:54:00Z</dcterms:modified>
</cp:coreProperties>
</file>