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748" w:rsidRDefault="00C70748" w:rsidP="00C70748">
      <w:pPr>
        <w:widowControl w:val="0"/>
        <w:jc w:val="center"/>
      </w:pPr>
      <w:r w:rsidRPr="00C70748">
        <w:rPr>
          <w:b/>
        </w:rPr>
        <w:t>South Carolina General Assembly</w:t>
      </w:r>
    </w:p>
    <w:p w:rsidR="00C70748" w:rsidRDefault="00C70748" w:rsidP="00C70748">
      <w:pPr>
        <w:widowControl w:val="0"/>
        <w:jc w:val="center"/>
      </w:pPr>
      <w:r>
        <w:t>120th Session, 2013-2014</w:t>
      </w:r>
    </w:p>
    <w:p w:rsidR="00C70748" w:rsidRDefault="00C70748" w:rsidP="00C70748">
      <w:pPr>
        <w:widowControl w:val="0"/>
        <w:jc w:val="left"/>
      </w:pPr>
    </w:p>
    <w:p w:rsidR="00C70748" w:rsidRDefault="00C70748" w:rsidP="00C70748">
      <w:pPr>
        <w:widowControl w:val="0"/>
        <w:jc w:val="left"/>
        <w:rPr>
          <w:b/>
        </w:rPr>
      </w:pPr>
      <w:r w:rsidRPr="00C70748">
        <w:rPr>
          <w:b/>
        </w:rPr>
        <w:t>H. 4323</w:t>
      </w:r>
    </w:p>
    <w:p w:rsidR="00C70748" w:rsidRDefault="00C70748" w:rsidP="00C70748">
      <w:pPr>
        <w:widowControl w:val="0"/>
        <w:jc w:val="left"/>
        <w:rPr>
          <w:b/>
        </w:rPr>
      </w:pPr>
    </w:p>
    <w:p w:rsidR="00C70748" w:rsidRDefault="00C70748" w:rsidP="00C70748">
      <w:pPr>
        <w:widowControl w:val="0"/>
        <w:jc w:val="left"/>
      </w:pPr>
      <w:r w:rsidRPr="00C70748">
        <w:rPr>
          <w:b/>
        </w:rPr>
        <w:t>STATUS INFORMATION</w:t>
      </w:r>
    </w:p>
    <w:p w:rsidR="00C70748" w:rsidRDefault="00C70748" w:rsidP="00C70748">
      <w:pPr>
        <w:widowControl w:val="0"/>
        <w:jc w:val="left"/>
      </w:pPr>
    </w:p>
    <w:p w:rsidR="00C70748" w:rsidRDefault="00C70748" w:rsidP="00C70748">
      <w:pPr>
        <w:widowControl w:val="0"/>
        <w:jc w:val="left"/>
      </w:pPr>
      <w:r>
        <w:t>House Resolution</w:t>
      </w:r>
    </w:p>
    <w:p w:rsidR="00C70748" w:rsidRDefault="004C5DAA" w:rsidP="00C70748">
      <w:pPr>
        <w:widowControl w:val="0"/>
        <w:jc w:val="left"/>
      </w:pPr>
      <w:r>
        <w:t>Sponsors: Reps. Atwater, Alexander, Allison, Anderson, Anthony,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70748" w:rsidRDefault="00C70748" w:rsidP="00C70748">
      <w:pPr>
        <w:widowControl w:val="0"/>
        <w:jc w:val="left"/>
      </w:pPr>
      <w:r>
        <w:t>Document Path: l:\council\bills\rm\1345ac13.docx</w:t>
      </w:r>
    </w:p>
    <w:p w:rsidR="00C70748" w:rsidRDefault="00C70748" w:rsidP="00C70748">
      <w:pPr>
        <w:widowControl w:val="0"/>
        <w:jc w:val="left"/>
      </w:pPr>
    </w:p>
    <w:p w:rsidR="00C70748" w:rsidRDefault="00C70748" w:rsidP="00C70748">
      <w:pPr>
        <w:widowControl w:val="0"/>
        <w:jc w:val="left"/>
      </w:pPr>
      <w:r>
        <w:t>Introduced in the House on June 19, 2013</w:t>
      </w:r>
    </w:p>
    <w:p w:rsidR="00C70748" w:rsidRDefault="00C70748" w:rsidP="00C70748">
      <w:pPr>
        <w:widowControl w:val="0"/>
        <w:jc w:val="left"/>
      </w:pPr>
      <w:r>
        <w:t>Adopted by the House on June 19, 2013</w:t>
      </w:r>
    </w:p>
    <w:p w:rsidR="00C70748" w:rsidRDefault="00C70748" w:rsidP="00C70748">
      <w:pPr>
        <w:widowControl w:val="0"/>
        <w:jc w:val="left"/>
      </w:pPr>
    </w:p>
    <w:p w:rsidR="00C70748" w:rsidRDefault="00C70748" w:rsidP="00C70748">
      <w:pPr>
        <w:widowControl w:val="0"/>
        <w:jc w:val="left"/>
      </w:pPr>
      <w:r>
        <w:t xml:space="preserve">Summary: </w:t>
      </w:r>
      <w:r w:rsidR="00B4688F">
        <w:t>Robert and Vicki McClure</w:t>
      </w:r>
    </w:p>
    <w:p w:rsidR="00C70748" w:rsidRDefault="00C70748" w:rsidP="00C70748">
      <w:pPr>
        <w:widowControl w:val="0"/>
        <w:jc w:val="left"/>
      </w:pPr>
    </w:p>
    <w:p w:rsidR="00C70748" w:rsidRDefault="00C70748" w:rsidP="00C70748">
      <w:pPr>
        <w:widowControl w:val="0"/>
        <w:jc w:val="left"/>
      </w:pPr>
    </w:p>
    <w:p w:rsidR="00C70748" w:rsidRDefault="00C70748" w:rsidP="00C707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0748">
        <w:rPr>
          <w:b/>
        </w:rPr>
        <w:t>HISTORY OF LEGISLATIVE ACTIONS</w:t>
      </w:r>
    </w:p>
    <w:p w:rsidR="00C70748" w:rsidRDefault="00C70748" w:rsidP="00C707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0748" w:rsidRPr="00C70748" w:rsidRDefault="00C70748" w:rsidP="00C707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0748">
        <w:rPr>
          <w:u w:val="single"/>
        </w:rPr>
        <w:tab/>
        <w:t>Date</w:t>
      </w:r>
      <w:r w:rsidRPr="00C70748">
        <w:rPr>
          <w:u w:val="single"/>
        </w:rPr>
        <w:tab/>
        <w:t>Body</w:t>
      </w:r>
      <w:r w:rsidRPr="00C70748">
        <w:rPr>
          <w:u w:val="single"/>
        </w:rPr>
        <w:tab/>
        <w:t>Action Description with journal page number</w:t>
      </w:r>
      <w:r w:rsidRPr="00C70748">
        <w:rPr>
          <w:u w:val="single"/>
        </w:rPr>
        <w:tab/>
      </w:r>
      <w:bookmarkStart w:id="0" w:name="_GoBack"/>
      <w:bookmarkEnd w:id="0"/>
    </w:p>
    <w:p w:rsidR="00714458" w:rsidRDefault="00714458" w:rsidP="007144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6/19/2013</w:t>
      </w:r>
      <w:r>
        <w:tab/>
        <w:t>House</w:t>
      </w:r>
      <w:r>
        <w:tab/>
      </w:r>
      <w:r w:rsidRPr="009D7084">
        <w:t>Introduced and adopted (</w:t>
      </w:r>
      <w:hyperlink r:id="rId7" w:history="1">
        <w:r w:rsidRPr="009D7084">
          <w:rPr>
            <w:rStyle w:val="Hyperlink"/>
          </w:rPr>
          <w:t>House Journal</w:t>
        </w:r>
        <w:r w:rsidRPr="009D7084">
          <w:rPr>
            <w:rStyle w:val="Hyperlink"/>
          </w:rPr>
          <w:noBreakHyphen/>
          <w:t>page 5</w:t>
        </w:r>
      </w:hyperlink>
      <w:r w:rsidRPr="009D7084">
        <w:t>)</w:t>
      </w:r>
    </w:p>
    <w:p w:rsidR="00714458" w:rsidRDefault="00714458" w:rsidP="007144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0748" w:rsidRPr="00C70748" w:rsidRDefault="00C70748" w:rsidP="00C70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0748" w:rsidRDefault="00C70748" w:rsidP="00C70748">
      <w:r w:rsidRPr="00C70748">
        <w:rPr>
          <w:b/>
        </w:rPr>
        <w:t>VERSIONS OF THIS BILL</w:t>
      </w:r>
    </w:p>
    <w:p w:rsidR="00C70748" w:rsidRDefault="00C70748" w:rsidP="00C70748"/>
    <w:p w:rsidR="00C70748" w:rsidRDefault="00E37C46" w:rsidP="00C70748">
      <w:hyperlink r:id="rId8" w:history="1">
        <w:r w:rsidR="00C70748">
          <w:rPr>
            <w:rStyle w:val="Hyperlink"/>
          </w:rPr>
          <w:t>6/19/2013</w:t>
        </w:r>
      </w:hyperlink>
    </w:p>
    <w:p w:rsidR="00C70748" w:rsidRDefault="00C70748" w:rsidP="00C70748"/>
    <w:p w:rsidR="00C70748" w:rsidRDefault="00C70748" w:rsidP="00C70748">
      <w:pPr>
        <w:sectPr w:rsidR="00C70748" w:rsidSect="00C707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6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0AE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2E6" w:rsidRPr="007E7FF3" w:rsidRDefault="00EB7029" w:rsidP="00462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4622E6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0227F7">
        <w:rPr>
          <w:rFonts w:eastAsiaTheme="minorHAnsi"/>
          <w:color w:val="000000" w:themeColor="text1"/>
          <w:szCs w:val="22"/>
          <w:u w:color="000000" w:themeColor="text1"/>
        </w:rPr>
        <w:t>ROBERT AND VICKI MCCLURE OF LEXINGTON</w:t>
      </w:r>
      <w:r w:rsidR="004622E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622E6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THEIR FIFTIETH WEDDING ANNIVERSARY AND TO EXTEND BEST WISHES FOR MANY MORE YEARS OF </w:t>
      </w:r>
      <w:r w:rsidR="008A3753">
        <w:rPr>
          <w:rFonts w:eastAsiaTheme="minorHAnsi"/>
          <w:color w:val="000000" w:themeColor="text1"/>
          <w:szCs w:val="22"/>
          <w:u w:color="000000" w:themeColor="text1"/>
        </w:rPr>
        <w:t>LOVE</w:t>
      </w:r>
      <w:r w:rsidR="004622E6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 AND FULFILLMENT.</w:t>
      </w:r>
    </w:p>
    <w:p w:rsidR="00210AEF" w:rsidRDefault="0021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5D6E" w:rsidRPr="00A10565" w:rsidRDefault="00210AEF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B5D6E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CF5FE8">
        <w:t>House of Representatives</w:t>
      </w:r>
      <w:r w:rsidR="003B5D6E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B5D6E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3B5D6E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pleased to learn that </w:t>
      </w:r>
      <w:r w:rsidR="000227F7">
        <w:rPr>
          <w:rFonts w:eastAsiaTheme="minorHAnsi"/>
          <w:color w:val="000000" w:themeColor="text1"/>
          <w:szCs w:val="22"/>
          <w:u w:color="000000" w:themeColor="text1"/>
        </w:rPr>
        <w:t>Robert and Vicki McClure of Lexington</w:t>
      </w:r>
      <w:r w:rsidR="003B5D6E">
        <w:rPr>
          <w:rFonts w:eastAsiaTheme="minorHAnsi"/>
          <w:color w:val="000000" w:themeColor="text1"/>
          <w:szCs w:val="22"/>
          <w:u w:color="000000" w:themeColor="text1"/>
        </w:rPr>
        <w:t xml:space="preserve"> will </w:t>
      </w:r>
      <w:r w:rsidR="003B5D6E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celebrate their fiftieth wedding anniversary on </w:t>
      </w:r>
      <w:r w:rsidR="00DC7AAE">
        <w:rPr>
          <w:rFonts w:eastAsiaTheme="minorHAnsi"/>
          <w:color w:val="000000" w:themeColor="text1"/>
          <w:szCs w:val="22"/>
          <w:u w:color="000000" w:themeColor="text1"/>
        </w:rPr>
        <w:t xml:space="preserve">September 14, </w:t>
      </w:r>
      <w:r w:rsidR="003B5D6E">
        <w:rPr>
          <w:rFonts w:eastAsiaTheme="minorHAnsi"/>
          <w:color w:val="000000" w:themeColor="text1"/>
          <w:szCs w:val="22"/>
          <w:u w:color="000000" w:themeColor="text1"/>
        </w:rPr>
        <w:t>2013</w:t>
      </w:r>
      <w:r w:rsidR="003B5D6E"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few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success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in life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are greater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than a marriage that endure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the test of time and grow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stronger with each passing year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for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the long</w:t>
      </w:r>
      <w:r w:rsidR="0022630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lasting lov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support of a spouse </w:t>
      </w:r>
      <w:r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unmatched 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its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importance and cannot be overestimated; and</w:t>
      </w: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43A2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419E4">
        <w:rPr>
          <w:rFonts w:eastAsiaTheme="minorHAnsi"/>
          <w:color w:val="000000" w:themeColor="text1"/>
          <w:szCs w:val="22"/>
          <w:u w:color="000000" w:themeColor="text1"/>
        </w:rPr>
        <w:t xml:space="preserve">while the autumn leaves were flaming </w:t>
      </w:r>
      <w:r w:rsidR="00800849">
        <w:rPr>
          <w:rFonts w:eastAsiaTheme="minorHAnsi"/>
          <w:color w:val="000000" w:themeColor="text1"/>
          <w:szCs w:val="22"/>
          <w:u w:color="000000" w:themeColor="text1"/>
        </w:rPr>
        <w:t>into</w:t>
      </w:r>
      <w:r w:rsidR="00F419E4">
        <w:rPr>
          <w:rFonts w:eastAsiaTheme="minorHAnsi"/>
          <w:color w:val="000000" w:themeColor="text1"/>
          <w:szCs w:val="22"/>
          <w:u w:color="000000" w:themeColor="text1"/>
        </w:rPr>
        <w:t xml:space="preserve"> color, </w:t>
      </w:r>
      <w:r w:rsidR="00A75DAB">
        <w:rPr>
          <w:rFonts w:eastAsiaTheme="minorHAnsi"/>
          <w:color w:val="000000" w:themeColor="text1"/>
          <w:szCs w:val="22"/>
          <w:u w:color="000000" w:themeColor="text1"/>
        </w:rPr>
        <w:t>Robert McClure (“Bob” to friends and family) and his sweetheart</w:t>
      </w:r>
      <w:r w:rsidR="009352F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75DAB">
        <w:rPr>
          <w:rFonts w:eastAsiaTheme="minorHAnsi"/>
          <w:color w:val="000000" w:themeColor="text1"/>
          <w:szCs w:val="22"/>
          <w:u w:color="000000" w:themeColor="text1"/>
        </w:rPr>
        <w:t xml:space="preserve"> Vicki Vetter (as she then was)</w:t>
      </w:r>
      <w:r w:rsidR="009352F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75DAB">
        <w:rPr>
          <w:rFonts w:eastAsiaTheme="minorHAnsi"/>
          <w:color w:val="000000" w:themeColor="text1"/>
          <w:szCs w:val="22"/>
          <w:u w:color="000000" w:themeColor="text1"/>
        </w:rPr>
        <w:t xml:space="preserve"> were married in Flint, Michigan</w:t>
      </w:r>
      <w:r w:rsidR="00D143A2">
        <w:rPr>
          <w:rFonts w:eastAsiaTheme="minorHAnsi"/>
          <w:color w:val="000000" w:themeColor="text1"/>
          <w:szCs w:val="22"/>
          <w:u w:color="000000" w:themeColor="text1"/>
        </w:rPr>
        <w:t>, on September 14, 1963; and</w:t>
      </w:r>
    </w:p>
    <w:p w:rsidR="00D143A2" w:rsidRDefault="00D143A2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B5D6E" w:rsidRDefault="00D143A2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over the past fifty years, these devoted companions </w:t>
      </w:r>
      <w:r w:rsidR="003B5D6E">
        <w:rPr>
          <w:rFonts w:eastAsiaTheme="minorHAnsi"/>
          <w:color w:val="000000" w:themeColor="text1"/>
          <w:szCs w:val="22"/>
          <w:u w:color="000000" w:themeColor="text1"/>
        </w:rPr>
        <w:t>have demonstrated a c</w:t>
      </w:r>
      <w:r w:rsidR="003B5D6E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ommitment to one another </w:t>
      </w:r>
      <w:r w:rsidR="003B5D6E">
        <w:rPr>
          <w:rFonts w:eastAsiaTheme="minorHAnsi"/>
          <w:color w:val="000000" w:themeColor="text1"/>
          <w:szCs w:val="22"/>
          <w:u w:color="000000" w:themeColor="text1"/>
        </w:rPr>
        <w:t>that has served</w:t>
      </w:r>
      <w:r w:rsidR="003B5D6E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as an inspiration to </w:t>
      </w:r>
      <w:r w:rsidR="003B5D6E">
        <w:rPr>
          <w:rFonts w:eastAsiaTheme="minorHAnsi"/>
          <w:color w:val="000000" w:themeColor="text1"/>
          <w:szCs w:val="22"/>
          <w:u w:color="000000" w:themeColor="text1"/>
        </w:rPr>
        <w:t>all who know them; and</w:t>
      </w:r>
    </w:p>
    <w:p w:rsidR="003B5D6E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5FB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D070D">
        <w:rPr>
          <w:rFonts w:eastAsiaTheme="minorHAnsi"/>
          <w:color w:val="000000" w:themeColor="text1"/>
          <w:szCs w:val="22"/>
          <w:u w:color="000000" w:themeColor="text1"/>
        </w:rPr>
        <w:t>Bob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considers it one of the crowning achievements of his life that he was able to persuade </w:t>
      </w:r>
      <w:r w:rsidR="009D070D">
        <w:rPr>
          <w:rFonts w:eastAsiaTheme="minorHAnsi"/>
          <w:color w:val="000000" w:themeColor="text1"/>
          <w:szCs w:val="22"/>
          <w:u w:color="000000" w:themeColor="text1"/>
        </w:rPr>
        <w:t>Vicki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become his dear wife</w:t>
      </w:r>
      <w:r w:rsidR="00792847">
        <w:rPr>
          <w:rFonts w:eastAsiaTheme="minorHAnsi"/>
          <w:color w:val="000000" w:themeColor="text1"/>
          <w:szCs w:val="22"/>
          <w:u w:color="000000" w:themeColor="text1"/>
        </w:rPr>
        <w:t xml:space="preserve">,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God has blessed them with </w:t>
      </w:r>
      <w:r w:rsidR="009D070D">
        <w:rPr>
          <w:rFonts w:eastAsiaTheme="minorHAnsi"/>
          <w:color w:val="000000" w:themeColor="text1"/>
          <w:szCs w:val="22"/>
          <w:u w:color="000000" w:themeColor="text1"/>
        </w:rPr>
        <w:t>three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children, who have given their parents the joy of </w:t>
      </w:r>
      <w:r w:rsidR="00545FB5">
        <w:rPr>
          <w:rFonts w:eastAsiaTheme="minorHAnsi"/>
          <w:color w:val="000000" w:themeColor="text1"/>
          <w:szCs w:val="22"/>
          <w:u w:color="000000" w:themeColor="text1"/>
        </w:rPr>
        <w:t xml:space="preserve">five </w:t>
      </w:r>
      <w:r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 w:rsidR="00545FB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45FB5" w:rsidRDefault="00545FB5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B07C0" w:rsidRDefault="00545FB5" w:rsidP="00CB07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B07C0" w:rsidRPr="00CB047E">
        <w:rPr>
          <w:color w:val="000000" w:themeColor="text1"/>
          <w:u w:color="000000" w:themeColor="text1"/>
        </w:rPr>
        <w:t>Robert</w:t>
      </w:r>
      <w:r w:rsidR="00CB07C0">
        <w:rPr>
          <w:color w:val="000000" w:themeColor="text1"/>
          <w:u w:color="000000" w:themeColor="text1"/>
        </w:rPr>
        <w:t xml:space="preserve">, </w:t>
      </w:r>
      <w:r w:rsidR="00CB07C0" w:rsidRPr="00CB047E">
        <w:rPr>
          <w:color w:val="000000" w:themeColor="text1"/>
          <w:u w:color="000000" w:themeColor="text1"/>
        </w:rPr>
        <w:t>retired from General Motors</w:t>
      </w:r>
      <w:r w:rsidR="00CB07C0">
        <w:rPr>
          <w:color w:val="000000" w:themeColor="text1"/>
          <w:u w:color="000000" w:themeColor="text1"/>
        </w:rPr>
        <w:t xml:space="preserve">, </w:t>
      </w:r>
      <w:r w:rsidR="00CB07C0" w:rsidRPr="00CB047E">
        <w:rPr>
          <w:color w:val="000000" w:themeColor="text1"/>
          <w:u w:color="000000" w:themeColor="text1"/>
        </w:rPr>
        <w:t>and Vicki</w:t>
      </w:r>
      <w:r w:rsidR="00CB07C0">
        <w:rPr>
          <w:color w:val="000000" w:themeColor="text1"/>
          <w:u w:color="000000" w:themeColor="text1"/>
        </w:rPr>
        <w:t xml:space="preserve">, </w:t>
      </w:r>
      <w:r w:rsidR="00CB07C0" w:rsidRPr="00CB047E">
        <w:rPr>
          <w:color w:val="000000" w:themeColor="text1"/>
          <w:u w:color="000000" w:themeColor="text1"/>
        </w:rPr>
        <w:t>a retired librarian</w:t>
      </w:r>
      <w:r w:rsidR="00CB07C0">
        <w:rPr>
          <w:color w:val="000000" w:themeColor="text1"/>
          <w:u w:color="000000" w:themeColor="text1"/>
        </w:rPr>
        <w:t xml:space="preserve">, moved to Lexington </w:t>
      </w:r>
      <w:r w:rsidR="00187C32">
        <w:rPr>
          <w:color w:val="000000" w:themeColor="text1"/>
          <w:u w:color="000000" w:themeColor="text1"/>
        </w:rPr>
        <w:t xml:space="preserve">in 2003 </w:t>
      </w:r>
      <w:r w:rsidR="00CB07C0">
        <w:rPr>
          <w:color w:val="000000" w:themeColor="text1"/>
          <w:u w:color="000000" w:themeColor="text1"/>
        </w:rPr>
        <w:t>after mor</w:t>
      </w:r>
      <w:r w:rsidR="00CB07C0" w:rsidRPr="00CB047E">
        <w:rPr>
          <w:color w:val="000000" w:themeColor="text1"/>
          <w:u w:color="000000" w:themeColor="text1"/>
        </w:rPr>
        <w:t xml:space="preserve">e than </w:t>
      </w:r>
      <w:r w:rsidR="00CB07C0">
        <w:rPr>
          <w:color w:val="000000" w:themeColor="text1"/>
          <w:u w:color="000000" w:themeColor="text1"/>
        </w:rPr>
        <w:t>four</w:t>
      </w:r>
      <w:r w:rsidR="00CB07C0" w:rsidRPr="00CB047E">
        <w:rPr>
          <w:color w:val="000000" w:themeColor="text1"/>
          <w:u w:color="000000" w:themeColor="text1"/>
        </w:rPr>
        <w:t xml:space="preserve"> decades in M</w:t>
      </w:r>
      <w:r w:rsidR="00CB07C0">
        <w:rPr>
          <w:color w:val="000000" w:themeColor="text1"/>
          <w:u w:color="000000" w:themeColor="text1"/>
        </w:rPr>
        <w:t xml:space="preserve">ichigan, Indiana, and Ohio. In their adopted hometown of </w:t>
      </w:r>
      <w:r w:rsidR="00CB07C0">
        <w:rPr>
          <w:color w:val="000000" w:themeColor="text1"/>
          <w:u w:color="000000" w:themeColor="text1"/>
        </w:rPr>
        <w:lastRenderedPageBreak/>
        <w:t xml:space="preserve">Lexington, they </w:t>
      </w:r>
      <w:r w:rsidR="00CB07C0" w:rsidRPr="00CB047E">
        <w:rPr>
          <w:color w:val="000000" w:themeColor="text1"/>
          <w:u w:color="000000" w:themeColor="text1"/>
        </w:rPr>
        <w:t xml:space="preserve">are active </w:t>
      </w:r>
      <w:r w:rsidR="00237425">
        <w:rPr>
          <w:color w:val="000000" w:themeColor="text1"/>
          <w:u w:color="000000" w:themeColor="text1"/>
        </w:rPr>
        <w:t>at</w:t>
      </w:r>
      <w:r w:rsidR="00CB07C0" w:rsidRPr="00CB047E">
        <w:rPr>
          <w:color w:val="000000" w:themeColor="text1"/>
          <w:u w:color="000000" w:themeColor="text1"/>
        </w:rPr>
        <w:t xml:space="preserve"> Corpus Christi Catholic Church and enjoy sailing on Lake Murray when not </w:t>
      </w:r>
      <w:r w:rsidR="00CB07C0">
        <w:rPr>
          <w:color w:val="000000" w:themeColor="text1"/>
          <w:u w:color="000000" w:themeColor="text1"/>
        </w:rPr>
        <w:t>v</w:t>
      </w:r>
      <w:r w:rsidR="00CB07C0" w:rsidRPr="00CB047E">
        <w:rPr>
          <w:color w:val="000000" w:themeColor="text1"/>
          <w:u w:color="000000" w:themeColor="text1"/>
        </w:rPr>
        <w:t>isit</w:t>
      </w:r>
      <w:r w:rsidR="00CB07C0">
        <w:rPr>
          <w:color w:val="000000" w:themeColor="text1"/>
          <w:u w:color="000000" w:themeColor="text1"/>
        </w:rPr>
        <w:t>ing extended family; and</w:t>
      </w:r>
    </w:p>
    <w:p w:rsidR="00CB07C0" w:rsidRDefault="00CB07C0" w:rsidP="00CB07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07C0" w:rsidRPr="00CB047E" w:rsidRDefault="00CB07C0" w:rsidP="003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4B99">
        <w:rPr>
          <w:color w:val="000000" w:themeColor="text1"/>
          <w:u w:color="000000" w:themeColor="text1"/>
        </w:rPr>
        <w:t xml:space="preserve">to honor them at this very special time in their lives, family and friends will join with Robert and Vicki to celebrate their fifty years of wedded bliss </w:t>
      </w:r>
      <w:r w:rsidRPr="00CB047E">
        <w:rPr>
          <w:color w:val="000000" w:themeColor="text1"/>
          <w:u w:color="000000" w:themeColor="text1"/>
        </w:rPr>
        <w:t xml:space="preserve">on Saturday, </w:t>
      </w:r>
      <w:r w:rsidR="00374B99">
        <w:rPr>
          <w:color w:val="000000" w:themeColor="text1"/>
          <w:u w:color="000000" w:themeColor="text1"/>
        </w:rPr>
        <w:t xml:space="preserve">September 14, 2013, beginning </w:t>
      </w:r>
      <w:r w:rsidRPr="00CB047E">
        <w:rPr>
          <w:color w:val="000000" w:themeColor="text1"/>
          <w:u w:color="000000" w:themeColor="text1"/>
        </w:rPr>
        <w:t>with a Mass at Corpus Christi</w:t>
      </w:r>
      <w:r w:rsidR="00374B99">
        <w:rPr>
          <w:color w:val="000000" w:themeColor="text1"/>
          <w:u w:color="000000" w:themeColor="text1"/>
        </w:rPr>
        <w:t xml:space="preserve"> and </w:t>
      </w:r>
      <w:r w:rsidRPr="00CB047E">
        <w:rPr>
          <w:color w:val="000000" w:themeColor="text1"/>
          <w:u w:color="000000" w:themeColor="text1"/>
        </w:rPr>
        <w:t>followed by a Southern</w:t>
      </w:r>
      <w:r w:rsidR="00226300">
        <w:rPr>
          <w:color w:val="000000" w:themeColor="text1"/>
          <w:u w:color="000000" w:themeColor="text1"/>
        </w:rPr>
        <w:noBreakHyphen/>
      </w:r>
      <w:r w:rsidRPr="00CB047E">
        <w:rPr>
          <w:color w:val="000000" w:themeColor="text1"/>
          <w:u w:color="000000" w:themeColor="text1"/>
        </w:rPr>
        <w:t>themed party at the Lexington Leisure Center</w:t>
      </w:r>
      <w:r w:rsidR="00374B99">
        <w:rPr>
          <w:color w:val="000000" w:themeColor="text1"/>
          <w:u w:color="000000" w:themeColor="text1"/>
        </w:rPr>
        <w:t>; and</w:t>
      </w:r>
    </w:p>
    <w:p w:rsidR="003B5D6E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</w:t>
      </w:r>
      <w:r w:rsidR="00CF5FE8">
        <w:t>House of Representatives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express their congratulations to these two special South Carolinians on reaching the milestone of their golden wedding anniversary. Now, therefore,</w:t>
      </w: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F5FE8" w:rsidRDefault="00CF5FE8" w:rsidP="00CF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2E79" w:rsidRPr="007E7FF3" w:rsidRDefault="003B5D6E" w:rsidP="00102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CF5FE8">
        <w:t>House of Representatives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102E79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102E79">
        <w:rPr>
          <w:rFonts w:eastAsiaTheme="minorHAnsi"/>
          <w:color w:val="000000" w:themeColor="text1"/>
          <w:szCs w:val="22"/>
          <w:u w:color="000000" w:themeColor="text1"/>
        </w:rPr>
        <w:t xml:space="preserve">Robert and Vicki McClure of Lexington </w:t>
      </w:r>
      <w:r w:rsidR="00102E79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their fiftieth wedding anniversary and extend best wishes for many more years of </w:t>
      </w:r>
      <w:r w:rsidR="008A3753">
        <w:rPr>
          <w:rFonts w:eastAsiaTheme="minorHAnsi"/>
          <w:color w:val="000000" w:themeColor="text1"/>
          <w:szCs w:val="22"/>
          <w:u w:color="000000" w:themeColor="text1"/>
        </w:rPr>
        <w:t>love</w:t>
      </w:r>
      <w:r w:rsidR="00102E79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 and fulfillment.</w:t>
      </w: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4047C7">
        <w:rPr>
          <w:rFonts w:eastAsiaTheme="minorHAnsi"/>
          <w:color w:val="000000" w:themeColor="text1"/>
          <w:szCs w:val="22"/>
          <w:u w:color="000000" w:themeColor="text1"/>
        </w:rPr>
        <w:t>Robert and Vicki McClure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D862E5" w:rsidRDefault="002263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62E5" w:rsidRDefault="00D862E5" w:rsidP="00C70748">
      <w:pPr>
        <w:suppressAutoHyphens/>
      </w:pPr>
    </w:p>
    <w:sectPr w:rsidR="00D862E5" w:rsidSect="00C7074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DAB" w:rsidRDefault="00A75DAB" w:rsidP="009F0C77">
      <w:r>
        <w:separator/>
      </w:r>
    </w:p>
  </w:endnote>
  <w:endnote w:type="continuationSeparator" w:id="0">
    <w:p w:rsidR="00A75DAB" w:rsidRDefault="00A75D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4A03CE-7275-497F-AE1C-E61856C1E4F5}"/>
    <w:embedBold r:id="rId2" w:fontKey="{4CF27F56-B365-4DB7-9496-A644BB1511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4613DB-8910-4F5E-BC73-A6368E6561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7BCA91B-4D30-4F2E-B156-350BCBF0D2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D627EA-6F3B-46FC-AB3F-60AAEA7FDD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748" w:rsidRPr="00D862E5" w:rsidRDefault="00C70748" w:rsidP="00D862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[4323]</w:t>
    </w:r>
    <w:r>
      <w:tab/>
    </w:r>
    <w:r w:rsidR="00FC58FE">
      <w:fldChar w:fldCharType="begin"/>
    </w:r>
    <w:r w:rsidR="004C5DAA">
      <w:instrText xml:space="preserve"> PAGE  \* MERGEFORMAT </w:instrText>
    </w:r>
    <w:r w:rsidR="00FC58FE">
      <w:fldChar w:fldCharType="separate"/>
    </w:r>
    <w:r w:rsidR="00E37C46">
      <w:rPr>
        <w:noProof/>
      </w:rPr>
      <w:t>1</w:t>
    </w:r>
    <w:r w:rsidR="00FC58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DAB" w:rsidRDefault="00A75DAB" w:rsidP="009F0C77">
      <w:r>
        <w:separator/>
      </w:r>
    </w:p>
  </w:footnote>
  <w:footnote w:type="continuationSeparator" w:id="0">
    <w:p w:rsidR="00A75DAB" w:rsidRDefault="00A75D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5AC13"/>
    <w:docVar w:name="CoverBillType" w:val="r"/>
    <w:docVar w:name="docpath" w:val="L:\Council\bills\RM\1345AC13.DOCX"/>
    <w:docVar w:name="dvBillNumber" w:val="43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3B9B"/>
    <w:rsid w:val="00011869"/>
    <w:rsid w:val="000227F7"/>
    <w:rsid w:val="000E1785"/>
    <w:rsid w:val="000F40FA"/>
    <w:rsid w:val="00102E79"/>
    <w:rsid w:val="0010776B"/>
    <w:rsid w:val="00133E66"/>
    <w:rsid w:val="001435A3"/>
    <w:rsid w:val="00187C32"/>
    <w:rsid w:val="001D08F2"/>
    <w:rsid w:val="001D525B"/>
    <w:rsid w:val="001D7F4F"/>
    <w:rsid w:val="00210AEF"/>
    <w:rsid w:val="00226300"/>
    <w:rsid w:val="002321B6"/>
    <w:rsid w:val="00237425"/>
    <w:rsid w:val="0024361F"/>
    <w:rsid w:val="00250967"/>
    <w:rsid w:val="002543C8"/>
    <w:rsid w:val="00264C62"/>
    <w:rsid w:val="00273B9B"/>
    <w:rsid w:val="00284AAE"/>
    <w:rsid w:val="002E5912"/>
    <w:rsid w:val="00301B21"/>
    <w:rsid w:val="00325348"/>
    <w:rsid w:val="0032732C"/>
    <w:rsid w:val="00336AD0"/>
    <w:rsid w:val="0037079A"/>
    <w:rsid w:val="00374B99"/>
    <w:rsid w:val="003B5D6E"/>
    <w:rsid w:val="003D01E8"/>
    <w:rsid w:val="003E5288"/>
    <w:rsid w:val="003F6D79"/>
    <w:rsid w:val="004047C7"/>
    <w:rsid w:val="0041760A"/>
    <w:rsid w:val="00417C01"/>
    <w:rsid w:val="00450557"/>
    <w:rsid w:val="004622E6"/>
    <w:rsid w:val="004809EE"/>
    <w:rsid w:val="0049176E"/>
    <w:rsid w:val="004C5DAA"/>
    <w:rsid w:val="004E7D54"/>
    <w:rsid w:val="005273C6"/>
    <w:rsid w:val="00530A69"/>
    <w:rsid w:val="00545593"/>
    <w:rsid w:val="00545FB5"/>
    <w:rsid w:val="00577C6C"/>
    <w:rsid w:val="005C2FE2"/>
    <w:rsid w:val="005E2BC9"/>
    <w:rsid w:val="00605102"/>
    <w:rsid w:val="006215AA"/>
    <w:rsid w:val="006913C9"/>
    <w:rsid w:val="0069470D"/>
    <w:rsid w:val="0070418E"/>
    <w:rsid w:val="00714458"/>
    <w:rsid w:val="00734F00"/>
    <w:rsid w:val="00785EAE"/>
    <w:rsid w:val="00792847"/>
    <w:rsid w:val="007A70AE"/>
    <w:rsid w:val="00800849"/>
    <w:rsid w:val="008362E8"/>
    <w:rsid w:val="008426D3"/>
    <w:rsid w:val="00880100"/>
    <w:rsid w:val="008970DA"/>
    <w:rsid w:val="008A1768"/>
    <w:rsid w:val="008A3753"/>
    <w:rsid w:val="008F0F33"/>
    <w:rsid w:val="008F4429"/>
    <w:rsid w:val="009352FD"/>
    <w:rsid w:val="0094021A"/>
    <w:rsid w:val="009B44AF"/>
    <w:rsid w:val="009C6A0B"/>
    <w:rsid w:val="009D070D"/>
    <w:rsid w:val="009F0C77"/>
    <w:rsid w:val="009F4DD1"/>
    <w:rsid w:val="00A41684"/>
    <w:rsid w:val="00A64E80"/>
    <w:rsid w:val="00A71B59"/>
    <w:rsid w:val="00A72BCD"/>
    <w:rsid w:val="00A741D9"/>
    <w:rsid w:val="00A75DAB"/>
    <w:rsid w:val="00A833AB"/>
    <w:rsid w:val="00A9741D"/>
    <w:rsid w:val="00AD4B17"/>
    <w:rsid w:val="00B412D4"/>
    <w:rsid w:val="00B4688F"/>
    <w:rsid w:val="00BE3C22"/>
    <w:rsid w:val="00C0345E"/>
    <w:rsid w:val="00C13F60"/>
    <w:rsid w:val="00C3483A"/>
    <w:rsid w:val="00C70748"/>
    <w:rsid w:val="00C74E9D"/>
    <w:rsid w:val="00C82FD3"/>
    <w:rsid w:val="00C92819"/>
    <w:rsid w:val="00CB07C0"/>
    <w:rsid w:val="00CC6B7B"/>
    <w:rsid w:val="00CD2089"/>
    <w:rsid w:val="00CF5FE8"/>
    <w:rsid w:val="00D07729"/>
    <w:rsid w:val="00D143A2"/>
    <w:rsid w:val="00D73A67"/>
    <w:rsid w:val="00D862E5"/>
    <w:rsid w:val="00D970A9"/>
    <w:rsid w:val="00DA36CF"/>
    <w:rsid w:val="00DC7AAE"/>
    <w:rsid w:val="00DF3845"/>
    <w:rsid w:val="00E37C46"/>
    <w:rsid w:val="00E41911"/>
    <w:rsid w:val="00E42F79"/>
    <w:rsid w:val="00E6252F"/>
    <w:rsid w:val="00E92EEF"/>
    <w:rsid w:val="00EA4C5B"/>
    <w:rsid w:val="00EB7029"/>
    <w:rsid w:val="00F24442"/>
    <w:rsid w:val="00F419E4"/>
    <w:rsid w:val="00F452F2"/>
    <w:rsid w:val="00F50AE3"/>
    <w:rsid w:val="00F67CF1"/>
    <w:rsid w:val="00F840F0"/>
    <w:rsid w:val="00FB0D0D"/>
    <w:rsid w:val="00FB43B4"/>
    <w:rsid w:val="00FC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D3F5124-8B93-436A-A7B2-522AA5103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C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C3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07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23_2013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AF7BE-0255-4A4B-A782-25EE53EDD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4323: Robert and Vicki McClure - South Carolina Legislature Online</dc:title>
  <dc:creator>McDowell</dc:creator>
  <cp:lastModifiedBy>N Cumfer</cp:lastModifiedBy>
  <cp:revision>9</cp:revision>
  <cp:lastPrinted>2013-06-19T15:28:00Z</cp:lastPrinted>
  <dcterms:created xsi:type="dcterms:W3CDTF">2013-06-19T17:29:00Z</dcterms:created>
  <dcterms:modified xsi:type="dcterms:W3CDTF">2014-12-05T16:54:00Z</dcterms:modified>
</cp:coreProperties>
</file>