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AF7" w:rsidRDefault="00071AF7" w:rsidP="00071AF7">
      <w:pPr>
        <w:widowControl w:val="0"/>
        <w:jc w:val="center"/>
      </w:pPr>
      <w:r w:rsidRPr="00071AF7">
        <w:rPr>
          <w:b/>
        </w:rPr>
        <w:t>South Carolina General Assembly</w:t>
      </w:r>
    </w:p>
    <w:p w:rsidR="00071AF7" w:rsidRDefault="00071AF7" w:rsidP="00071AF7">
      <w:pPr>
        <w:widowControl w:val="0"/>
        <w:jc w:val="center"/>
      </w:pPr>
      <w:r>
        <w:t>120th Session, 2013-2014</w:t>
      </w:r>
    </w:p>
    <w:p w:rsidR="00071AF7" w:rsidRDefault="00071AF7" w:rsidP="00071AF7">
      <w:pPr>
        <w:widowControl w:val="0"/>
        <w:jc w:val="left"/>
      </w:pPr>
    </w:p>
    <w:p w:rsidR="00071AF7" w:rsidRDefault="00071AF7" w:rsidP="00071AF7">
      <w:pPr>
        <w:widowControl w:val="0"/>
        <w:jc w:val="left"/>
        <w:rPr>
          <w:b/>
        </w:rPr>
      </w:pPr>
      <w:r w:rsidRPr="00071AF7">
        <w:rPr>
          <w:b/>
        </w:rPr>
        <w:t>H. 4434</w:t>
      </w:r>
    </w:p>
    <w:p w:rsidR="00071AF7" w:rsidRDefault="00071AF7" w:rsidP="00071AF7">
      <w:pPr>
        <w:widowControl w:val="0"/>
        <w:jc w:val="left"/>
        <w:rPr>
          <w:b/>
        </w:rPr>
      </w:pPr>
    </w:p>
    <w:p w:rsidR="00071AF7" w:rsidRDefault="00071AF7" w:rsidP="00071AF7">
      <w:pPr>
        <w:widowControl w:val="0"/>
        <w:jc w:val="left"/>
      </w:pPr>
      <w:r w:rsidRPr="00071AF7">
        <w:rPr>
          <w:b/>
        </w:rPr>
        <w:t>STATUS INFORMATION</w:t>
      </w:r>
    </w:p>
    <w:p w:rsidR="00071AF7" w:rsidRDefault="00071AF7" w:rsidP="00071AF7">
      <w:pPr>
        <w:widowControl w:val="0"/>
        <w:jc w:val="left"/>
      </w:pPr>
    </w:p>
    <w:p w:rsidR="00071AF7" w:rsidRDefault="00071AF7" w:rsidP="00071AF7">
      <w:pPr>
        <w:widowControl w:val="0"/>
        <w:jc w:val="left"/>
      </w:pPr>
      <w:r>
        <w:t>House Resolution</w:t>
      </w:r>
    </w:p>
    <w:p w:rsidR="00071AF7" w:rsidRDefault="00071AF7" w:rsidP="00071AF7">
      <w:pPr>
        <w:widowControl w:val="0"/>
        <w:jc w:val="left"/>
      </w:pPr>
      <w:r>
        <w:t>Sponsors: Reps. G.R. Smith, Bannister and Bedingfield</w:t>
      </w:r>
    </w:p>
    <w:p w:rsidR="00071AF7" w:rsidRDefault="00071AF7" w:rsidP="00071AF7">
      <w:pPr>
        <w:widowControl w:val="0"/>
        <w:jc w:val="left"/>
      </w:pPr>
      <w:r>
        <w:t>Document Path: l:\council\bills\rm\1386vr14.docx</w:t>
      </w:r>
    </w:p>
    <w:p w:rsidR="00071AF7" w:rsidRDefault="00071AF7" w:rsidP="00071AF7">
      <w:pPr>
        <w:widowControl w:val="0"/>
        <w:jc w:val="left"/>
      </w:pPr>
    </w:p>
    <w:p w:rsidR="00071AF7" w:rsidRDefault="00071AF7" w:rsidP="00071AF7">
      <w:pPr>
        <w:widowControl w:val="0"/>
        <w:jc w:val="left"/>
      </w:pPr>
      <w:r>
        <w:t>Introduced in the House on January 14, 2014</w:t>
      </w:r>
    </w:p>
    <w:p w:rsidR="00071AF7" w:rsidRDefault="00071AF7" w:rsidP="00071AF7">
      <w:pPr>
        <w:widowControl w:val="0"/>
        <w:jc w:val="left"/>
      </w:pPr>
      <w:r>
        <w:t>Adopted by the House on January 14, 2014</w:t>
      </w:r>
    </w:p>
    <w:p w:rsidR="00071AF7" w:rsidRDefault="00071AF7" w:rsidP="00071AF7">
      <w:pPr>
        <w:widowControl w:val="0"/>
        <w:jc w:val="left"/>
      </w:pPr>
    </w:p>
    <w:p w:rsidR="00071AF7" w:rsidRDefault="00071AF7" w:rsidP="00071AF7">
      <w:pPr>
        <w:widowControl w:val="0"/>
        <w:jc w:val="left"/>
      </w:pPr>
      <w:r>
        <w:t xml:space="preserve">Summary: </w:t>
      </w:r>
      <w:r w:rsidR="00B85A2C">
        <w:t>Mauldin High School Boys Cross Country Team</w:t>
      </w:r>
    </w:p>
    <w:p w:rsidR="00071AF7" w:rsidRDefault="00071AF7" w:rsidP="00071AF7">
      <w:pPr>
        <w:widowControl w:val="0"/>
        <w:jc w:val="left"/>
      </w:pPr>
    </w:p>
    <w:p w:rsidR="00071AF7" w:rsidRDefault="00071AF7" w:rsidP="00071AF7">
      <w:pPr>
        <w:widowControl w:val="0"/>
        <w:jc w:val="left"/>
      </w:pPr>
    </w:p>
    <w:p w:rsidR="00071AF7" w:rsidRDefault="00071AF7" w:rsidP="00071A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1AF7">
        <w:rPr>
          <w:b/>
        </w:rPr>
        <w:t>HISTORY OF LEGISLATIVE ACTIONS</w:t>
      </w:r>
    </w:p>
    <w:p w:rsidR="00071AF7" w:rsidRDefault="00071AF7" w:rsidP="00071A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1AF7" w:rsidRPr="00071AF7" w:rsidRDefault="00071AF7" w:rsidP="00071A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1AF7">
        <w:rPr>
          <w:u w:val="single"/>
        </w:rPr>
        <w:tab/>
        <w:t>Date</w:t>
      </w:r>
      <w:r w:rsidRPr="00071AF7">
        <w:rPr>
          <w:u w:val="single"/>
        </w:rPr>
        <w:tab/>
        <w:t>Body</w:t>
      </w:r>
      <w:r w:rsidRPr="00071AF7">
        <w:rPr>
          <w:u w:val="single"/>
        </w:rPr>
        <w:tab/>
        <w:t>Action Description with journal page number</w:t>
      </w:r>
      <w:r w:rsidRPr="00071AF7">
        <w:rPr>
          <w:u w:val="single"/>
        </w:rPr>
        <w:tab/>
      </w:r>
      <w:bookmarkStart w:id="0" w:name="_GoBack"/>
      <w:bookmarkEnd w:id="0"/>
    </w:p>
    <w:p w:rsidR="00D85C28" w:rsidRDefault="00D85C28" w:rsidP="00D85C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B3679A">
        <w:t>Introduced and adopted (</w:t>
      </w:r>
      <w:hyperlink r:id="rId7" w:history="1">
        <w:r w:rsidRPr="00B3679A">
          <w:rPr>
            <w:rStyle w:val="Hyperlink"/>
          </w:rPr>
          <w:t>House Journal</w:t>
        </w:r>
        <w:r w:rsidRPr="00B3679A">
          <w:rPr>
            <w:rStyle w:val="Hyperlink"/>
          </w:rPr>
          <w:noBreakHyphen/>
          <w:t>page 24</w:t>
        </w:r>
      </w:hyperlink>
      <w:r w:rsidRPr="00B3679A">
        <w:t>)</w:t>
      </w:r>
    </w:p>
    <w:p w:rsidR="00D85C28" w:rsidRDefault="00D85C28" w:rsidP="00D85C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1AF7" w:rsidRPr="00071AF7" w:rsidRDefault="00071AF7" w:rsidP="00071A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1AF7" w:rsidRDefault="00071AF7" w:rsidP="00071AF7">
      <w:r w:rsidRPr="00071AF7">
        <w:rPr>
          <w:b/>
        </w:rPr>
        <w:t>VERSIONS OF THIS BILL</w:t>
      </w:r>
    </w:p>
    <w:p w:rsidR="00071AF7" w:rsidRDefault="00071AF7" w:rsidP="00071AF7"/>
    <w:p w:rsidR="00071AF7" w:rsidRDefault="00E0222C" w:rsidP="00071AF7">
      <w:hyperlink r:id="rId8" w:history="1">
        <w:r w:rsidR="00071AF7">
          <w:rPr>
            <w:rStyle w:val="Hyperlink"/>
          </w:rPr>
          <w:t>1/14/2014</w:t>
        </w:r>
      </w:hyperlink>
    </w:p>
    <w:p w:rsidR="00071AF7" w:rsidRDefault="00071AF7" w:rsidP="00071AF7"/>
    <w:p w:rsidR="00071AF7" w:rsidRDefault="00071AF7" w:rsidP="00071AF7">
      <w:pPr>
        <w:sectPr w:rsidR="00071AF7" w:rsidSect="00071A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0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0D8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864" w:rsidRDefault="005F1E03" w:rsidP="00794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</w:t>
      </w:r>
      <w:r w:rsidR="00794864">
        <w:t xml:space="preserve"> RECOGNIZE AND COMMEND THE </w:t>
      </w:r>
      <w:r w:rsidR="002D1952">
        <w:t>MAULDIN</w:t>
      </w:r>
      <w:r w:rsidR="00794864">
        <w:t xml:space="preserve"> HIGH SCHOOL </w:t>
      </w:r>
      <w:r w:rsidR="002D1952">
        <w:t>BOYS</w:t>
      </w:r>
      <w:r w:rsidR="00794864">
        <w:t xml:space="preserve"> CROSS COUNTRY TEAM FOR A SUCCESSFUL SEASON AND TO CONGRATULATE THE TEAM AND COACH</w:t>
      </w:r>
      <w:r w:rsidR="008F59C0">
        <w:t xml:space="preserve"> DELMER HOWELL</w:t>
      </w:r>
      <w:r w:rsidR="00794864">
        <w:t xml:space="preserve"> FOR CAPTURING THE 201</w:t>
      </w:r>
      <w:r w:rsidR="002D1952">
        <w:t>3</w:t>
      </w:r>
      <w:r w:rsidR="00794864">
        <w:t xml:space="preserve"> CLASS A</w:t>
      </w:r>
      <w:r w:rsidR="002D1952">
        <w:t>AA</w:t>
      </w:r>
      <w:r w:rsidR="00794864">
        <w:t>A STATE CHAMPIONSHIP.</w:t>
      </w:r>
    </w:p>
    <w:p w:rsidR="000A0D84" w:rsidRDefault="000A0D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1DD3" w:rsidRDefault="000A0D84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F1DD3">
        <w:t xml:space="preserve">the </w:t>
      </w:r>
      <w:r w:rsidR="004A59E6">
        <w:t>Mauldin</w:t>
      </w:r>
      <w:r w:rsidR="004F1DD3">
        <w:t xml:space="preserve"> High School </w:t>
      </w:r>
      <w:r w:rsidR="004A59E6">
        <w:t>boys</w:t>
      </w:r>
      <w:r w:rsidR="004F1DD3">
        <w:t xml:space="preserve"> cross country team experienced a banner year, much to the delight of their fans and the disappointment of their rivals; and</w:t>
      </w:r>
    </w:p>
    <w:p w:rsidR="004F1DD3" w:rsidRDefault="004F1DD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0586" w:rsidRDefault="004F1DD3" w:rsidP="000D05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74852">
        <w:t xml:space="preserve">in ultimate testimony to their 2013 achievements, </w:t>
      </w:r>
      <w:r w:rsidR="000D0586">
        <w:t>o</w:t>
      </w:r>
      <w:r w:rsidR="000D0586" w:rsidRPr="0059474C">
        <w:rPr>
          <w:color w:val="000000" w:themeColor="text1"/>
          <w:u w:color="000000" w:themeColor="text1"/>
        </w:rPr>
        <w:t>n Saturday</w:t>
      </w:r>
      <w:r w:rsidR="000D0586">
        <w:rPr>
          <w:color w:val="000000" w:themeColor="text1"/>
          <w:u w:color="000000" w:themeColor="text1"/>
        </w:rPr>
        <w:t xml:space="preserve">, November 9, </w:t>
      </w:r>
      <w:r w:rsidR="000D0586" w:rsidRPr="0059474C">
        <w:rPr>
          <w:color w:val="000000" w:themeColor="text1"/>
          <w:u w:color="000000" w:themeColor="text1"/>
        </w:rPr>
        <w:t xml:space="preserve">at Sandhill Research </w:t>
      </w:r>
      <w:r w:rsidR="00671138">
        <w:rPr>
          <w:color w:val="000000" w:themeColor="text1"/>
          <w:u w:color="000000" w:themeColor="text1"/>
        </w:rPr>
        <w:t>&amp; Education C</w:t>
      </w:r>
      <w:r w:rsidR="000D0586" w:rsidRPr="0059474C">
        <w:rPr>
          <w:color w:val="000000" w:themeColor="text1"/>
          <w:u w:color="000000" w:themeColor="text1"/>
        </w:rPr>
        <w:t>enter</w:t>
      </w:r>
      <w:r w:rsidR="000D0586">
        <w:rPr>
          <w:color w:val="000000" w:themeColor="text1"/>
          <w:u w:color="000000" w:themeColor="text1"/>
        </w:rPr>
        <w:t xml:space="preserve"> in Columbia</w:t>
      </w:r>
      <w:r w:rsidR="000D0586" w:rsidRPr="0059474C">
        <w:rPr>
          <w:color w:val="000000" w:themeColor="text1"/>
          <w:u w:color="000000" w:themeColor="text1"/>
        </w:rPr>
        <w:t xml:space="preserve">, </w:t>
      </w:r>
      <w:r w:rsidR="000D0586">
        <w:rPr>
          <w:color w:val="000000" w:themeColor="text1"/>
          <w:u w:color="000000" w:themeColor="text1"/>
        </w:rPr>
        <w:t xml:space="preserve">Coach </w:t>
      </w:r>
      <w:r w:rsidR="000D0586" w:rsidRPr="0059474C">
        <w:rPr>
          <w:color w:val="000000" w:themeColor="text1"/>
          <w:u w:color="000000" w:themeColor="text1"/>
        </w:rPr>
        <w:t xml:space="preserve">Delmer Howell and the Mauldin boys cross country team added to </w:t>
      </w:r>
      <w:r w:rsidR="00671138">
        <w:rPr>
          <w:color w:val="000000" w:themeColor="text1"/>
          <w:u w:color="000000" w:themeColor="text1"/>
        </w:rPr>
        <w:t xml:space="preserve">a </w:t>
      </w:r>
      <w:r w:rsidR="000D0586" w:rsidRPr="0059474C">
        <w:rPr>
          <w:color w:val="000000" w:themeColor="text1"/>
          <w:u w:color="000000" w:themeColor="text1"/>
        </w:rPr>
        <w:t>long history of suc</w:t>
      </w:r>
      <w:r w:rsidR="000D0586">
        <w:rPr>
          <w:color w:val="000000" w:themeColor="text1"/>
          <w:u w:color="000000" w:themeColor="text1"/>
        </w:rPr>
        <w:t xml:space="preserve">cess at the state </w:t>
      </w:r>
      <w:r w:rsidR="000D0586" w:rsidRPr="0059474C">
        <w:rPr>
          <w:color w:val="000000" w:themeColor="text1"/>
          <w:u w:color="000000" w:themeColor="text1"/>
        </w:rPr>
        <w:t>meet</w:t>
      </w:r>
      <w:r w:rsidR="000D0586">
        <w:rPr>
          <w:color w:val="000000" w:themeColor="text1"/>
          <w:u w:color="000000" w:themeColor="text1"/>
        </w:rPr>
        <w:t xml:space="preserve">, </w:t>
      </w:r>
      <w:r w:rsidR="00671138">
        <w:rPr>
          <w:color w:val="000000" w:themeColor="text1"/>
          <w:u w:color="000000" w:themeColor="text1"/>
        </w:rPr>
        <w:t xml:space="preserve">once again </w:t>
      </w:r>
      <w:r w:rsidR="000D0586">
        <w:rPr>
          <w:color w:val="000000" w:themeColor="text1"/>
          <w:u w:color="000000" w:themeColor="text1"/>
        </w:rPr>
        <w:t xml:space="preserve">earning the </w:t>
      </w:r>
      <w:r w:rsidR="00671138">
        <w:rPr>
          <w:color w:val="000000" w:themeColor="text1"/>
          <w:u w:color="000000" w:themeColor="text1"/>
        </w:rPr>
        <w:t>Class AAAA state title</w:t>
      </w:r>
      <w:r w:rsidR="000D0586">
        <w:rPr>
          <w:color w:val="000000" w:themeColor="text1"/>
          <w:u w:color="000000" w:themeColor="text1"/>
        </w:rPr>
        <w:t xml:space="preserve"> and doing it with style; and</w:t>
      </w:r>
    </w:p>
    <w:p w:rsidR="000D0586" w:rsidRDefault="000D0586" w:rsidP="000D05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7ED8" w:rsidRDefault="000D0586" w:rsidP="00417E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17ED8" w:rsidRPr="0059474C">
        <w:rPr>
          <w:color w:val="000000" w:themeColor="text1"/>
          <w:u w:color="000000" w:themeColor="text1"/>
        </w:rPr>
        <w:t>Mauldin</w:t>
      </w:r>
      <w:r w:rsidR="00936797" w:rsidRPr="00936797">
        <w:rPr>
          <w:color w:val="000000" w:themeColor="text1"/>
          <w:u w:color="000000" w:themeColor="text1"/>
        </w:rPr>
        <w:t>’</w:t>
      </w:r>
      <w:r w:rsidR="00A242F5">
        <w:rPr>
          <w:color w:val="000000" w:themeColor="text1"/>
          <w:u w:color="000000" w:themeColor="text1"/>
        </w:rPr>
        <w:t xml:space="preserve">s inspiring </w:t>
      </w:r>
      <w:r w:rsidR="00124F4B">
        <w:rPr>
          <w:color w:val="000000" w:themeColor="text1"/>
          <w:u w:color="000000" w:themeColor="text1"/>
        </w:rPr>
        <w:t>title run</w:t>
      </w:r>
      <w:r w:rsidR="00417ED8" w:rsidRPr="0059474C">
        <w:rPr>
          <w:color w:val="000000" w:themeColor="text1"/>
          <w:u w:color="000000" w:themeColor="text1"/>
        </w:rPr>
        <w:t xml:space="preserve"> was led by Ryan Smith (11th, 16:12) and Zach Girvin (14th, 16:16), both of whom made the </w:t>
      </w:r>
      <w:r w:rsidR="00417ED8">
        <w:rPr>
          <w:color w:val="000000" w:themeColor="text1"/>
          <w:u w:color="000000" w:themeColor="text1"/>
        </w:rPr>
        <w:t>A</w:t>
      </w:r>
      <w:r w:rsidR="00417ED8" w:rsidRPr="0059474C">
        <w:rPr>
          <w:color w:val="000000" w:themeColor="text1"/>
          <w:u w:color="000000" w:themeColor="text1"/>
        </w:rPr>
        <w:t>ll</w:t>
      </w:r>
      <w:r w:rsidR="00936797">
        <w:rPr>
          <w:color w:val="000000" w:themeColor="text1"/>
          <w:u w:color="000000" w:themeColor="text1"/>
        </w:rPr>
        <w:noBreakHyphen/>
      </w:r>
      <w:r w:rsidR="00417ED8">
        <w:rPr>
          <w:color w:val="000000" w:themeColor="text1"/>
          <w:u w:color="000000" w:themeColor="text1"/>
        </w:rPr>
        <w:t>S</w:t>
      </w:r>
      <w:r w:rsidR="00417ED8" w:rsidRPr="0059474C">
        <w:rPr>
          <w:color w:val="000000" w:themeColor="text1"/>
          <w:u w:color="000000" w:themeColor="text1"/>
        </w:rPr>
        <w:t xml:space="preserve">tate team. </w:t>
      </w:r>
      <w:r w:rsidR="00417ED8" w:rsidRPr="003F381C">
        <w:rPr>
          <w:color w:val="000000" w:themeColor="text1"/>
          <w:u w:color="000000" w:themeColor="text1"/>
        </w:rPr>
        <w:t>The Mavericks finished</w:t>
      </w:r>
      <w:r w:rsidR="00417ED8" w:rsidRPr="0059474C">
        <w:rPr>
          <w:color w:val="000000" w:themeColor="text1"/>
          <w:u w:color="000000" w:themeColor="text1"/>
        </w:rPr>
        <w:t xml:space="preserve"> with 99 points, just ahead of Wade Hampton (104) and Wando (109)</w:t>
      </w:r>
      <w:r w:rsidR="00417ED8">
        <w:rPr>
          <w:color w:val="000000" w:themeColor="text1"/>
          <w:u w:color="000000" w:themeColor="text1"/>
        </w:rPr>
        <w:t>; and</w:t>
      </w:r>
    </w:p>
    <w:p w:rsidR="00417ED8" w:rsidRDefault="00417ED8" w:rsidP="00417E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DD3" w:rsidRDefault="004F1DD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the 201</w:t>
      </w:r>
      <w:r w:rsidR="00671138">
        <w:t>3</w:t>
      </w:r>
      <w:r>
        <w:t xml:space="preserve"> crown was secure, exultant </w:t>
      </w:r>
      <w:r w:rsidR="00671138">
        <w:t>Mauldin</w:t>
      </w:r>
      <w:r>
        <w:t xml:space="preserve"> fans began making plans to return next year to see the </w:t>
      </w:r>
      <w:r w:rsidR="00671138">
        <w:t>M</w:t>
      </w:r>
      <w:r w:rsidR="003F381C">
        <w:t>avs</w:t>
      </w:r>
      <w:r>
        <w:t xml:space="preserve"> repeat the victory; and</w:t>
      </w:r>
    </w:p>
    <w:p w:rsidR="004F1DD3" w:rsidRDefault="004F1DD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DD3" w:rsidRDefault="004F1DD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demands endurance, speed, and mental focus, Coach </w:t>
      </w:r>
      <w:r w:rsidR="00E847DC">
        <w:t>Howell</w:t>
      </w:r>
      <w:r>
        <w:t xml:space="preserve"> forged a championship team through successfully imparting his own athletic skills and </w:t>
      </w:r>
      <w:r w:rsidR="00427447">
        <w:t>time</w:t>
      </w:r>
      <w:r w:rsidR="00936797">
        <w:noBreakHyphen/>
      </w:r>
      <w:r w:rsidR="00427447">
        <w:t xml:space="preserve">tested lessons from his </w:t>
      </w:r>
      <w:r w:rsidR="00037C34">
        <w:t>thirty</w:t>
      </w:r>
      <w:r w:rsidR="00936797">
        <w:noBreakHyphen/>
      </w:r>
      <w:r w:rsidR="00037C34">
        <w:t>one years of coaching at Mauldin</w:t>
      </w:r>
      <w:r>
        <w:t>; and</w:t>
      </w:r>
    </w:p>
    <w:p w:rsidR="00963763" w:rsidRDefault="0096376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DD3" w:rsidRDefault="004F1DD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8250D1">
        <w:t xml:space="preserve">for the sixth time, </w:t>
      </w:r>
      <w:r>
        <w:t xml:space="preserve">the </w:t>
      </w:r>
      <w:r w:rsidR="00E847DC">
        <w:t>Mauldin</w:t>
      </w:r>
      <w:r>
        <w:t xml:space="preserve"> High School </w:t>
      </w:r>
      <w:r w:rsidR="00E847DC">
        <w:t>boys</w:t>
      </w:r>
      <w:r>
        <w:t xml:space="preserve"> cross country team has succeeded in bringing home a state title and in so doing has brought great pride to its school and community. Now, therefore,</w:t>
      </w:r>
    </w:p>
    <w:p w:rsidR="004F1DD3" w:rsidRDefault="004F1DD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DD3" w:rsidRDefault="004F1DD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1DD3" w:rsidRDefault="004F1DD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DD3" w:rsidRDefault="004F1DD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commend the </w:t>
      </w:r>
      <w:r w:rsidR="00973A09">
        <w:t>Mauldin</w:t>
      </w:r>
      <w:r>
        <w:t xml:space="preserve"> High School </w:t>
      </w:r>
      <w:r w:rsidR="00973A09">
        <w:t>boys</w:t>
      </w:r>
      <w:r>
        <w:t xml:space="preserve"> cross country team for a successful season and congratulate the team and </w:t>
      </w:r>
      <w:r w:rsidR="002F2493">
        <w:t>Coach Delmer Howell</w:t>
      </w:r>
      <w:r>
        <w:t xml:space="preserve"> for capturing the 201</w:t>
      </w:r>
      <w:r w:rsidR="00973A09">
        <w:t>3</w:t>
      </w:r>
      <w:r>
        <w:t xml:space="preserve"> Class </w:t>
      </w:r>
      <w:r w:rsidR="00973A09">
        <w:t>AA</w:t>
      </w:r>
      <w:r>
        <w:t>AA State Championship.</w:t>
      </w:r>
    </w:p>
    <w:p w:rsidR="004F1DD3" w:rsidRDefault="004F1DD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DD3" w:rsidRDefault="004F1DD3" w:rsidP="004F1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E12849">
        <w:t>Scott Rhymer</w:t>
      </w:r>
      <w:r>
        <w:t xml:space="preserve"> and Coach </w:t>
      </w:r>
      <w:r w:rsidR="006A58A7">
        <w:t>Delmer Howell</w:t>
      </w:r>
      <w:r>
        <w:t xml:space="preserve"> of </w:t>
      </w:r>
      <w:r w:rsidR="006A58A7">
        <w:t xml:space="preserve">Mauldin </w:t>
      </w:r>
      <w:r>
        <w:t>High School.</w:t>
      </w:r>
    </w:p>
    <w:p w:rsidR="009E0BC7" w:rsidRDefault="00936797" w:rsidP="00A97A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0BC7" w:rsidRDefault="009E0BC7" w:rsidP="00071AF7">
      <w:pPr>
        <w:suppressAutoHyphens/>
      </w:pPr>
    </w:p>
    <w:sectPr w:rsidR="009E0BC7" w:rsidSect="00071AF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45C" w:rsidRDefault="003C245C" w:rsidP="009F0C77">
      <w:r>
        <w:separator/>
      </w:r>
    </w:p>
  </w:endnote>
  <w:endnote w:type="continuationSeparator" w:id="0">
    <w:p w:rsidR="003C245C" w:rsidRDefault="003C24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A67E4F-FC24-4F73-BC41-E9461B8998AD}"/>
    <w:embedBold r:id="rId2" w:fontKey="{A82BF4A8-7BEA-48C4-95BB-9DD4D927D1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BCCCFC-C99B-4DBD-8A5E-A2C3DEED49B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7B86738-71B8-4846-A75D-5B09B7341A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FA2ACF-AFE3-4E72-8220-CF3ECE3B92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AF7" w:rsidRPr="009E0BC7" w:rsidRDefault="00071AF7" w:rsidP="009E0B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[4434]</w:t>
    </w:r>
    <w:r>
      <w:tab/>
    </w:r>
    <w:r w:rsidR="005971AF">
      <w:fldChar w:fldCharType="begin"/>
    </w:r>
    <w:r w:rsidR="005971AF">
      <w:instrText xml:space="preserve"> PAGE  \* MERGEFORMAT </w:instrText>
    </w:r>
    <w:r w:rsidR="005971AF">
      <w:fldChar w:fldCharType="separate"/>
    </w:r>
    <w:r w:rsidR="00E0222C">
      <w:rPr>
        <w:noProof/>
      </w:rPr>
      <w:t>1</w:t>
    </w:r>
    <w:r w:rsidR="005971A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45C" w:rsidRDefault="003C245C" w:rsidP="009F0C77">
      <w:r>
        <w:separator/>
      </w:r>
    </w:p>
  </w:footnote>
  <w:footnote w:type="continuationSeparator" w:id="0">
    <w:p w:rsidR="003C245C" w:rsidRDefault="003C24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86VR14"/>
    <w:docVar w:name="CoverBillType" w:val="r"/>
    <w:docVar w:name="docpath" w:val="L:\Council\bills\RM\1386VR14.DOCX"/>
    <w:docVar w:name="dvBillNumber" w:val="44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B2CB6"/>
    <w:rsid w:val="00011869"/>
    <w:rsid w:val="00037C34"/>
    <w:rsid w:val="00071AF7"/>
    <w:rsid w:val="000768C4"/>
    <w:rsid w:val="00093E32"/>
    <w:rsid w:val="000A0D84"/>
    <w:rsid w:val="000D0586"/>
    <w:rsid w:val="000E1785"/>
    <w:rsid w:val="000F40FA"/>
    <w:rsid w:val="0010776B"/>
    <w:rsid w:val="00124956"/>
    <w:rsid w:val="00124F4B"/>
    <w:rsid w:val="00133E66"/>
    <w:rsid w:val="00136E08"/>
    <w:rsid w:val="001435A3"/>
    <w:rsid w:val="00172C25"/>
    <w:rsid w:val="001D08F2"/>
    <w:rsid w:val="001D525B"/>
    <w:rsid w:val="001D7F4F"/>
    <w:rsid w:val="001F05EA"/>
    <w:rsid w:val="002321B6"/>
    <w:rsid w:val="00250967"/>
    <w:rsid w:val="002543C8"/>
    <w:rsid w:val="00284AAE"/>
    <w:rsid w:val="002D1952"/>
    <w:rsid w:val="002E5912"/>
    <w:rsid w:val="002F2493"/>
    <w:rsid w:val="002F389B"/>
    <w:rsid w:val="00301B21"/>
    <w:rsid w:val="00325348"/>
    <w:rsid w:val="0032732C"/>
    <w:rsid w:val="00336AD0"/>
    <w:rsid w:val="00337D3D"/>
    <w:rsid w:val="0037079A"/>
    <w:rsid w:val="00380070"/>
    <w:rsid w:val="003C245C"/>
    <w:rsid w:val="003D01E8"/>
    <w:rsid w:val="003E5288"/>
    <w:rsid w:val="003F381C"/>
    <w:rsid w:val="003F6D79"/>
    <w:rsid w:val="0041760A"/>
    <w:rsid w:val="00417C01"/>
    <w:rsid w:val="00417ED8"/>
    <w:rsid w:val="00427447"/>
    <w:rsid w:val="004809EE"/>
    <w:rsid w:val="004A59E6"/>
    <w:rsid w:val="004B52FD"/>
    <w:rsid w:val="004E7D54"/>
    <w:rsid w:val="004F1DD3"/>
    <w:rsid w:val="00501575"/>
    <w:rsid w:val="005273C6"/>
    <w:rsid w:val="00530A69"/>
    <w:rsid w:val="00545593"/>
    <w:rsid w:val="00577C6C"/>
    <w:rsid w:val="0059612D"/>
    <w:rsid w:val="005971AF"/>
    <w:rsid w:val="005C2FE2"/>
    <w:rsid w:val="005E2BC9"/>
    <w:rsid w:val="005F1E03"/>
    <w:rsid w:val="00605102"/>
    <w:rsid w:val="00616CA7"/>
    <w:rsid w:val="006215AA"/>
    <w:rsid w:val="00647DE5"/>
    <w:rsid w:val="00671138"/>
    <w:rsid w:val="00674A84"/>
    <w:rsid w:val="006913C9"/>
    <w:rsid w:val="0069470D"/>
    <w:rsid w:val="006A58A7"/>
    <w:rsid w:val="00734F00"/>
    <w:rsid w:val="00794864"/>
    <w:rsid w:val="007A70AE"/>
    <w:rsid w:val="008250D1"/>
    <w:rsid w:val="008362E8"/>
    <w:rsid w:val="008A1768"/>
    <w:rsid w:val="008D08D8"/>
    <w:rsid w:val="008F0F33"/>
    <w:rsid w:val="008F4429"/>
    <w:rsid w:val="008F59C0"/>
    <w:rsid w:val="00936797"/>
    <w:rsid w:val="0094021A"/>
    <w:rsid w:val="00963763"/>
    <w:rsid w:val="009679B7"/>
    <w:rsid w:val="00973A09"/>
    <w:rsid w:val="009806FA"/>
    <w:rsid w:val="009B2CB6"/>
    <w:rsid w:val="009B44AF"/>
    <w:rsid w:val="009C6A0B"/>
    <w:rsid w:val="009D22CE"/>
    <w:rsid w:val="009E0BC7"/>
    <w:rsid w:val="009F0C77"/>
    <w:rsid w:val="009F4DD1"/>
    <w:rsid w:val="00A242F5"/>
    <w:rsid w:val="00A41684"/>
    <w:rsid w:val="00A64E80"/>
    <w:rsid w:val="00A72BCD"/>
    <w:rsid w:val="00A741D9"/>
    <w:rsid w:val="00A75C4A"/>
    <w:rsid w:val="00A833AB"/>
    <w:rsid w:val="00A9741D"/>
    <w:rsid w:val="00A97A5E"/>
    <w:rsid w:val="00AD4B17"/>
    <w:rsid w:val="00B412D4"/>
    <w:rsid w:val="00B63097"/>
    <w:rsid w:val="00B83192"/>
    <w:rsid w:val="00B85A2C"/>
    <w:rsid w:val="00BA186B"/>
    <w:rsid w:val="00BD2E0B"/>
    <w:rsid w:val="00BE3C22"/>
    <w:rsid w:val="00BE5048"/>
    <w:rsid w:val="00C0345E"/>
    <w:rsid w:val="00C3483A"/>
    <w:rsid w:val="00C60E34"/>
    <w:rsid w:val="00C74E9D"/>
    <w:rsid w:val="00C82FD3"/>
    <w:rsid w:val="00C92819"/>
    <w:rsid w:val="00CA573F"/>
    <w:rsid w:val="00CC6B7B"/>
    <w:rsid w:val="00CD2089"/>
    <w:rsid w:val="00D32952"/>
    <w:rsid w:val="00D37CB3"/>
    <w:rsid w:val="00D73A67"/>
    <w:rsid w:val="00D85C28"/>
    <w:rsid w:val="00D970A9"/>
    <w:rsid w:val="00DB3A58"/>
    <w:rsid w:val="00DF3845"/>
    <w:rsid w:val="00DF5E10"/>
    <w:rsid w:val="00E0222C"/>
    <w:rsid w:val="00E12849"/>
    <w:rsid w:val="00E41911"/>
    <w:rsid w:val="00E74852"/>
    <w:rsid w:val="00E847DC"/>
    <w:rsid w:val="00E92EEF"/>
    <w:rsid w:val="00EA6738"/>
    <w:rsid w:val="00EE55ED"/>
    <w:rsid w:val="00F24442"/>
    <w:rsid w:val="00F50AE3"/>
    <w:rsid w:val="00F67CF1"/>
    <w:rsid w:val="00F840F0"/>
    <w:rsid w:val="00FB0D0D"/>
    <w:rsid w:val="00FB43B4"/>
    <w:rsid w:val="00FE2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AA54A86-3643-4FF1-93EE-449E71C4C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59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9C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1A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434_201401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B9D25-346D-477F-995D-1C0C4D67D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4434: Mauldin High School Boys Cross Country Team - South Carolina Legislature Online</dc:title>
  <dc:creator>McDowell</dc:creator>
  <cp:lastModifiedBy>N Cumfer</cp:lastModifiedBy>
  <cp:revision>6</cp:revision>
  <cp:lastPrinted>2013-11-20T16:08:00Z</cp:lastPrinted>
  <dcterms:created xsi:type="dcterms:W3CDTF">2014-01-14T18:59:00Z</dcterms:created>
  <dcterms:modified xsi:type="dcterms:W3CDTF">2014-12-05T16:56:00Z</dcterms:modified>
</cp:coreProperties>
</file>