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A28" w:rsidRDefault="00D22A28" w:rsidP="00D22A28">
      <w:pPr>
        <w:widowControl w:val="0"/>
        <w:jc w:val="center"/>
      </w:pPr>
      <w:r w:rsidRPr="00D22A28">
        <w:rPr>
          <w:b/>
        </w:rPr>
        <w:t>South Carolina General Assembly</w:t>
      </w:r>
    </w:p>
    <w:p w:rsidR="00D22A28" w:rsidRDefault="00D22A28" w:rsidP="00D22A28">
      <w:pPr>
        <w:widowControl w:val="0"/>
        <w:jc w:val="center"/>
      </w:pPr>
      <w:r>
        <w:t>120th Session, 2013-2014</w:t>
      </w:r>
    </w:p>
    <w:p w:rsidR="00D22A28" w:rsidRDefault="00D22A28" w:rsidP="00D22A28">
      <w:pPr>
        <w:widowControl w:val="0"/>
        <w:jc w:val="left"/>
      </w:pPr>
    </w:p>
    <w:p w:rsidR="00D22A28" w:rsidRDefault="00D22A28" w:rsidP="00D22A28">
      <w:pPr>
        <w:widowControl w:val="0"/>
        <w:jc w:val="left"/>
        <w:rPr>
          <w:b/>
        </w:rPr>
      </w:pPr>
      <w:r w:rsidRPr="00D22A28">
        <w:rPr>
          <w:b/>
        </w:rPr>
        <w:t>H. 4438</w:t>
      </w:r>
    </w:p>
    <w:p w:rsidR="00D22A28" w:rsidRDefault="00D22A28" w:rsidP="00D22A28">
      <w:pPr>
        <w:widowControl w:val="0"/>
        <w:jc w:val="left"/>
        <w:rPr>
          <w:b/>
        </w:rPr>
      </w:pPr>
    </w:p>
    <w:p w:rsidR="00D22A28" w:rsidRDefault="00D22A28" w:rsidP="00D22A28">
      <w:pPr>
        <w:widowControl w:val="0"/>
        <w:jc w:val="left"/>
      </w:pPr>
      <w:r w:rsidRPr="00D22A28">
        <w:rPr>
          <w:b/>
        </w:rPr>
        <w:t>STATUS INFORMATION</w:t>
      </w:r>
    </w:p>
    <w:p w:rsidR="00D22A28" w:rsidRDefault="00D22A28" w:rsidP="00D22A28">
      <w:pPr>
        <w:widowControl w:val="0"/>
        <w:jc w:val="left"/>
      </w:pPr>
    </w:p>
    <w:p w:rsidR="00D22A28" w:rsidRDefault="00D22A28" w:rsidP="00D22A28">
      <w:pPr>
        <w:widowControl w:val="0"/>
        <w:jc w:val="left"/>
      </w:pPr>
      <w:r>
        <w:t>House Resolution</w:t>
      </w:r>
    </w:p>
    <w:p w:rsidR="00D22A28" w:rsidRDefault="00D22A28" w:rsidP="00D22A28">
      <w:pPr>
        <w:widowControl w:val="0"/>
        <w:jc w:val="left"/>
      </w:pPr>
      <w:r>
        <w:t>Sponsors: Reps. Ballentine, Huggins, Alexander, Allison, Anderson, Anthony, Atwater, Bales,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D22A28" w:rsidRDefault="00D22A28" w:rsidP="00D22A28">
      <w:pPr>
        <w:widowControl w:val="0"/>
        <w:jc w:val="left"/>
      </w:pPr>
      <w:r>
        <w:t>Document Path: l:\council\bills\rm\1398htc14.docx</w:t>
      </w:r>
    </w:p>
    <w:p w:rsidR="00D22A28" w:rsidRDefault="00D22A28" w:rsidP="00D22A28">
      <w:pPr>
        <w:widowControl w:val="0"/>
        <w:jc w:val="left"/>
      </w:pPr>
    </w:p>
    <w:p w:rsidR="00D22A28" w:rsidRDefault="00D22A28" w:rsidP="00D22A28">
      <w:pPr>
        <w:widowControl w:val="0"/>
        <w:jc w:val="left"/>
      </w:pPr>
      <w:r>
        <w:t>Introduced in the House on January 14, 2014</w:t>
      </w:r>
    </w:p>
    <w:p w:rsidR="00D22A28" w:rsidRDefault="00D22A28" w:rsidP="00D22A28">
      <w:pPr>
        <w:widowControl w:val="0"/>
        <w:jc w:val="left"/>
      </w:pPr>
      <w:r>
        <w:t>Adopted by the House on January 14, 2014</w:t>
      </w:r>
    </w:p>
    <w:p w:rsidR="00D22A28" w:rsidRDefault="00D22A28" w:rsidP="00D22A28">
      <w:pPr>
        <w:widowControl w:val="0"/>
        <w:jc w:val="left"/>
      </w:pPr>
    </w:p>
    <w:p w:rsidR="00D22A28" w:rsidRDefault="00D22A28" w:rsidP="00D22A28">
      <w:pPr>
        <w:widowControl w:val="0"/>
        <w:jc w:val="left"/>
      </w:pPr>
      <w:r>
        <w:t xml:space="preserve">Summary: </w:t>
      </w:r>
      <w:r w:rsidR="003E62AF">
        <w:t>Dutch Fork High School Football Team</w:t>
      </w:r>
    </w:p>
    <w:p w:rsidR="00D22A28" w:rsidRDefault="00D22A28" w:rsidP="00D22A28">
      <w:pPr>
        <w:widowControl w:val="0"/>
        <w:jc w:val="left"/>
      </w:pPr>
    </w:p>
    <w:p w:rsidR="00D22A28" w:rsidRDefault="00D22A28" w:rsidP="00D22A28">
      <w:pPr>
        <w:widowControl w:val="0"/>
        <w:jc w:val="left"/>
      </w:pPr>
    </w:p>
    <w:p w:rsidR="00D22A28" w:rsidRDefault="00D22A28" w:rsidP="00D22A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2A28">
        <w:rPr>
          <w:b/>
        </w:rPr>
        <w:t>HISTORY OF LEGISLATIVE ACTIONS</w:t>
      </w:r>
    </w:p>
    <w:p w:rsidR="00D22A28" w:rsidRDefault="00D22A28" w:rsidP="00D22A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2A28" w:rsidRPr="00D22A28" w:rsidRDefault="00D22A28" w:rsidP="00D22A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2A28">
        <w:rPr>
          <w:u w:val="single"/>
        </w:rPr>
        <w:tab/>
        <w:t>Date</w:t>
      </w:r>
      <w:r w:rsidRPr="00D22A28">
        <w:rPr>
          <w:u w:val="single"/>
        </w:rPr>
        <w:tab/>
        <w:t>Body</w:t>
      </w:r>
      <w:r w:rsidRPr="00D22A28">
        <w:rPr>
          <w:u w:val="single"/>
        </w:rPr>
        <w:tab/>
        <w:t>Action Description with journal page number</w:t>
      </w:r>
      <w:r w:rsidRPr="00D22A28">
        <w:rPr>
          <w:u w:val="single"/>
        </w:rPr>
        <w:tab/>
      </w:r>
      <w:bookmarkStart w:id="0" w:name="_GoBack"/>
      <w:bookmarkEnd w:id="0"/>
    </w:p>
    <w:p w:rsidR="00C9600C" w:rsidRDefault="00C9600C" w:rsidP="00C960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5D2430">
        <w:t>Introduced and adopted (</w:t>
      </w:r>
      <w:hyperlink r:id="rId7" w:history="1">
        <w:r w:rsidRPr="005D2430">
          <w:rPr>
            <w:rStyle w:val="Hyperlink"/>
          </w:rPr>
          <w:t>House Journal</w:t>
        </w:r>
        <w:r w:rsidRPr="005D2430">
          <w:rPr>
            <w:rStyle w:val="Hyperlink"/>
          </w:rPr>
          <w:noBreakHyphen/>
          <w:t>page 26</w:t>
        </w:r>
      </w:hyperlink>
      <w:r w:rsidRPr="005D2430">
        <w:t>)</w:t>
      </w:r>
    </w:p>
    <w:p w:rsidR="00C9600C" w:rsidRDefault="00C9600C" w:rsidP="00C960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2A28" w:rsidRPr="00D22A28" w:rsidRDefault="00D22A28" w:rsidP="00D22A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2A28" w:rsidRDefault="00D22A28" w:rsidP="00D22A28">
      <w:r w:rsidRPr="00D22A28">
        <w:rPr>
          <w:b/>
        </w:rPr>
        <w:t>VERSIONS OF THIS BILL</w:t>
      </w:r>
    </w:p>
    <w:p w:rsidR="00D22A28" w:rsidRDefault="00D22A28" w:rsidP="00D22A28"/>
    <w:p w:rsidR="00D22A28" w:rsidRDefault="00CD6ACB" w:rsidP="00D22A28">
      <w:hyperlink r:id="rId8" w:history="1">
        <w:r w:rsidR="00D22A28">
          <w:rPr>
            <w:rStyle w:val="Hyperlink"/>
          </w:rPr>
          <w:t>1/14/2014</w:t>
        </w:r>
      </w:hyperlink>
    </w:p>
    <w:p w:rsidR="00D22A28" w:rsidRDefault="00D22A28" w:rsidP="00D22A28"/>
    <w:p w:rsidR="00D22A28" w:rsidRDefault="00D22A28" w:rsidP="00D22A28">
      <w:pPr>
        <w:sectPr w:rsidR="00D22A28" w:rsidSect="00D22A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1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B107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537" w:rsidRDefault="00565EB4" w:rsidP="006C5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C5537">
        <w:t xml:space="preserve">RECOGNIZE AND CONGRATULATE THE </w:t>
      </w:r>
      <w:r w:rsidR="00562220">
        <w:t>DUTCH FORK</w:t>
      </w:r>
      <w:r w:rsidR="006C5537">
        <w:t xml:space="preserve"> HIGH SCHOOL FOOTBALL TEAM </w:t>
      </w:r>
      <w:r w:rsidR="00562220">
        <w:t xml:space="preserve">AND ITS FINE COACHES </w:t>
      </w:r>
      <w:r w:rsidR="006C5537">
        <w:t xml:space="preserve">ON </w:t>
      </w:r>
      <w:r w:rsidR="00562220">
        <w:t>THEIR</w:t>
      </w:r>
      <w:r w:rsidR="006C5537">
        <w:t xml:space="preserve"> IMPRESSIVE WIN OF THE 201</w:t>
      </w:r>
      <w:r w:rsidR="00562220">
        <w:t>3</w:t>
      </w:r>
      <w:r w:rsidR="006C5537">
        <w:t xml:space="preserve"> CLASS </w:t>
      </w:r>
      <w:r w:rsidR="00562220">
        <w:t>A</w:t>
      </w:r>
      <w:r w:rsidR="006C5537">
        <w:t xml:space="preserve">AAA </w:t>
      </w:r>
      <w:r w:rsidR="00F3470F">
        <w:t xml:space="preserve">DIVISION I </w:t>
      </w:r>
      <w:r w:rsidR="006C5537">
        <w:t>STATE CHAMPIONSHIP TITLE.</w:t>
      </w:r>
    </w:p>
    <w:p w:rsidR="009B1074" w:rsidRDefault="009B10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4C93" w:rsidRDefault="009B1074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24C93">
        <w:t xml:space="preserve">supremely ready for the challenge, the </w:t>
      </w:r>
      <w:r w:rsidR="009E62E8">
        <w:t>Dutch Fork</w:t>
      </w:r>
      <w:r w:rsidR="00824C93">
        <w:t xml:space="preserve"> High School football team drove past </w:t>
      </w:r>
      <w:r w:rsidR="009E62E8">
        <w:t>Sumter</w:t>
      </w:r>
      <w:r w:rsidR="00824C93">
        <w:t xml:space="preserve"> </w:t>
      </w:r>
      <w:r w:rsidR="009E62E8">
        <w:t>54</w:t>
      </w:r>
      <w:r w:rsidR="0008342B">
        <w:noBreakHyphen/>
      </w:r>
      <w:r w:rsidR="009E62E8">
        <w:t>14</w:t>
      </w:r>
      <w:r w:rsidR="00824C93">
        <w:t xml:space="preserve"> to capture the 201</w:t>
      </w:r>
      <w:r w:rsidR="009E62E8">
        <w:t>3</w:t>
      </w:r>
      <w:r w:rsidR="00824C93">
        <w:t xml:space="preserve"> Class </w:t>
      </w:r>
      <w:r w:rsidR="009E62E8">
        <w:t>A</w:t>
      </w:r>
      <w:r w:rsidR="00824C93">
        <w:t xml:space="preserve">AAA </w:t>
      </w:r>
      <w:r w:rsidR="00F3470F">
        <w:t xml:space="preserve">Division I </w:t>
      </w:r>
      <w:r w:rsidR="00824C93">
        <w:t xml:space="preserve">State Championship, held on </w:t>
      </w:r>
      <w:r w:rsidR="009E62E8">
        <w:t xml:space="preserve">Saturday, </w:t>
      </w:r>
      <w:r w:rsidR="00824C93">
        <w:t xml:space="preserve">December </w:t>
      </w:r>
      <w:r w:rsidR="009E62E8">
        <w:t>7</w:t>
      </w:r>
      <w:r w:rsidR="00824C93">
        <w:t>, 201</w:t>
      </w:r>
      <w:r w:rsidR="009E62E8">
        <w:t>3</w:t>
      </w:r>
      <w:r w:rsidR="00824C93">
        <w:t>; and</w:t>
      </w:r>
    </w:p>
    <w:p w:rsidR="00824C93" w:rsidRDefault="00824C93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4C93" w:rsidRDefault="00824C93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84101E">
        <w:t>Williams</w:t>
      </w:r>
      <w:r w:rsidR="0008342B">
        <w:noBreakHyphen/>
      </w:r>
      <w:r w:rsidRPr="0084101E">
        <w:t>Brice Stadium</w:t>
      </w:r>
      <w:r>
        <w:t xml:space="preserve"> in Columbia echoed with the cheers of exuberant </w:t>
      </w:r>
      <w:r w:rsidR="00A52297">
        <w:t>Dutch Fork</w:t>
      </w:r>
      <w:r>
        <w:t xml:space="preserve"> fans, pleased to see their confident predictions of victory realized as a satisfying end to a</w:t>
      </w:r>
      <w:r w:rsidR="00D41440">
        <w:t xml:space="preserve"> fine </w:t>
      </w:r>
      <w:r w:rsidR="00BC645A">
        <w:t>12</w:t>
      </w:r>
      <w:r w:rsidR="0008342B">
        <w:noBreakHyphen/>
      </w:r>
      <w:r w:rsidR="00BC645A">
        <w:t>3 s</w:t>
      </w:r>
      <w:r w:rsidR="00D41440">
        <w:t xml:space="preserve">eason. </w:t>
      </w:r>
      <w:r>
        <w:t xml:space="preserve">By the end of the title game, the </w:t>
      </w:r>
      <w:r w:rsidR="0082472F">
        <w:t>Silver Fo</w:t>
      </w:r>
      <w:r>
        <w:t>xes</w:t>
      </w:r>
      <w:r w:rsidR="0008342B" w:rsidRPr="0008342B">
        <w:t>’</w:t>
      </w:r>
      <w:r>
        <w:t xml:space="preserve"> admirers were already looking with anticipation toward a repeat performance next year; and</w:t>
      </w:r>
    </w:p>
    <w:p w:rsidR="00824C93" w:rsidRDefault="00824C93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4C93" w:rsidRDefault="00824C93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 w:rsidR="0082472F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82472F">
        <w:rPr>
          <w:rFonts w:eastAsiaTheme="minorHAnsi"/>
          <w:color w:val="000000" w:themeColor="text1"/>
          <w:szCs w:val="22"/>
          <w:u w:color="000000" w:themeColor="text1"/>
        </w:rPr>
        <w:t>Tom Knotts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built his football program into a championship team that refuses to settle for second best; and</w:t>
      </w:r>
    </w:p>
    <w:p w:rsidR="00824C93" w:rsidRDefault="00824C93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4C93" w:rsidRDefault="00824C93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making a scintillating win even brighter, the championship victory gave the </w:t>
      </w:r>
      <w:r w:rsidR="0082472F">
        <w:t xml:space="preserve">Silver </w:t>
      </w:r>
      <w:r>
        <w:t xml:space="preserve">Foxes their first </w:t>
      </w:r>
      <w:r w:rsidR="0082472F">
        <w:t xml:space="preserve">state </w:t>
      </w:r>
      <w:r>
        <w:t xml:space="preserve">football title </w:t>
      </w:r>
      <w:r w:rsidR="0082472F">
        <w:t>in school history</w:t>
      </w:r>
      <w:r w:rsidR="00AB42B8">
        <w:t xml:space="preserve"> and </w:t>
      </w:r>
      <w:r w:rsidR="00664BDA">
        <w:t>the Midlands its first Class AAAA football champion since 1993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24C93" w:rsidRDefault="00824C93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47B9E" w:rsidRDefault="00824C93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D5A2D">
        <w:rPr>
          <w:rFonts w:eastAsiaTheme="minorHAnsi"/>
          <w:color w:val="000000" w:themeColor="text1"/>
          <w:szCs w:val="22"/>
          <w:u w:color="000000" w:themeColor="text1"/>
        </w:rPr>
        <w:t>fresh from their win over Byrnes prior to the title game, D</w:t>
      </w:r>
      <w:r w:rsidR="00547B9E">
        <w:rPr>
          <w:rFonts w:eastAsiaTheme="minorHAnsi"/>
          <w:color w:val="000000" w:themeColor="text1"/>
          <w:szCs w:val="22"/>
          <w:u w:color="000000" w:themeColor="text1"/>
        </w:rPr>
        <w:t>utch Fork</w:t>
      </w:r>
      <w:r w:rsidR="0008342B" w:rsidRPr="0008342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7D5A2D">
        <w:rPr>
          <w:rFonts w:eastAsiaTheme="minorHAnsi"/>
          <w:color w:val="000000" w:themeColor="text1"/>
          <w:szCs w:val="22"/>
          <w:u w:color="000000" w:themeColor="text1"/>
        </w:rPr>
        <w:t xml:space="preserve">s players gave the battle for the crown their all, enabling senior quarterback Derek Olenchuk to finish his </w:t>
      </w:r>
      <w:r w:rsidR="00B037B8">
        <w:rPr>
          <w:rFonts w:eastAsiaTheme="minorHAnsi"/>
          <w:color w:val="000000" w:themeColor="text1"/>
          <w:szCs w:val="22"/>
          <w:u w:color="000000" w:themeColor="text1"/>
        </w:rPr>
        <w:t xml:space="preserve">Dutch Fork </w:t>
      </w:r>
      <w:r w:rsidR="007D5A2D">
        <w:rPr>
          <w:rFonts w:eastAsiaTheme="minorHAnsi"/>
          <w:color w:val="000000" w:themeColor="text1"/>
          <w:szCs w:val="22"/>
          <w:u w:color="000000" w:themeColor="text1"/>
        </w:rPr>
        <w:t xml:space="preserve">passing record at 3,487 yards and </w:t>
      </w:r>
      <w:r w:rsidR="000801B6">
        <w:rPr>
          <w:rFonts w:eastAsiaTheme="minorHAnsi"/>
          <w:color w:val="000000" w:themeColor="text1"/>
          <w:szCs w:val="22"/>
          <w:u w:color="000000" w:themeColor="text1"/>
        </w:rPr>
        <w:t xml:space="preserve">allowing </w:t>
      </w:r>
      <w:r w:rsidR="007D5A2D">
        <w:rPr>
          <w:rFonts w:eastAsiaTheme="minorHAnsi"/>
          <w:color w:val="000000" w:themeColor="text1"/>
          <w:szCs w:val="22"/>
          <w:u w:color="000000" w:themeColor="text1"/>
        </w:rPr>
        <w:t xml:space="preserve">junior running </w:t>
      </w:r>
      <w:r w:rsidR="007D5A2D">
        <w:rPr>
          <w:rFonts w:eastAsiaTheme="minorHAnsi"/>
          <w:color w:val="000000" w:themeColor="text1"/>
          <w:szCs w:val="22"/>
          <w:u w:color="000000" w:themeColor="text1"/>
        </w:rPr>
        <w:lastRenderedPageBreak/>
        <w:t>back Matt Colburn to increase his rushing record to 2,488 yards; and</w:t>
      </w:r>
    </w:p>
    <w:p w:rsidR="00DD6EAF" w:rsidRDefault="00DD6EAF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11CAF" w:rsidRDefault="00DD6EAF" w:rsidP="006B4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64077" w:rsidRPr="00E31D03">
        <w:rPr>
          <w:color w:val="000000" w:themeColor="text1"/>
          <w:u w:color="000000" w:themeColor="text1"/>
        </w:rPr>
        <w:t>the team was awash in recognition of individual standouts, as well, including All</w:t>
      </w:r>
      <w:r w:rsidR="0008342B">
        <w:rPr>
          <w:color w:val="000000" w:themeColor="text1"/>
          <w:u w:color="000000" w:themeColor="text1"/>
        </w:rPr>
        <w:noBreakHyphen/>
      </w:r>
      <w:r w:rsidR="00F64077" w:rsidRPr="00E31D03">
        <w:rPr>
          <w:color w:val="000000" w:themeColor="text1"/>
          <w:u w:color="000000" w:themeColor="text1"/>
        </w:rPr>
        <w:t>Region players Derek Olenchuk, Matt Colburn, Deion Frasier, Josh Hutchinson, Omar Staley, Lane Ecton, Mick Lusk,</w:t>
      </w:r>
      <w:r w:rsidR="00F64077">
        <w:rPr>
          <w:color w:val="000000" w:themeColor="text1"/>
          <w:u w:color="000000" w:themeColor="text1"/>
        </w:rPr>
        <w:t xml:space="preserve"> K.J. Williams, Austin Ruger</w:t>
      </w:r>
      <w:r w:rsidR="00117BAC">
        <w:rPr>
          <w:color w:val="000000" w:themeColor="text1"/>
          <w:u w:color="000000" w:themeColor="text1"/>
        </w:rPr>
        <w:t>, and Caleb Harris</w:t>
      </w:r>
      <w:r w:rsidR="00F64077">
        <w:rPr>
          <w:color w:val="000000" w:themeColor="text1"/>
          <w:u w:color="000000" w:themeColor="text1"/>
        </w:rPr>
        <w:t xml:space="preserve">; </w:t>
      </w:r>
      <w:r w:rsidR="00223620">
        <w:rPr>
          <w:color w:val="000000" w:themeColor="text1"/>
          <w:u w:color="000000" w:themeColor="text1"/>
        </w:rPr>
        <w:t>North</w:t>
      </w:r>
      <w:r w:rsidR="0008342B">
        <w:rPr>
          <w:color w:val="000000" w:themeColor="text1"/>
          <w:u w:color="000000" w:themeColor="text1"/>
        </w:rPr>
        <w:noBreakHyphen/>
      </w:r>
      <w:r w:rsidR="00223620">
        <w:rPr>
          <w:color w:val="000000" w:themeColor="text1"/>
          <w:u w:color="000000" w:themeColor="text1"/>
        </w:rPr>
        <w:t>South</w:t>
      </w:r>
      <w:r w:rsidR="00F64077" w:rsidRPr="00E31D03">
        <w:rPr>
          <w:color w:val="000000" w:themeColor="text1"/>
          <w:u w:color="000000" w:themeColor="text1"/>
        </w:rPr>
        <w:t xml:space="preserve"> </w:t>
      </w:r>
      <w:r w:rsidR="00223620">
        <w:rPr>
          <w:color w:val="000000" w:themeColor="text1"/>
          <w:u w:color="000000" w:themeColor="text1"/>
        </w:rPr>
        <w:t>All</w:t>
      </w:r>
      <w:r w:rsidR="0008342B">
        <w:rPr>
          <w:color w:val="000000" w:themeColor="text1"/>
          <w:u w:color="000000" w:themeColor="text1"/>
        </w:rPr>
        <w:noBreakHyphen/>
      </w:r>
      <w:r w:rsidR="00223620">
        <w:rPr>
          <w:color w:val="000000" w:themeColor="text1"/>
          <w:u w:color="000000" w:themeColor="text1"/>
        </w:rPr>
        <w:t xml:space="preserve">Star </w:t>
      </w:r>
      <w:r w:rsidR="00F64077" w:rsidRPr="00E31D03">
        <w:rPr>
          <w:color w:val="000000" w:themeColor="text1"/>
          <w:u w:color="000000" w:themeColor="text1"/>
        </w:rPr>
        <w:t xml:space="preserve">players </w:t>
      </w:r>
      <w:r w:rsidR="00223620">
        <w:rPr>
          <w:color w:val="000000" w:themeColor="text1"/>
          <w:u w:color="000000" w:themeColor="text1"/>
        </w:rPr>
        <w:t>Josh Hutchinson and Austin Ruger</w:t>
      </w:r>
      <w:r w:rsidR="00F64077" w:rsidRPr="00E31D03">
        <w:rPr>
          <w:color w:val="000000" w:themeColor="text1"/>
          <w:u w:color="000000" w:themeColor="text1"/>
        </w:rPr>
        <w:t xml:space="preserve">; and </w:t>
      </w:r>
      <w:r w:rsidR="00223620">
        <w:rPr>
          <w:color w:val="000000" w:themeColor="text1"/>
          <w:u w:color="000000" w:themeColor="text1"/>
        </w:rPr>
        <w:t>Shrine Bowl player Caleb Harris</w:t>
      </w:r>
      <w:r w:rsidR="00311CAF">
        <w:rPr>
          <w:color w:val="000000" w:themeColor="text1"/>
          <w:u w:color="000000" w:themeColor="text1"/>
        </w:rPr>
        <w:t>; and</w:t>
      </w:r>
    </w:p>
    <w:p w:rsidR="00311CAF" w:rsidRDefault="00311CAF" w:rsidP="006B4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442C" w:rsidRPr="00CE0F5C" w:rsidRDefault="00311CAF" w:rsidP="006B4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3D2702">
        <w:rPr>
          <w:color w:val="000000" w:themeColor="text1"/>
          <w:u w:color="000000" w:themeColor="text1"/>
        </w:rPr>
        <w:t xml:space="preserve">n addition, </w:t>
      </w:r>
      <w:r w:rsidR="006B442C">
        <w:rPr>
          <w:color w:val="000000" w:themeColor="text1"/>
          <w:u w:color="000000" w:themeColor="text1"/>
        </w:rPr>
        <w:t xml:space="preserve">the </w:t>
      </w:r>
      <w:r w:rsidR="006B442C" w:rsidRPr="00311CAF">
        <w:rPr>
          <w:i/>
          <w:color w:val="000000" w:themeColor="text1"/>
          <w:u w:color="000000" w:themeColor="text1"/>
        </w:rPr>
        <w:t xml:space="preserve">State </w:t>
      </w:r>
      <w:r w:rsidR="006B442C">
        <w:rPr>
          <w:color w:val="000000" w:themeColor="text1"/>
          <w:u w:color="000000" w:themeColor="text1"/>
        </w:rPr>
        <w:t xml:space="preserve">newspaper selected five Dutch Fork players for its </w:t>
      </w:r>
      <w:r w:rsidR="00936BEF">
        <w:rPr>
          <w:color w:val="000000" w:themeColor="text1"/>
          <w:u w:color="000000" w:themeColor="text1"/>
        </w:rPr>
        <w:t xml:space="preserve">2013 </w:t>
      </w:r>
      <w:r w:rsidR="006B442C" w:rsidRPr="00CE0F5C">
        <w:rPr>
          <w:color w:val="000000" w:themeColor="text1"/>
          <w:u w:color="000000" w:themeColor="text1"/>
        </w:rPr>
        <w:t>All</w:t>
      </w:r>
      <w:r w:rsidR="0008342B">
        <w:rPr>
          <w:color w:val="000000" w:themeColor="text1"/>
          <w:u w:color="000000" w:themeColor="text1"/>
        </w:rPr>
        <w:noBreakHyphen/>
      </w:r>
      <w:r w:rsidR="006B442C" w:rsidRPr="00CE0F5C">
        <w:rPr>
          <w:color w:val="000000" w:themeColor="text1"/>
          <w:u w:color="000000" w:themeColor="text1"/>
        </w:rPr>
        <w:t xml:space="preserve">Area Football </w:t>
      </w:r>
      <w:r w:rsidR="00936BEF">
        <w:rPr>
          <w:color w:val="000000" w:themeColor="text1"/>
          <w:u w:color="000000" w:themeColor="text1"/>
        </w:rPr>
        <w:t>T</w:t>
      </w:r>
      <w:r w:rsidR="006B442C">
        <w:rPr>
          <w:color w:val="000000" w:themeColor="text1"/>
          <w:u w:color="000000" w:themeColor="text1"/>
        </w:rPr>
        <w:t>eam</w:t>
      </w:r>
      <w:r w:rsidR="00B65CB6">
        <w:rPr>
          <w:color w:val="000000" w:themeColor="text1"/>
          <w:u w:color="000000" w:themeColor="text1"/>
        </w:rPr>
        <w:t xml:space="preserve">: </w:t>
      </w:r>
      <w:r w:rsidR="006B442C">
        <w:rPr>
          <w:color w:val="000000" w:themeColor="text1"/>
          <w:u w:color="000000" w:themeColor="text1"/>
        </w:rPr>
        <w:t>r</w:t>
      </w:r>
      <w:r w:rsidR="006B442C" w:rsidRPr="00CE0F5C">
        <w:rPr>
          <w:color w:val="000000" w:themeColor="text1"/>
          <w:u w:color="000000" w:themeColor="text1"/>
        </w:rPr>
        <w:t xml:space="preserve">unning </w:t>
      </w:r>
      <w:r w:rsidR="006B442C">
        <w:rPr>
          <w:color w:val="000000" w:themeColor="text1"/>
          <w:u w:color="000000" w:themeColor="text1"/>
        </w:rPr>
        <w:t>b</w:t>
      </w:r>
      <w:r w:rsidR="006B442C" w:rsidRPr="00CE0F5C">
        <w:rPr>
          <w:color w:val="000000" w:themeColor="text1"/>
          <w:u w:color="000000" w:themeColor="text1"/>
        </w:rPr>
        <w:t>ack</w:t>
      </w:r>
      <w:r w:rsidR="006B442C">
        <w:rPr>
          <w:color w:val="000000" w:themeColor="text1"/>
          <w:u w:color="000000" w:themeColor="text1"/>
        </w:rPr>
        <w:t xml:space="preserve"> </w:t>
      </w:r>
      <w:r w:rsidR="006B442C" w:rsidRPr="00CE0F5C">
        <w:rPr>
          <w:color w:val="000000" w:themeColor="text1"/>
          <w:u w:color="000000" w:themeColor="text1"/>
        </w:rPr>
        <w:t>Matt Colburn</w:t>
      </w:r>
      <w:r w:rsidR="006B442C">
        <w:rPr>
          <w:color w:val="000000" w:themeColor="text1"/>
          <w:u w:color="000000" w:themeColor="text1"/>
        </w:rPr>
        <w:t xml:space="preserve"> (also chosen as Offensive Player of the Year), r</w:t>
      </w:r>
      <w:r w:rsidR="006B442C" w:rsidRPr="00CE0F5C">
        <w:rPr>
          <w:color w:val="000000" w:themeColor="text1"/>
          <w:u w:color="000000" w:themeColor="text1"/>
        </w:rPr>
        <w:t>eceiver</w:t>
      </w:r>
      <w:r w:rsidR="006B442C">
        <w:rPr>
          <w:color w:val="000000" w:themeColor="text1"/>
          <w:u w:color="000000" w:themeColor="text1"/>
        </w:rPr>
        <w:t xml:space="preserve"> </w:t>
      </w:r>
      <w:r w:rsidR="006B442C" w:rsidRPr="00CE0F5C">
        <w:rPr>
          <w:color w:val="000000" w:themeColor="text1"/>
          <w:u w:color="000000" w:themeColor="text1"/>
        </w:rPr>
        <w:t>Deion Frasier</w:t>
      </w:r>
      <w:r w:rsidR="006B442C">
        <w:rPr>
          <w:color w:val="000000" w:themeColor="text1"/>
          <w:u w:color="000000" w:themeColor="text1"/>
        </w:rPr>
        <w:t>, l</w:t>
      </w:r>
      <w:r w:rsidR="006B442C" w:rsidRPr="00CE0F5C">
        <w:rPr>
          <w:color w:val="000000" w:themeColor="text1"/>
          <w:u w:color="000000" w:themeColor="text1"/>
        </w:rPr>
        <w:t>inem</w:t>
      </w:r>
      <w:r w:rsidR="006B442C">
        <w:rPr>
          <w:color w:val="000000" w:themeColor="text1"/>
          <w:u w:color="000000" w:themeColor="text1"/>
        </w:rPr>
        <w:t>a</w:t>
      </w:r>
      <w:r w:rsidR="006B442C" w:rsidRPr="00CE0F5C">
        <w:rPr>
          <w:color w:val="000000" w:themeColor="text1"/>
          <w:u w:color="000000" w:themeColor="text1"/>
        </w:rPr>
        <w:t>n</w:t>
      </w:r>
      <w:r w:rsidR="006B442C">
        <w:rPr>
          <w:color w:val="000000" w:themeColor="text1"/>
          <w:u w:color="000000" w:themeColor="text1"/>
        </w:rPr>
        <w:t xml:space="preserve"> </w:t>
      </w:r>
      <w:r w:rsidR="006B442C" w:rsidRPr="00CE0F5C">
        <w:rPr>
          <w:color w:val="000000" w:themeColor="text1"/>
          <w:u w:color="000000" w:themeColor="text1"/>
        </w:rPr>
        <w:t>Omar Staley</w:t>
      </w:r>
      <w:r w:rsidR="006B442C">
        <w:rPr>
          <w:color w:val="000000" w:themeColor="text1"/>
          <w:u w:color="000000" w:themeColor="text1"/>
        </w:rPr>
        <w:t>, l</w:t>
      </w:r>
      <w:r w:rsidR="006B442C" w:rsidRPr="00CE0F5C">
        <w:rPr>
          <w:color w:val="000000" w:themeColor="text1"/>
          <w:u w:color="000000" w:themeColor="text1"/>
        </w:rPr>
        <w:t>inebacker</w:t>
      </w:r>
      <w:r w:rsidR="006B442C">
        <w:rPr>
          <w:color w:val="000000" w:themeColor="text1"/>
          <w:u w:color="000000" w:themeColor="text1"/>
        </w:rPr>
        <w:t xml:space="preserve"> </w:t>
      </w:r>
      <w:r w:rsidR="006B442C" w:rsidRPr="00CE0F5C">
        <w:rPr>
          <w:color w:val="000000" w:themeColor="text1"/>
          <w:u w:color="000000" w:themeColor="text1"/>
        </w:rPr>
        <w:t>Mick Lusk</w:t>
      </w:r>
      <w:r w:rsidR="006B442C">
        <w:rPr>
          <w:color w:val="000000" w:themeColor="text1"/>
          <w:u w:color="000000" w:themeColor="text1"/>
        </w:rPr>
        <w:t>, and d</w:t>
      </w:r>
      <w:r w:rsidR="006B442C" w:rsidRPr="00CE0F5C">
        <w:rPr>
          <w:color w:val="000000" w:themeColor="text1"/>
          <w:u w:color="000000" w:themeColor="text1"/>
        </w:rPr>
        <w:t xml:space="preserve">efensive </w:t>
      </w:r>
      <w:r w:rsidR="006B442C">
        <w:rPr>
          <w:color w:val="000000" w:themeColor="text1"/>
          <w:u w:color="000000" w:themeColor="text1"/>
        </w:rPr>
        <w:t>b</w:t>
      </w:r>
      <w:r w:rsidR="006B442C" w:rsidRPr="00CE0F5C">
        <w:rPr>
          <w:color w:val="000000" w:themeColor="text1"/>
          <w:u w:color="000000" w:themeColor="text1"/>
        </w:rPr>
        <w:t>ack Lane Ecton</w:t>
      </w:r>
      <w:r w:rsidR="006B442C">
        <w:rPr>
          <w:color w:val="000000" w:themeColor="text1"/>
          <w:u w:color="000000" w:themeColor="text1"/>
        </w:rPr>
        <w:t xml:space="preserve">. Finally, Coach Tom Knotts was named </w:t>
      </w:r>
      <w:r w:rsidR="006B442C" w:rsidRPr="00311CAF">
        <w:rPr>
          <w:i/>
          <w:color w:val="000000" w:themeColor="text1"/>
          <w:u w:color="000000" w:themeColor="text1"/>
        </w:rPr>
        <w:t>High School Sports Report</w:t>
      </w:r>
      <w:r w:rsidR="006B442C" w:rsidRPr="00CE0F5C">
        <w:rPr>
          <w:color w:val="000000" w:themeColor="text1"/>
          <w:u w:color="000000" w:themeColor="text1"/>
        </w:rPr>
        <w:t xml:space="preserve"> Region Football Coach of the Year</w:t>
      </w:r>
      <w:r w:rsidR="006B442C">
        <w:rPr>
          <w:color w:val="000000" w:themeColor="text1"/>
          <w:u w:color="000000" w:themeColor="text1"/>
        </w:rPr>
        <w:t xml:space="preserve"> for the fourth consecutive year; and</w:t>
      </w:r>
    </w:p>
    <w:p w:rsidR="000A349D" w:rsidRDefault="000A349D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4C93" w:rsidRDefault="00824C93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9E62E8">
        <w:t xml:space="preserve">Silver Foxes </w:t>
      </w:r>
      <w:r>
        <w:t>have brought great pride and recognition to their school and community, and the members of the House of Representatives are pleased to have this opportunity to recognize such a wonderful group of young athletes. Now, therefore,</w:t>
      </w:r>
    </w:p>
    <w:p w:rsidR="00824C93" w:rsidRDefault="00824C93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C93" w:rsidRDefault="00824C93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4C93" w:rsidRDefault="00824C93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220" w:rsidRDefault="00824C93" w:rsidP="00562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562220">
        <w:t xml:space="preserve">recognize and congratulate the Dutch Fork High School football team and its fine coaches on their impressive win of the 2013 Class AAAA </w:t>
      </w:r>
      <w:r w:rsidR="00F3470F">
        <w:t xml:space="preserve">Division I </w:t>
      </w:r>
      <w:r w:rsidR="00562220">
        <w:t>State Championship title.</w:t>
      </w:r>
    </w:p>
    <w:p w:rsidR="00824C93" w:rsidRDefault="00824C93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4C93" w:rsidRDefault="00824C93" w:rsidP="00824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C854B2">
        <w:t>Greg Owings</w:t>
      </w:r>
      <w:r>
        <w:t xml:space="preserve"> and </w:t>
      </w:r>
      <w:r w:rsidR="009E62E8">
        <w:t xml:space="preserve">Head </w:t>
      </w:r>
      <w:r>
        <w:t xml:space="preserve">Coach </w:t>
      </w:r>
      <w:r w:rsidR="009E62E8">
        <w:t>Tom Knotts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 xml:space="preserve">of </w:t>
      </w:r>
      <w:r w:rsidR="00562220">
        <w:t>Dutch Fork</w:t>
      </w:r>
      <w:r>
        <w:t xml:space="preserve"> High School.</w:t>
      </w:r>
    </w:p>
    <w:p w:rsidR="00511378" w:rsidRDefault="0008342B" w:rsidP="000752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1378" w:rsidRDefault="00511378" w:rsidP="00D22A28">
      <w:pPr>
        <w:suppressAutoHyphens/>
      </w:pPr>
    </w:p>
    <w:sectPr w:rsidR="00511378" w:rsidSect="00D22A2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702" w:rsidRDefault="003D2702" w:rsidP="009F0C77">
      <w:r>
        <w:separator/>
      </w:r>
    </w:p>
  </w:endnote>
  <w:endnote w:type="continuationSeparator" w:id="0">
    <w:p w:rsidR="003D2702" w:rsidRDefault="003D27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891BAE-4B64-45D9-99F8-B9CEAD7181D9}"/>
    <w:embedBold r:id="rId2" w:fontKey="{0D3EA162-3D30-4C0E-8059-DBF13FD38FA7}"/>
    <w:embedItalic r:id="rId3" w:fontKey="{8D240FAC-C238-4A70-B067-E699413039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94DDCEB-477A-4BD0-BAE1-CFF907D2144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A7971E2-0F93-48E5-BC39-ACD958771A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F28D531-DC52-44C4-88B7-4250B7FB48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A28" w:rsidRPr="00511378" w:rsidRDefault="00D22A28" w:rsidP="005113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[4438]</w:t>
    </w:r>
    <w:r>
      <w:tab/>
    </w:r>
    <w:r w:rsidR="0041030E">
      <w:fldChar w:fldCharType="begin"/>
    </w:r>
    <w:r w:rsidR="0041030E">
      <w:instrText xml:space="preserve"> PAGE  \* MERGEFORMAT </w:instrText>
    </w:r>
    <w:r w:rsidR="0041030E">
      <w:fldChar w:fldCharType="separate"/>
    </w:r>
    <w:r w:rsidR="00CD6ACB">
      <w:rPr>
        <w:noProof/>
      </w:rPr>
      <w:t>1</w:t>
    </w:r>
    <w:r w:rsidR="0041030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702" w:rsidRDefault="003D2702" w:rsidP="009F0C77">
      <w:r>
        <w:separator/>
      </w:r>
    </w:p>
  </w:footnote>
  <w:footnote w:type="continuationSeparator" w:id="0">
    <w:p w:rsidR="003D2702" w:rsidRDefault="003D27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98HTC14"/>
    <w:docVar w:name="CoverBillType" w:val="r"/>
    <w:docVar w:name="docpath" w:val="L:\Council\bills\RM\1398HTC14.DOCX"/>
    <w:docVar w:name="dvBillNumber" w:val="44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96DE7"/>
    <w:rsid w:val="00004164"/>
    <w:rsid w:val="00011869"/>
    <w:rsid w:val="00075203"/>
    <w:rsid w:val="000801B6"/>
    <w:rsid w:val="0008342B"/>
    <w:rsid w:val="000A349D"/>
    <w:rsid w:val="000E1785"/>
    <w:rsid w:val="000F40FA"/>
    <w:rsid w:val="0010776B"/>
    <w:rsid w:val="00117432"/>
    <w:rsid w:val="00117BAC"/>
    <w:rsid w:val="00133E66"/>
    <w:rsid w:val="00137B62"/>
    <w:rsid w:val="001435A3"/>
    <w:rsid w:val="001471B4"/>
    <w:rsid w:val="00167DB9"/>
    <w:rsid w:val="00195499"/>
    <w:rsid w:val="001D08F2"/>
    <w:rsid w:val="001D525B"/>
    <w:rsid w:val="001D7F4F"/>
    <w:rsid w:val="001E710B"/>
    <w:rsid w:val="00202E47"/>
    <w:rsid w:val="00203177"/>
    <w:rsid w:val="00223620"/>
    <w:rsid w:val="00231014"/>
    <w:rsid w:val="002321B6"/>
    <w:rsid w:val="00250967"/>
    <w:rsid w:val="002543C8"/>
    <w:rsid w:val="00284AAE"/>
    <w:rsid w:val="002D2DD4"/>
    <w:rsid w:val="002E5912"/>
    <w:rsid w:val="00301B21"/>
    <w:rsid w:val="00304C68"/>
    <w:rsid w:val="00311CAF"/>
    <w:rsid w:val="00324AD9"/>
    <w:rsid w:val="00325348"/>
    <w:rsid w:val="0032732C"/>
    <w:rsid w:val="00336AD0"/>
    <w:rsid w:val="0037079A"/>
    <w:rsid w:val="003D01E8"/>
    <w:rsid w:val="003D2702"/>
    <w:rsid w:val="003E5288"/>
    <w:rsid w:val="003E62AF"/>
    <w:rsid w:val="003F6D79"/>
    <w:rsid w:val="0041030E"/>
    <w:rsid w:val="0041760A"/>
    <w:rsid w:val="00417C01"/>
    <w:rsid w:val="004809EE"/>
    <w:rsid w:val="00482346"/>
    <w:rsid w:val="004E7D54"/>
    <w:rsid w:val="00511378"/>
    <w:rsid w:val="005273C6"/>
    <w:rsid w:val="00530A69"/>
    <w:rsid w:val="00545593"/>
    <w:rsid w:val="00547B9E"/>
    <w:rsid w:val="00562220"/>
    <w:rsid w:val="00565EB4"/>
    <w:rsid w:val="00577C6C"/>
    <w:rsid w:val="005C2FE2"/>
    <w:rsid w:val="005C68EA"/>
    <w:rsid w:val="005E2BC9"/>
    <w:rsid w:val="00605102"/>
    <w:rsid w:val="006215AA"/>
    <w:rsid w:val="006316BE"/>
    <w:rsid w:val="00664BDA"/>
    <w:rsid w:val="006913C9"/>
    <w:rsid w:val="0069470D"/>
    <w:rsid w:val="006B442C"/>
    <w:rsid w:val="006C5537"/>
    <w:rsid w:val="006F5F39"/>
    <w:rsid w:val="00734F00"/>
    <w:rsid w:val="00776FD2"/>
    <w:rsid w:val="007A70AE"/>
    <w:rsid w:val="007D5A2D"/>
    <w:rsid w:val="0082472F"/>
    <w:rsid w:val="00824C93"/>
    <w:rsid w:val="008362E8"/>
    <w:rsid w:val="0084101E"/>
    <w:rsid w:val="008A1768"/>
    <w:rsid w:val="008B7816"/>
    <w:rsid w:val="008F0F33"/>
    <w:rsid w:val="008F4429"/>
    <w:rsid w:val="00936BEF"/>
    <w:rsid w:val="0094021A"/>
    <w:rsid w:val="00964915"/>
    <w:rsid w:val="009B1074"/>
    <w:rsid w:val="009B44AF"/>
    <w:rsid w:val="009C6A0B"/>
    <w:rsid w:val="009E62E8"/>
    <w:rsid w:val="009F0C77"/>
    <w:rsid w:val="009F4DD1"/>
    <w:rsid w:val="00A33362"/>
    <w:rsid w:val="00A41684"/>
    <w:rsid w:val="00A52297"/>
    <w:rsid w:val="00A64E80"/>
    <w:rsid w:val="00A72BCD"/>
    <w:rsid w:val="00A741D9"/>
    <w:rsid w:val="00A833AB"/>
    <w:rsid w:val="00A9741D"/>
    <w:rsid w:val="00AA07CF"/>
    <w:rsid w:val="00AB42B8"/>
    <w:rsid w:val="00AB722B"/>
    <w:rsid w:val="00AC31C2"/>
    <w:rsid w:val="00AD4B17"/>
    <w:rsid w:val="00B037B8"/>
    <w:rsid w:val="00B10769"/>
    <w:rsid w:val="00B3496F"/>
    <w:rsid w:val="00B412D4"/>
    <w:rsid w:val="00B65CB6"/>
    <w:rsid w:val="00BC645A"/>
    <w:rsid w:val="00BE3C22"/>
    <w:rsid w:val="00C0345E"/>
    <w:rsid w:val="00C3483A"/>
    <w:rsid w:val="00C74E9D"/>
    <w:rsid w:val="00C82FD3"/>
    <w:rsid w:val="00C854B2"/>
    <w:rsid w:val="00C92819"/>
    <w:rsid w:val="00C9600C"/>
    <w:rsid w:val="00C97383"/>
    <w:rsid w:val="00CC03B2"/>
    <w:rsid w:val="00CC6B7B"/>
    <w:rsid w:val="00CD2089"/>
    <w:rsid w:val="00CD6ACB"/>
    <w:rsid w:val="00D22A28"/>
    <w:rsid w:val="00D41440"/>
    <w:rsid w:val="00D64E62"/>
    <w:rsid w:val="00D73A67"/>
    <w:rsid w:val="00D970A9"/>
    <w:rsid w:val="00DD6EAF"/>
    <w:rsid w:val="00DF3845"/>
    <w:rsid w:val="00E1602B"/>
    <w:rsid w:val="00E41911"/>
    <w:rsid w:val="00E85A89"/>
    <w:rsid w:val="00E92EEF"/>
    <w:rsid w:val="00E96DE7"/>
    <w:rsid w:val="00F17278"/>
    <w:rsid w:val="00F173E4"/>
    <w:rsid w:val="00F24442"/>
    <w:rsid w:val="00F3470F"/>
    <w:rsid w:val="00F477DE"/>
    <w:rsid w:val="00F50AE3"/>
    <w:rsid w:val="00F64077"/>
    <w:rsid w:val="00F64278"/>
    <w:rsid w:val="00F67CF1"/>
    <w:rsid w:val="00F77961"/>
    <w:rsid w:val="00F840F0"/>
    <w:rsid w:val="00FB0D0D"/>
    <w:rsid w:val="00FB43B4"/>
    <w:rsid w:val="00FD6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D541929-C002-482C-9D1F-7A102D158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49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96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2A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438_201401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361A1-ACE7-4E0F-933A-665608073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4438: Dutch Fork High School Football Team - South Carolina Legislature Online</dc:title>
  <dc:creator>McDowell</dc:creator>
  <cp:lastModifiedBy>N Cumfer</cp:lastModifiedBy>
  <cp:revision>6</cp:revision>
  <cp:lastPrinted>2014-01-14T17:06:00Z</cp:lastPrinted>
  <dcterms:created xsi:type="dcterms:W3CDTF">2014-01-14T19:00:00Z</dcterms:created>
  <dcterms:modified xsi:type="dcterms:W3CDTF">2014-12-05T16:56:00Z</dcterms:modified>
</cp:coreProperties>
</file>