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000" w:rsidRDefault="00097000" w:rsidP="00097000">
      <w:pPr>
        <w:widowControl w:val="0"/>
        <w:jc w:val="center"/>
      </w:pPr>
      <w:r w:rsidRPr="00097000">
        <w:rPr>
          <w:b/>
        </w:rPr>
        <w:t>South Carolina General Assembly</w:t>
      </w:r>
    </w:p>
    <w:p w:rsidR="00097000" w:rsidRDefault="00097000" w:rsidP="00097000">
      <w:pPr>
        <w:widowControl w:val="0"/>
        <w:jc w:val="center"/>
      </w:pPr>
      <w:r>
        <w:t>120th Session, 2013-2014</w:t>
      </w:r>
    </w:p>
    <w:p w:rsidR="00097000" w:rsidRDefault="00097000" w:rsidP="00097000">
      <w:pPr>
        <w:widowControl w:val="0"/>
        <w:jc w:val="left"/>
      </w:pPr>
    </w:p>
    <w:p w:rsidR="00097000" w:rsidRDefault="00097000" w:rsidP="00097000">
      <w:pPr>
        <w:widowControl w:val="0"/>
        <w:jc w:val="left"/>
        <w:rPr>
          <w:b/>
        </w:rPr>
      </w:pPr>
      <w:r w:rsidRPr="00097000">
        <w:rPr>
          <w:b/>
        </w:rPr>
        <w:t>H. 4486</w:t>
      </w:r>
    </w:p>
    <w:p w:rsidR="00097000" w:rsidRDefault="00097000" w:rsidP="00097000">
      <w:pPr>
        <w:widowControl w:val="0"/>
        <w:jc w:val="left"/>
        <w:rPr>
          <w:b/>
        </w:rPr>
      </w:pPr>
    </w:p>
    <w:p w:rsidR="00097000" w:rsidRDefault="00097000" w:rsidP="00097000">
      <w:pPr>
        <w:widowControl w:val="0"/>
        <w:jc w:val="left"/>
      </w:pPr>
      <w:r w:rsidRPr="00097000">
        <w:rPr>
          <w:b/>
        </w:rPr>
        <w:t>STATUS INFORMATION</w:t>
      </w:r>
    </w:p>
    <w:p w:rsidR="00097000" w:rsidRDefault="00097000" w:rsidP="00097000">
      <w:pPr>
        <w:widowControl w:val="0"/>
        <w:jc w:val="left"/>
      </w:pPr>
    </w:p>
    <w:p w:rsidR="00097000" w:rsidRDefault="00097000" w:rsidP="00097000">
      <w:pPr>
        <w:widowControl w:val="0"/>
        <w:jc w:val="left"/>
      </w:pPr>
      <w:r>
        <w:t>Concurrent Resolution</w:t>
      </w:r>
    </w:p>
    <w:p w:rsidR="00097000" w:rsidRDefault="00097000" w:rsidP="00097000">
      <w:pPr>
        <w:widowControl w:val="0"/>
        <w:jc w:val="left"/>
      </w:pPr>
      <w:r>
        <w:t>Sponsors: Reps. Harrell, Lucas, Delleney, Hardwick, Howard, Owens, Sandifer, White, Bannister and Rutherford</w:t>
      </w:r>
    </w:p>
    <w:p w:rsidR="00097000" w:rsidRDefault="00097000" w:rsidP="00097000">
      <w:pPr>
        <w:widowControl w:val="0"/>
        <w:jc w:val="left"/>
      </w:pPr>
      <w:r>
        <w:t>Document Path: l:\council\bills\nl\13387sd14.docx</w:t>
      </w:r>
    </w:p>
    <w:p w:rsidR="00097000" w:rsidRDefault="00097000" w:rsidP="00097000">
      <w:pPr>
        <w:widowControl w:val="0"/>
        <w:jc w:val="left"/>
      </w:pPr>
    </w:p>
    <w:p w:rsidR="000118FF" w:rsidRDefault="000118FF" w:rsidP="00097000">
      <w:pPr>
        <w:widowControl w:val="0"/>
        <w:jc w:val="left"/>
      </w:pPr>
      <w:r>
        <w:t>Introduced in the House on January 14, 2014</w:t>
      </w:r>
    </w:p>
    <w:p w:rsidR="000118FF" w:rsidRDefault="000118FF" w:rsidP="00097000">
      <w:pPr>
        <w:widowControl w:val="0"/>
        <w:jc w:val="left"/>
      </w:pPr>
      <w:r>
        <w:t>Introduced in the Senate on January 15, 2014</w:t>
      </w:r>
    </w:p>
    <w:p w:rsidR="000118FF" w:rsidRDefault="000118FF" w:rsidP="00097000">
      <w:pPr>
        <w:widowControl w:val="0"/>
        <w:jc w:val="left"/>
      </w:pPr>
      <w:r>
        <w:t>Adopted by the General Assembly on January 16, 2014</w:t>
      </w:r>
    </w:p>
    <w:p w:rsidR="000118FF" w:rsidRDefault="000118FF" w:rsidP="00097000">
      <w:pPr>
        <w:widowControl w:val="0"/>
        <w:jc w:val="left"/>
      </w:pPr>
    </w:p>
    <w:p w:rsidR="00097000" w:rsidRDefault="00097000" w:rsidP="00097000">
      <w:pPr>
        <w:widowControl w:val="0"/>
        <w:jc w:val="left"/>
      </w:pPr>
      <w:r>
        <w:t xml:space="preserve">Summary: </w:t>
      </w:r>
      <w:r w:rsidR="00E676A3">
        <w:t>Governor</w:t>
      </w:r>
    </w:p>
    <w:p w:rsidR="00097000" w:rsidRDefault="00097000" w:rsidP="00097000">
      <w:pPr>
        <w:widowControl w:val="0"/>
        <w:jc w:val="left"/>
      </w:pPr>
    </w:p>
    <w:p w:rsidR="00097000" w:rsidRDefault="00097000" w:rsidP="00097000">
      <w:pPr>
        <w:widowControl w:val="0"/>
        <w:jc w:val="left"/>
      </w:pPr>
    </w:p>
    <w:p w:rsidR="00097000" w:rsidRDefault="00097000" w:rsidP="000970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000">
        <w:rPr>
          <w:b/>
        </w:rPr>
        <w:t>HISTORY OF LEGISLATIVE ACTIONS</w:t>
      </w:r>
    </w:p>
    <w:p w:rsidR="00097000" w:rsidRDefault="00097000" w:rsidP="000970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7000" w:rsidRPr="00097000" w:rsidRDefault="00097000" w:rsidP="000970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000">
        <w:rPr>
          <w:u w:val="single"/>
        </w:rPr>
        <w:tab/>
        <w:t>Date</w:t>
      </w:r>
      <w:r w:rsidRPr="00097000">
        <w:rPr>
          <w:u w:val="single"/>
        </w:rPr>
        <w:tab/>
        <w:t>Body</w:t>
      </w:r>
      <w:r w:rsidRPr="00097000">
        <w:rPr>
          <w:u w:val="single"/>
        </w:rPr>
        <w:tab/>
        <w:t>Action Description with journal page number</w:t>
      </w:r>
      <w:r w:rsidRPr="00097000">
        <w:rPr>
          <w:u w:val="single"/>
        </w:rPr>
        <w:tab/>
      </w:r>
      <w:bookmarkStart w:id="0" w:name="_GoBack"/>
      <w:bookmarkEnd w:id="0"/>
    </w:p>
    <w:p w:rsidR="00275F9B" w:rsidRDefault="00275F9B" w:rsidP="00275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E02237">
        <w:t>Intr</w:t>
      </w:r>
      <w:r>
        <w:t xml:space="preserve">oduced, adopted, sent to Senate </w:t>
      </w:r>
      <w:r w:rsidRPr="00E02237">
        <w:t>(</w:t>
      </w:r>
      <w:hyperlink r:id="rId7" w:history="1">
        <w:r w:rsidRPr="00E02237">
          <w:rPr>
            <w:rStyle w:val="Hyperlink"/>
          </w:rPr>
          <w:t>House Journal</w:t>
        </w:r>
        <w:r w:rsidRPr="00E02237">
          <w:rPr>
            <w:rStyle w:val="Hyperlink"/>
          </w:rPr>
          <w:noBreakHyphen/>
          <w:t>page 38</w:t>
        </w:r>
      </w:hyperlink>
      <w:r w:rsidRPr="00E02237">
        <w:t>)</w:t>
      </w:r>
    </w:p>
    <w:p w:rsidR="00275F9B" w:rsidRDefault="00275F9B" w:rsidP="00275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Senate</w:t>
      </w:r>
      <w:r>
        <w:tab/>
      </w:r>
      <w:r w:rsidRPr="00E02237">
        <w:t>Poll</w:t>
      </w:r>
      <w:r>
        <w:t xml:space="preserve">ed out of committee </w:t>
      </w:r>
      <w:r w:rsidRPr="00E02237">
        <w:rPr>
          <w:b/>
        </w:rPr>
        <w:t>Invitations</w:t>
      </w:r>
      <w:r>
        <w:t xml:space="preserve"> </w:t>
      </w:r>
      <w:r w:rsidRPr="00E02237">
        <w:t>(</w:t>
      </w:r>
      <w:hyperlink r:id="rId8" w:history="1">
        <w:r w:rsidRPr="00E02237">
          <w:rPr>
            <w:rStyle w:val="Hyperlink"/>
          </w:rPr>
          <w:t>Senate Journal</w:t>
        </w:r>
        <w:r w:rsidRPr="00E02237">
          <w:rPr>
            <w:rStyle w:val="Hyperlink"/>
          </w:rPr>
          <w:noBreakHyphen/>
          <w:t>page 14</w:t>
        </w:r>
      </w:hyperlink>
      <w:r w:rsidRPr="00E02237">
        <w:t>)</w:t>
      </w:r>
    </w:p>
    <w:p w:rsidR="00275F9B" w:rsidRDefault="00275F9B" w:rsidP="00275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Senate</w:t>
      </w:r>
      <w:r>
        <w:tab/>
      </w:r>
      <w:r w:rsidRPr="00E02237">
        <w:t>Committe</w:t>
      </w:r>
      <w:r>
        <w:t xml:space="preserve">e report: Favorable </w:t>
      </w:r>
      <w:r w:rsidRPr="00E02237">
        <w:rPr>
          <w:b/>
        </w:rPr>
        <w:t>Invitations</w:t>
      </w:r>
      <w:r>
        <w:t xml:space="preserve"> </w:t>
      </w:r>
      <w:r w:rsidRPr="00E02237">
        <w:t>(</w:t>
      </w:r>
      <w:hyperlink r:id="rId9" w:history="1">
        <w:r w:rsidRPr="00E02237">
          <w:rPr>
            <w:rStyle w:val="Hyperlink"/>
          </w:rPr>
          <w:t>Senate Journal</w:t>
        </w:r>
        <w:r w:rsidRPr="00E02237">
          <w:rPr>
            <w:rStyle w:val="Hyperlink"/>
          </w:rPr>
          <w:noBreakHyphen/>
          <w:t>page 14</w:t>
        </w:r>
      </w:hyperlink>
      <w:r w:rsidRPr="00E02237">
        <w:t>)</w:t>
      </w:r>
    </w:p>
    <w:p w:rsidR="00275F9B" w:rsidRDefault="00275F9B" w:rsidP="00275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Senate</w:t>
      </w:r>
      <w:r>
        <w:tab/>
      </w:r>
      <w:r w:rsidRPr="00E02237">
        <w:t>Adopted, ret</w:t>
      </w:r>
      <w:r>
        <w:t xml:space="preserve">urned to House with concurrence </w:t>
      </w:r>
      <w:r w:rsidRPr="00E02237">
        <w:t>(</w:t>
      </w:r>
      <w:hyperlink r:id="rId10" w:history="1">
        <w:r w:rsidRPr="00E02237">
          <w:rPr>
            <w:rStyle w:val="Hyperlink"/>
          </w:rPr>
          <w:t>Senate Journal</w:t>
        </w:r>
        <w:r w:rsidRPr="00E02237">
          <w:rPr>
            <w:rStyle w:val="Hyperlink"/>
          </w:rPr>
          <w:noBreakHyphen/>
          <w:t>page 7</w:t>
        </w:r>
      </w:hyperlink>
      <w:r w:rsidRPr="00E02237">
        <w:t>)</w:t>
      </w:r>
    </w:p>
    <w:p w:rsidR="00275F9B" w:rsidRDefault="00275F9B" w:rsidP="00275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000" w:rsidRPr="00097000" w:rsidRDefault="00097000" w:rsidP="000970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000" w:rsidRDefault="00097000" w:rsidP="00097000">
      <w:r w:rsidRPr="00097000">
        <w:rPr>
          <w:b/>
        </w:rPr>
        <w:t>VERSIONS OF THIS BILL</w:t>
      </w:r>
    </w:p>
    <w:p w:rsidR="00097000" w:rsidRDefault="00097000" w:rsidP="00097000"/>
    <w:p w:rsidR="00097000" w:rsidRDefault="003C7E8E" w:rsidP="00097000">
      <w:hyperlink r:id="rId11" w:history="1">
        <w:r w:rsidR="00097000">
          <w:rPr>
            <w:rStyle w:val="Hyperlink"/>
          </w:rPr>
          <w:t>1/14/2014</w:t>
        </w:r>
      </w:hyperlink>
    </w:p>
    <w:p w:rsidR="005F30DF" w:rsidRDefault="003C7E8E" w:rsidP="00097000">
      <w:hyperlink r:id="rId12" w:history="1">
        <w:r w:rsidR="005F30DF" w:rsidRPr="005F30DF">
          <w:rPr>
            <w:rStyle w:val="Hyperlink"/>
          </w:rPr>
          <w:t>1/15/2014</w:t>
        </w:r>
      </w:hyperlink>
    </w:p>
    <w:p w:rsidR="00097000" w:rsidRDefault="00097000" w:rsidP="00097000"/>
    <w:p w:rsidR="00097000" w:rsidRDefault="00097000" w:rsidP="00097000">
      <w:pPr>
        <w:sectPr w:rsidR="00097000" w:rsidSect="000970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POLLED OUT OF COMMITTEE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15, 2014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Pr="00A74B81" w:rsidRDefault="005F30DF" w:rsidP="00A74B8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4486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42F8C">
        <w:t>Reps. Harrell, Lucas, Delleney, Hardwick, Howard, Owens, Sandifer, White, Bannister and Rutherford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1/15/14--S.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2014.</w:t>
      </w:r>
    </w:p>
    <w:p w:rsidR="005F30DF" w:rsidRPr="00A74B81" w:rsidRDefault="005F30DF" w:rsidP="00A7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Pr="00A74B81" w:rsidRDefault="005F30DF" w:rsidP="00A7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4486) inviting Her Excellency, Nikki Haley, Governor of the State of South Carolina, to address the General Assembly in joint session at 7:00 p.m. on Wednesday , etc., respectfully</w:t>
      </w:r>
    </w:p>
    <w:p w:rsidR="005F30DF" w:rsidRPr="00A74B81" w:rsidRDefault="005F30DF" w:rsidP="00A7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F30DF" w:rsidSect="00A74B81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Pr="00325348" w:rsidRDefault="005F30DF" w:rsidP="00146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INVITING HER EXCELLENCY, NIKKI HALEY, GOVERNOR OF THE STATE OF SOUTH CAROLINA, TO ADDRESS THE GENERAL ASSEMBLY IN JOINT SESSION AT 7:00 P.M. ON WEDNESDAY, JANUARY 22, 2014, IN THE CHAMBER OF THE SOUTH CAROLINA HOUSE OF REPRESENTATIVES.</w:t>
      </w:r>
    </w:p>
    <w:p w:rsidR="005F30DF" w:rsidRDefault="005F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30DF" w:rsidRDefault="005F30DF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F30DF" w:rsidRDefault="005F30DF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0DF" w:rsidRDefault="005F30DF" w:rsidP="003C7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Her Excellency, Nikki Haley, Governor of the State of South Carolina, is invited to address the General Assembly in joint session at 7:00 p.m. on Wednesday, January 22, 2014, in the chamber of the South Carolina House of Representatives.</w:t>
      </w:r>
    </w:p>
    <w:p w:rsidR="005F30DF" w:rsidRDefault="005F30DF" w:rsidP="002A5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685F" w:rsidRDefault="0014685F" w:rsidP="005F3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4685F" w:rsidSect="00A74B81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301" w:rsidRDefault="00361301" w:rsidP="009F0C77">
      <w:r>
        <w:separator/>
      </w:r>
    </w:p>
  </w:endnote>
  <w:endnote w:type="continuationSeparator" w:id="0">
    <w:p w:rsidR="00361301" w:rsidRDefault="003613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9DA6B8-6342-4460-ADF2-F9999A99CB57}"/>
    <w:embedBold r:id="rId2" w:fontKey="{D43A0965-005F-4760-87E2-B7526BCF98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0D6160-C9B9-4935-84B0-953D051A50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8E2D68-F5D0-45D5-B65E-BC2276F16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FE08DC-4A92-4107-95A3-305D0E1A31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0DF" w:rsidRPr="0014685F" w:rsidRDefault="005F30DF" w:rsidP="001468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[4486-</w:t>
    </w:r>
    <w:r w:rsidR="004A50D4">
      <w:fldChar w:fldCharType="begin"/>
    </w:r>
    <w:r w:rsidR="004A50D4">
      <w:instrText xml:space="preserve"> PAGE  \* MERGEFORMAT </w:instrText>
    </w:r>
    <w:r w:rsidR="004A50D4">
      <w:fldChar w:fldCharType="separate"/>
    </w:r>
    <w:r w:rsidR="003C7E8E">
      <w:rPr>
        <w:noProof/>
      </w:rPr>
      <w:t>1</w:t>
    </w:r>
    <w:r w:rsidR="004A50D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B81" w:rsidRPr="0014685F" w:rsidRDefault="005F30DF" w:rsidP="001468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[4486]</w:t>
    </w:r>
    <w:r>
      <w:tab/>
    </w:r>
    <w:r w:rsidR="00DD7997">
      <w:fldChar w:fldCharType="begin"/>
    </w:r>
    <w:r>
      <w:instrText xml:space="preserve"> PAGE  \* MERGEFORMAT </w:instrText>
    </w:r>
    <w:r w:rsidR="00DD7997">
      <w:fldChar w:fldCharType="separate"/>
    </w:r>
    <w:r>
      <w:rPr>
        <w:noProof/>
      </w:rPr>
      <w:t>1</w:t>
    </w:r>
    <w:r w:rsidR="00DD799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301" w:rsidRDefault="00361301" w:rsidP="009F0C77">
      <w:r>
        <w:separator/>
      </w:r>
    </w:p>
  </w:footnote>
  <w:footnote w:type="continuationSeparator" w:id="0">
    <w:p w:rsidR="00361301" w:rsidRDefault="003613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87SD14"/>
    <w:docVar w:name="CoverBillType" w:val="c"/>
    <w:docVar w:name="docpath" w:val="L:\Council\bills\NL\13387SD14.DOCX"/>
    <w:docVar w:name="dvBillNumber" w:val="448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213F6"/>
    <w:rsid w:val="00011869"/>
    <w:rsid w:val="000118FF"/>
    <w:rsid w:val="00097000"/>
    <w:rsid w:val="000A75CC"/>
    <w:rsid w:val="000B5DD9"/>
    <w:rsid w:val="000E1785"/>
    <w:rsid w:val="000F40FA"/>
    <w:rsid w:val="0010776B"/>
    <w:rsid w:val="00133E66"/>
    <w:rsid w:val="001435A3"/>
    <w:rsid w:val="0014685F"/>
    <w:rsid w:val="001D08F2"/>
    <w:rsid w:val="001D525B"/>
    <w:rsid w:val="001D7F4F"/>
    <w:rsid w:val="002321B6"/>
    <w:rsid w:val="00250967"/>
    <w:rsid w:val="002543C8"/>
    <w:rsid w:val="002605B4"/>
    <w:rsid w:val="0026318C"/>
    <w:rsid w:val="00275F9B"/>
    <w:rsid w:val="00284AAE"/>
    <w:rsid w:val="002A557D"/>
    <w:rsid w:val="002E5912"/>
    <w:rsid w:val="00301B21"/>
    <w:rsid w:val="00325348"/>
    <w:rsid w:val="0032732C"/>
    <w:rsid w:val="00336AD0"/>
    <w:rsid w:val="00361301"/>
    <w:rsid w:val="0037079A"/>
    <w:rsid w:val="003C7DDD"/>
    <w:rsid w:val="003C7E8E"/>
    <w:rsid w:val="003D01E8"/>
    <w:rsid w:val="003E5288"/>
    <w:rsid w:val="003F6D79"/>
    <w:rsid w:val="0041760A"/>
    <w:rsid w:val="00417C01"/>
    <w:rsid w:val="004449B4"/>
    <w:rsid w:val="004736DD"/>
    <w:rsid w:val="004809EE"/>
    <w:rsid w:val="00493DE7"/>
    <w:rsid w:val="004A50D4"/>
    <w:rsid w:val="004E31AA"/>
    <w:rsid w:val="004E7D54"/>
    <w:rsid w:val="004F53A6"/>
    <w:rsid w:val="005273C6"/>
    <w:rsid w:val="00530A69"/>
    <w:rsid w:val="00545593"/>
    <w:rsid w:val="00553FE1"/>
    <w:rsid w:val="0055415F"/>
    <w:rsid w:val="00577C6C"/>
    <w:rsid w:val="005C2FE2"/>
    <w:rsid w:val="005E2BC9"/>
    <w:rsid w:val="005F30DF"/>
    <w:rsid w:val="00605102"/>
    <w:rsid w:val="006215AA"/>
    <w:rsid w:val="006656E9"/>
    <w:rsid w:val="006913C9"/>
    <w:rsid w:val="0069470D"/>
    <w:rsid w:val="00696822"/>
    <w:rsid w:val="00734F00"/>
    <w:rsid w:val="007A70AE"/>
    <w:rsid w:val="007D7330"/>
    <w:rsid w:val="008362E8"/>
    <w:rsid w:val="00841A42"/>
    <w:rsid w:val="00854AE3"/>
    <w:rsid w:val="008A1768"/>
    <w:rsid w:val="008C4F0F"/>
    <w:rsid w:val="008F0F33"/>
    <w:rsid w:val="008F4429"/>
    <w:rsid w:val="0094021A"/>
    <w:rsid w:val="00985BDA"/>
    <w:rsid w:val="009B44AF"/>
    <w:rsid w:val="009C6A0B"/>
    <w:rsid w:val="009E2BFA"/>
    <w:rsid w:val="009F0C77"/>
    <w:rsid w:val="009F4DD1"/>
    <w:rsid w:val="00A41684"/>
    <w:rsid w:val="00A64E80"/>
    <w:rsid w:val="00A72BCD"/>
    <w:rsid w:val="00A741D9"/>
    <w:rsid w:val="00A81982"/>
    <w:rsid w:val="00A833AB"/>
    <w:rsid w:val="00A8715F"/>
    <w:rsid w:val="00A9741D"/>
    <w:rsid w:val="00AD4B17"/>
    <w:rsid w:val="00B412D4"/>
    <w:rsid w:val="00B84B30"/>
    <w:rsid w:val="00BB0F10"/>
    <w:rsid w:val="00BE3C22"/>
    <w:rsid w:val="00C00BC8"/>
    <w:rsid w:val="00C0345E"/>
    <w:rsid w:val="00C213F6"/>
    <w:rsid w:val="00C3483A"/>
    <w:rsid w:val="00C74E9D"/>
    <w:rsid w:val="00C82FD3"/>
    <w:rsid w:val="00C92819"/>
    <w:rsid w:val="00CC6B7B"/>
    <w:rsid w:val="00CD2089"/>
    <w:rsid w:val="00D73A67"/>
    <w:rsid w:val="00D76BE3"/>
    <w:rsid w:val="00D970A9"/>
    <w:rsid w:val="00DD501A"/>
    <w:rsid w:val="00DD7997"/>
    <w:rsid w:val="00DF3845"/>
    <w:rsid w:val="00E41911"/>
    <w:rsid w:val="00E44556"/>
    <w:rsid w:val="00E676A3"/>
    <w:rsid w:val="00E80333"/>
    <w:rsid w:val="00E92EEF"/>
    <w:rsid w:val="00F078BD"/>
    <w:rsid w:val="00F24442"/>
    <w:rsid w:val="00F50AE3"/>
    <w:rsid w:val="00F67CF1"/>
    <w:rsid w:val="00F840F0"/>
    <w:rsid w:val="00FB0D0D"/>
    <w:rsid w:val="00FB43B4"/>
    <w:rsid w:val="00FC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770641-AABA-4F35-AE4A-307ACA61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3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0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5-14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hyperlink" Target="file:///p:\pprever\2013-14\4486_20140115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4486_20140114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4\01-16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1-15-14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F8B2E-6D67-488D-9178-5CD6102D1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4486: Governor - South Carolina Legislature Online</dc:title>
  <dc:creator>nancylee</dc:creator>
  <cp:lastModifiedBy>N Cumfer</cp:lastModifiedBy>
  <cp:revision>9</cp:revision>
  <cp:lastPrinted>2014-01-14T17:35:00Z</cp:lastPrinted>
  <dcterms:created xsi:type="dcterms:W3CDTF">2014-01-15T23:16:00Z</dcterms:created>
  <dcterms:modified xsi:type="dcterms:W3CDTF">2014-12-05T16:57:00Z</dcterms:modified>
</cp:coreProperties>
</file>