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6AB" w:rsidRDefault="005906AB" w:rsidP="005906AB">
      <w:pPr>
        <w:widowControl w:val="0"/>
        <w:jc w:val="center"/>
      </w:pPr>
      <w:r w:rsidRPr="005906AB">
        <w:rPr>
          <w:b/>
        </w:rPr>
        <w:t>South Carolina General Assembly</w:t>
      </w:r>
    </w:p>
    <w:p w:rsidR="005906AB" w:rsidRDefault="005906AB" w:rsidP="005906AB">
      <w:pPr>
        <w:widowControl w:val="0"/>
        <w:jc w:val="center"/>
      </w:pPr>
      <w:r>
        <w:t>120th Session, 2013-2014</w:t>
      </w:r>
    </w:p>
    <w:p w:rsidR="005906AB" w:rsidRDefault="005906AB" w:rsidP="005906AB">
      <w:pPr>
        <w:widowControl w:val="0"/>
        <w:jc w:val="left"/>
      </w:pPr>
    </w:p>
    <w:p w:rsidR="005906AB" w:rsidRDefault="005906AB" w:rsidP="005906AB">
      <w:pPr>
        <w:widowControl w:val="0"/>
        <w:jc w:val="left"/>
        <w:rPr>
          <w:b/>
        </w:rPr>
      </w:pPr>
      <w:r w:rsidRPr="005906AB">
        <w:rPr>
          <w:b/>
        </w:rPr>
        <w:t>H. 4507</w:t>
      </w:r>
    </w:p>
    <w:p w:rsidR="005906AB" w:rsidRDefault="005906AB" w:rsidP="005906AB">
      <w:pPr>
        <w:widowControl w:val="0"/>
        <w:jc w:val="left"/>
        <w:rPr>
          <w:b/>
        </w:rPr>
      </w:pPr>
    </w:p>
    <w:p w:rsidR="005906AB" w:rsidRDefault="005906AB" w:rsidP="005906AB">
      <w:pPr>
        <w:widowControl w:val="0"/>
        <w:jc w:val="left"/>
      </w:pPr>
      <w:r w:rsidRPr="005906AB">
        <w:rPr>
          <w:b/>
        </w:rPr>
        <w:t>STATUS INFORMATION</w:t>
      </w:r>
    </w:p>
    <w:p w:rsidR="005906AB" w:rsidRDefault="005906AB" w:rsidP="005906AB">
      <w:pPr>
        <w:widowControl w:val="0"/>
        <w:jc w:val="left"/>
      </w:pPr>
    </w:p>
    <w:p w:rsidR="005906AB" w:rsidRDefault="005906AB" w:rsidP="005906AB">
      <w:pPr>
        <w:widowControl w:val="0"/>
        <w:jc w:val="left"/>
      </w:pPr>
      <w:r>
        <w:t>Concurrent Resolution</w:t>
      </w:r>
    </w:p>
    <w:p w:rsidR="005906AB" w:rsidRDefault="005906AB" w:rsidP="005906AB">
      <w:pPr>
        <w:widowControl w:val="0"/>
        <w:jc w:val="left"/>
      </w:pPr>
      <w:r>
        <w:t>Sponsors: Rep. K.R. Crawford</w:t>
      </w:r>
    </w:p>
    <w:p w:rsidR="005906AB" w:rsidRDefault="005906AB" w:rsidP="005906AB">
      <w:pPr>
        <w:widowControl w:val="0"/>
        <w:jc w:val="left"/>
      </w:pPr>
      <w:r>
        <w:t>Document Path: l:\council\bills\rm\1408ahb14.docx</w:t>
      </w:r>
    </w:p>
    <w:p w:rsidR="005906AB" w:rsidRDefault="005906AB" w:rsidP="005906AB">
      <w:pPr>
        <w:widowControl w:val="0"/>
        <w:jc w:val="left"/>
      </w:pPr>
    </w:p>
    <w:p w:rsidR="00943EDC" w:rsidRDefault="00943EDC" w:rsidP="005906AB">
      <w:pPr>
        <w:widowControl w:val="0"/>
        <w:jc w:val="left"/>
      </w:pPr>
      <w:r>
        <w:t>Introduced in the House on January 16, 2014</w:t>
      </w:r>
    </w:p>
    <w:p w:rsidR="00943EDC" w:rsidRDefault="00943EDC" w:rsidP="005906AB">
      <w:pPr>
        <w:widowControl w:val="0"/>
        <w:jc w:val="left"/>
      </w:pPr>
      <w:r>
        <w:t>Introduced in the Senate on January 16, 2014</w:t>
      </w:r>
    </w:p>
    <w:p w:rsidR="00943EDC" w:rsidRDefault="00943EDC" w:rsidP="005906AB">
      <w:pPr>
        <w:widowControl w:val="0"/>
        <w:jc w:val="left"/>
      </w:pPr>
      <w:r>
        <w:t>Adopted by the General Assembly on January 16, 2014</w:t>
      </w:r>
    </w:p>
    <w:p w:rsidR="00943EDC" w:rsidRDefault="00943EDC" w:rsidP="005906AB">
      <w:pPr>
        <w:widowControl w:val="0"/>
        <w:jc w:val="left"/>
      </w:pPr>
    </w:p>
    <w:p w:rsidR="005906AB" w:rsidRDefault="005906AB" w:rsidP="005906AB">
      <w:pPr>
        <w:widowControl w:val="0"/>
        <w:jc w:val="left"/>
      </w:pPr>
      <w:r>
        <w:t xml:space="preserve">Summary: </w:t>
      </w:r>
      <w:r w:rsidR="00A74BC0">
        <w:t>Julius Z. Duke II</w:t>
      </w:r>
    </w:p>
    <w:p w:rsidR="005906AB" w:rsidRDefault="005906AB" w:rsidP="005906AB">
      <w:pPr>
        <w:widowControl w:val="0"/>
        <w:jc w:val="left"/>
      </w:pPr>
    </w:p>
    <w:p w:rsidR="005906AB" w:rsidRDefault="005906AB" w:rsidP="005906AB">
      <w:pPr>
        <w:widowControl w:val="0"/>
        <w:jc w:val="left"/>
      </w:pPr>
    </w:p>
    <w:p w:rsidR="005906AB" w:rsidRDefault="005906AB" w:rsidP="005906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6AB">
        <w:rPr>
          <w:b/>
        </w:rPr>
        <w:t>HISTORY OF LEGISLATIVE ACTIONS</w:t>
      </w:r>
    </w:p>
    <w:p w:rsidR="005906AB" w:rsidRDefault="005906AB" w:rsidP="005906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06AB" w:rsidRPr="005906AB" w:rsidRDefault="005906AB" w:rsidP="005906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6AB">
        <w:rPr>
          <w:u w:val="single"/>
        </w:rPr>
        <w:tab/>
        <w:t>Date</w:t>
      </w:r>
      <w:r w:rsidRPr="005906AB">
        <w:rPr>
          <w:u w:val="single"/>
        </w:rPr>
        <w:tab/>
        <w:t>Body</w:t>
      </w:r>
      <w:r w:rsidRPr="005906AB">
        <w:rPr>
          <w:u w:val="single"/>
        </w:rPr>
        <w:tab/>
        <w:t>Action Description with journal page number</w:t>
      </w:r>
      <w:r w:rsidRPr="005906AB">
        <w:rPr>
          <w:u w:val="single"/>
        </w:rPr>
        <w:tab/>
      </w:r>
      <w:bookmarkStart w:id="0" w:name="_GoBack"/>
      <w:bookmarkEnd w:id="0"/>
    </w:p>
    <w:p w:rsidR="002F54F7" w:rsidRDefault="002F54F7" w:rsidP="002F5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1B772D">
        <w:t>Intr</w:t>
      </w:r>
      <w:r>
        <w:t xml:space="preserve">oduced, adopted, sent to Senate </w:t>
      </w:r>
      <w:r w:rsidRPr="001B772D">
        <w:t>(</w:t>
      </w:r>
      <w:hyperlink r:id="rId7" w:history="1">
        <w:r w:rsidRPr="001B772D">
          <w:rPr>
            <w:rStyle w:val="Hyperlink"/>
          </w:rPr>
          <w:t>House Journal</w:t>
        </w:r>
        <w:r w:rsidRPr="001B772D">
          <w:rPr>
            <w:rStyle w:val="Hyperlink"/>
          </w:rPr>
          <w:noBreakHyphen/>
          <w:t>page 229</w:t>
        </w:r>
      </w:hyperlink>
      <w:r w:rsidRPr="001B772D">
        <w:t>)</w:t>
      </w:r>
    </w:p>
    <w:p w:rsidR="002F54F7" w:rsidRDefault="002F54F7" w:rsidP="002F5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Senate</w:t>
      </w:r>
      <w:r>
        <w:tab/>
      </w:r>
      <w:r w:rsidRPr="001B772D">
        <w:t>Introduced, ado</w:t>
      </w:r>
      <w:r>
        <w:t xml:space="preserve">pted, returned with concurrence </w:t>
      </w:r>
      <w:r w:rsidRPr="001B772D">
        <w:t>(</w:t>
      </w:r>
      <w:hyperlink r:id="rId8" w:history="1">
        <w:r w:rsidRPr="001B772D">
          <w:rPr>
            <w:rStyle w:val="Hyperlink"/>
          </w:rPr>
          <w:t>Senate Journal</w:t>
        </w:r>
        <w:r w:rsidRPr="001B772D">
          <w:rPr>
            <w:rStyle w:val="Hyperlink"/>
          </w:rPr>
          <w:noBreakHyphen/>
          <w:t>page 3</w:t>
        </w:r>
      </w:hyperlink>
      <w:r w:rsidRPr="001B772D">
        <w:t>)</w:t>
      </w:r>
    </w:p>
    <w:p w:rsidR="002F54F7" w:rsidRDefault="002F54F7" w:rsidP="002F54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6AB" w:rsidRPr="005906AB" w:rsidRDefault="005906AB" w:rsidP="005906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6AB" w:rsidRDefault="005906AB" w:rsidP="005906AB">
      <w:r w:rsidRPr="005906AB">
        <w:rPr>
          <w:b/>
        </w:rPr>
        <w:t>VERSIONS OF THIS BILL</w:t>
      </w:r>
    </w:p>
    <w:p w:rsidR="005906AB" w:rsidRDefault="005906AB" w:rsidP="005906AB"/>
    <w:p w:rsidR="005906AB" w:rsidRDefault="00CA6B2D" w:rsidP="005906AB">
      <w:hyperlink r:id="rId9" w:history="1">
        <w:r w:rsidR="005906AB">
          <w:rPr>
            <w:rStyle w:val="Hyperlink"/>
          </w:rPr>
          <w:t>1/16/2014</w:t>
        </w:r>
      </w:hyperlink>
    </w:p>
    <w:p w:rsidR="005906AB" w:rsidRDefault="005906AB" w:rsidP="005906AB"/>
    <w:p w:rsidR="005906AB" w:rsidRDefault="005906AB" w:rsidP="005906AB">
      <w:pPr>
        <w:sectPr w:rsidR="005906AB" w:rsidSect="005906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9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33F" w:rsidRPr="002176ED" w:rsidRDefault="00BE254D" w:rsidP="001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16633F">
        <w:t>CONGRATULATE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FORMER STATE TROOPER </w:t>
      </w:r>
      <w:r w:rsidR="00C53205">
        <w:rPr>
          <w:rFonts w:eastAsiaTheme="minorHAnsi"/>
          <w:color w:val="000000" w:themeColor="text1"/>
          <w:szCs w:val="22"/>
          <w:u w:color="000000" w:themeColor="text1"/>
        </w:rPr>
        <w:t xml:space="preserve">CORPORAL JULIUS Z. DUKE II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FLORENCE COUNTY UPON THE OCCASION OF HIS RETIREMENT,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 TROOPER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, AND TO EXTEND BEST WISHES FOR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MUCH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DAYS AHEAD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C694F" w:rsidRDefault="001C6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8BB" w:rsidRDefault="001C694F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38BB">
        <w:t xml:space="preserve">the South Carolina General Assembly has learned that </w:t>
      </w:r>
      <w:r w:rsidR="00AF40B3">
        <w:t>i</w:t>
      </w:r>
      <w:r w:rsidR="00E038BB">
        <w:t xml:space="preserve">n </w:t>
      </w:r>
      <w:r w:rsidR="00AF40B3">
        <w:t>February 2013</w:t>
      </w:r>
      <w:r w:rsidR="00E038BB">
        <w:t xml:space="preserve"> </w:t>
      </w:r>
      <w:r w:rsidR="00C61E8F">
        <w:t>Corporal Julius Z. Duke II of Florence County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655B5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service as a South Carolina State Trooper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0393A" w:rsidRDefault="0080393A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0E0A" w:rsidRDefault="001602E0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0E0A" w:rsidRPr="00F839F4">
        <w:rPr>
          <w:color w:val="000000" w:themeColor="text1"/>
          <w:u w:color="000000" w:themeColor="text1"/>
        </w:rPr>
        <w:t>exemplif</w:t>
      </w:r>
      <w:r w:rsidR="00D80E0A">
        <w:rPr>
          <w:color w:val="000000" w:themeColor="text1"/>
          <w:u w:color="000000" w:themeColor="text1"/>
        </w:rPr>
        <w:t xml:space="preserve">ying </w:t>
      </w:r>
      <w:r w:rsidR="00D80E0A" w:rsidRPr="00F839F4">
        <w:rPr>
          <w:color w:val="000000" w:themeColor="text1"/>
          <w:u w:color="000000" w:themeColor="text1"/>
        </w:rPr>
        <w:t>the Highway Patrol motto of selfless service,</w:t>
      </w:r>
      <w:r w:rsidR="00D80E0A">
        <w:rPr>
          <w:color w:val="000000" w:themeColor="text1"/>
          <w:u w:color="000000" w:themeColor="text1"/>
        </w:rPr>
        <w:t xml:space="preserve"> integrity, and responsibility, Corporal </w:t>
      </w:r>
      <w:r w:rsidR="00D80E0A" w:rsidRPr="00F839F4">
        <w:rPr>
          <w:color w:val="000000" w:themeColor="text1"/>
          <w:u w:color="000000" w:themeColor="text1"/>
        </w:rPr>
        <w:t>Duke</w:t>
      </w:r>
      <w:r w:rsidR="00D80E0A">
        <w:rPr>
          <w:color w:val="000000" w:themeColor="text1"/>
          <w:u w:color="000000" w:themeColor="text1"/>
        </w:rPr>
        <w:t xml:space="preserve"> </w:t>
      </w:r>
      <w:r w:rsidR="00D80E0A" w:rsidRPr="00F839F4">
        <w:rPr>
          <w:color w:val="000000" w:themeColor="text1"/>
          <w:u w:color="000000" w:themeColor="text1"/>
        </w:rPr>
        <w:t xml:space="preserve">faithfully and diligently served the people of South Carolina in various capacities, as a volunteer firefighter, as a Florence County </w:t>
      </w:r>
      <w:r w:rsidR="008417CA">
        <w:rPr>
          <w:color w:val="000000" w:themeColor="text1"/>
          <w:u w:color="000000" w:themeColor="text1"/>
        </w:rPr>
        <w:t>S</w:t>
      </w:r>
      <w:r w:rsidR="00D80E0A" w:rsidRPr="00F839F4">
        <w:rPr>
          <w:color w:val="000000" w:themeColor="text1"/>
          <w:u w:color="000000" w:themeColor="text1"/>
        </w:rPr>
        <w:t>heriff</w:t>
      </w:r>
      <w:r w:rsidR="00655B5B" w:rsidRPr="00655B5B">
        <w:rPr>
          <w:color w:val="000000" w:themeColor="text1"/>
          <w:u w:color="000000" w:themeColor="text1"/>
        </w:rPr>
        <w:t>’</w:t>
      </w:r>
      <w:r w:rsidR="00D80E0A" w:rsidRPr="00F839F4">
        <w:rPr>
          <w:color w:val="000000" w:themeColor="text1"/>
          <w:u w:color="000000" w:themeColor="text1"/>
        </w:rPr>
        <w:t xml:space="preserve">s </w:t>
      </w:r>
      <w:r w:rsidR="008417CA">
        <w:rPr>
          <w:color w:val="000000" w:themeColor="text1"/>
          <w:u w:color="000000" w:themeColor="text1"/>
        </w:rPr>
        <w:t>D</w:t>
      </w:r>
      <w:r w:rsidR="00D80E0A" w:rsidRPr="00F839F4">
        <w:rPr>
          <w:color w:val="000000" w:themeColor="text1"/>
          <w:u w:color="000000" w:themeColor="text1"/>
        </w:rPr>
        <w:t>eputy, and notably as a member of the South Carolina Highway Patrol</w:t>
      </w:r>
      <w:r w:rsidR="000D3044">
        <w:rPr>
          <w:color w:val="000000" w:themeColor="text1"/>
          <w:u w:color="000000" w:themeColor="text1"/>
        </w:rPr>
        <w:t>,</w:t>
      </w:r>
      <w:r w:rsidR="00D80E0A" w:rsidRPr="00F839F4">
        <w:rPr>
          <w:color w:val="000000" w:themeColor="text1"/>
          <w:u w:color="000000" w:themeColor="text1"/>
        </w:rPr>
        <w:t xml:space="preserve"> there </w:t>
      </w:r>
      <w:r w:rsidR="00D80E0A">
        <w:rPr>
          <w:color w:val="000000" w:themeColor="text1"/>
          <w:u w:color="000000" w:themeColor="text1"/>
        </w:rPr>
        <w:t>achieving the rank of corporal; and</w:t>
      </w: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49F">
        <w:rPr>
          <w:color w:val="000000" w:themeColor="text1"/>
          <w:u w:color="000000" w:themeColor="text1"/>
        </w:rPr>
        <w:t>he served on t</w:t>
      </w:r>
      <w:r>
        <w:rPr>
          <w:color w:val="000000" w:themeColor="text1"/>
          <w:u w:color="000000" w:themeColor="text1"/>
        </w:rPr>
        <w:t>he Florence County Sheriff</w:t>
      </w:r>
      <w:r w:rsidR="00655B5B" w:rsidRPr="00655B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SWAT team</w:t>
      </w:r>
      <w:r w:rsidR="006E049F">
        <w:rPr>
          <w:color w:val="000000" w:themeColor="text1"/>
          <w:u w:color="000000" w:themeColor="text1"/>
        </w:rPr>
        <w:t xml:space="preserve"> and was a team leader for the South Carolina Highway Patrol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A</w:t>
      </w:r>
      <w:r w:rsidR="00655B5B">
        <w:rPr>
          <w:color w:val="000000" w:themeColor="text1"/>
          <w:u w:color="000000" w:themeColor="text1"/>
        </w:rPr>
        <w:noBreakHyphen/>
      </w:r>
      <w:r w:rsidR="006E049F">
        <w:rPr>
          <w:color w:val="000000" w:themeColor="text1"/>
          <w:u w:color="000000" w:themeColor="text1"/>
        </w:rPr>
        <w:t>CERT (Advanced Civil Emergency Response Team)</w:t>
      </w:r>
      <w:r w:rsidR="001E3C43">
        <w:rPr>
          <w:color w:val="000000" w:themeColor="text1"/>
          <w:u w:color="000000" w:themeColor="text1"/>
        </w:rPr>
        <w:t>. I</w:t>
      </w:r>
      <w:r w:rsidR="006E049F">
        <w:rPr>
          <w:color w:val="000000" w:themeColor="text1"/>
          <w:u w:color="000000" w:themeColor="text1"/>
        </w:rPr>
        <w:t>n servi</w:t>
      </w:r>
      <w:r w:rsidR="001E3C43">
        <w:rPr>
          <w:color w:val="000000" w:themeColor="text1"/>
          <w:u w:color="000000" w:themeColor="text1"/>
        </w:rPr>
        <w:t>ng</w:t>
      </w:r>
      <w:r w:rsidR="006E049F">
        <w:rPr>
          <w:color w:val="000000" w:themeColor="text1"/>
          <w:u w:color="000000" w:themeColor="text1"/>
        </w:rPr>
        <w:t xml:space="preserve"> with both of these elite teams</w:t>
      </w:r>
      <w:r w:rsidR="001E3C43">
        <w:rPr>
          <w:color w:val="000000" w:themeColor="text1"/>
          <w:u w:color="000000" w:themeColor="text1"/>
        </w:rPr>
        <w:t>,</w:t>
      </w:r>
      <w:r w:rsidR="006E049F">
        <w:rPr>
          <w:color w:val="000000" w:themeColor="text1"/>
          <w:u w:color="000000" w:themeColor="text1"/>
        </w:rPr>
        <w:t xml:space="preserve"> he regularly put himself in harm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way for the protection of the citizens of this State;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>Whereas, his tireless dedication and service earned him the respect of co</w:t>
      </w:r>
      <w:r w:rsidR="00655B5B">
        <w:rPr>
          <w:color w:val="000000" w:themeColor="text1"/>
          <w:u w:color="000000" w:themeColor="text1"/>
        </w:rPr>
        <w:noBreakHyphen/>
      </w:r>
      <w:r w:rsidRPr="00F839F4">
        <w:rPr>
          <w:color w:val="000000" w:themeColor="text1"/>
          <w:u w:color="000000" w:themeColor="text1"/>
        </w:rPr>
        <w:t>workers, fellow citizens, and state leaders alike;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over the course of </w:t>
      </w:r>
      <w:r w:rsidRPr="00F839F4">
        <w:rPr>
          <w:color w:val="000000" w:themeColor="text1"/>
          <w:u w:color="000000" w:themeColor="text1"/>
        </w:rPr>
        <w:t>his career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Corporal Duke</w:t>
      </w:r>
      <w:r w:rsidRPr="00F839F4">
        <w:rPr>
          <w:color w:val="000000" w:themeColor="text1"/>
          <w:u w:color="000000" w:themeColor="text1"/>
        </w:rPr>
        <w:t xml:space="preserve"> not only dedicated his </w:t>
      </w:r>
      <w:r>
        <w:rPr>
          <w:color w:val="000000" w:themeColor="text1"/>
          <w:u w:color="000000" w:themeColor="text1"/>
        </w:rPr>
        <w:t xml:space="preserve">own </w:t>
      </w:r>
      <w:r w:rsidRPr="00F839F4">
        <w:rPr>
          <w:color w:val="000000" w:themeColor="text1"/>
          <w:u w:color="000000" w:themeColor="text1"/>
        </w:rPr>
        <w:t>time and energy to public safety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but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 xml:space="preserve">as a </w:t>
      </w:r>
      <w:r w:rsidRPr="00F839F4">
        <w:rPr>
          <w:color w:val="000000" w:themeColor="text1"/>
          <w:u w:color="000000" w:themeColor="text1"/>
        </w:rPr>
        <w:lastRenderedPageBreak/>
        <w:t>respected leader and instructor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D2BB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helped </w:t>
      </w:r>
      <w:r w:rsidRPr="00F839F4">
        <w:rPr>
          <w:color w:val="000000" w:themeColor="text1"/>
          <w:u w:color="000000" w:themeColor="text1"/>
        </w:rPr>
        <w:t>prepare countless others for a</w:t>
      </w:r>
      <w:r>
        <w:rPr>
          <w:color w:val="000000" w:themeColor="text1"/>
          <w:u w:color="000000" w:themeColor="text1"/>
        </w:rPr>
        <w:t xml:space="preserve"> career dedicated to service. Those he prepared include </w:t>
      </w:r>
      <w:r w:rsidRPr="00F839F4">
        <w:rPr>
          <w:color w:val="000000" w:themeColor="text1"/>
          <w:u w:color="000000" w:themeColor="text1"/>
        </w:rPr>
        <w:t>members of the Highway Patrol, State Transport Police, Bureau of Protective Services, and many other members of the law enforcement community</w:t>
      </w:r>
      <w:r>
        <w:rPr>
          <w:color w:val="000000" w:themeColor="text1"/>
          <w:u w:color="000000" w:themeColor="text1"/>
        </w:rPr>
        <w:t>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B57" w:rsidRDefault="00D80E0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8417CA">
        <w:rPr>
          <w:color w:val="000000" w:themeColor="text1"/>
          <w:u w:color="000000" w:themeColor="text1"/>
        </w:rPr>
        <w:t xml:space="preserve">he will </w:t>
      </w:r>
      <w:r w:rsidR="006D53E5">
        <w:rPr>
          <w:color w:val="000000" w:themeColor="text1"/>
          <w:u w:color="000000" w:themeColor="text1"/>
        </w:rPr>
        <w:t>long be remembered for his outstanding work, and</w:t>
      </w:r>
      <w:r w:rsidR="008417CA">
        <w:rPr>
          <w:color w:val="000000" w:themeColor="text1"/>
          <w:u w:color="000000" w:themeColor="text1"/>
        </w:rPr>
        <w:t xml:space="preserve"> </w:t>
      </w:r>
      <w:r w:rsidR="005C7CCA">
        <w:rPr>
          <w:color w:val="000000" w:themeColor="text1"/>
          <w:u w:color="000000" w:themeColor="text1"/>
        </w:rPr>
        <w:t xml:space="preserve">his </w:t>
      </w:r>
      <w:r w:rsidRPr="00F839F4">
        <w:rPr>
          <w:color w:val="000000" w:themeColor="text1"/>
          <w:u w:color="000000" w:themeColor="text1"/>
        </w:rPr>
        <w:t>friends</w:t>
      </w:r>
      <w:r w:rsidR="005C7CCA">
        <w:rPr>
          <w:color w:val="000000" w:themeColor="text1"/>
          <w:u w:color="000000" w:themeColor="text1"/>
        </w:rPr>
        <w:t xml:space="preserve"> and</w:t>
      </w:r>
      <w:r w:rsidRPr="00F839F4">
        <w:rPr>
          <w:color w:val="000000" w:themeColor="text1"/>
          <w:u w:color="000000" w:themeColor="text1"/>
        </w:rPr>
        <w:t xml:space="preserve"> colleagues, </w:t>
      </w:r>
      <w:r w:rsidR="005C7CCA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the </w:t>
      </w:r>
      <w:r w:rsidRPr="00F839F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at large</w:t>
      </w:r>
      <w:r w:rsidR="005C7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>will greatly miss him</w:t>
      </w:r>
      <w:r w:rsidR="008417CA">
        <w:rPr>
          <w:color w:val="000000" w:themeColor="text1"/>
          <w:u w:color="000000" w:themeColor="text1"/>
        </w:rPr>
        <w:t>; and</w:t>
      </w:r>
    </w:p>
    <w:p w:rsidR="008417CA" w:rsidRDefault="008417C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 and excellence C</w:t>
      </w:r>
      <w:r w:rsidR="0080393A">
        <w:rPr>
          <w:color w:val="000000" w:themeColor="text1"/>
        </w:rPr>
        <w:t xml:space="preserve">orporal Julius Duke </w:t>
      </w:r>
      <w:r w:rsidR="00184B6E">
        <w:rPr>
          <w:color w:val="000000" w:themeColor="text1"/>
        </w:rPr>
        <w:t xml:space="preserve">has </w:t>
      </w:r>
      <w:r w:rsidR="0080393A">
        <w:rPr>
          <w:color w:val="000000" w:themeColor="text1"/>
        </w:rPr>
        <w:t>bestowed on this great State,</w:t>
      </w:r>
      <w:r>
        <w:rPr>
          <w:color w:val="000000" w:themeColor="text1"/>
        </w:rPr>
        <w:t xml:space="preserve"> the General Assembly </w:t>
      </w:r>
      <w:r w:rsidR="008446A8">
        <w:rPr>
          <w:color w:val="000000" w:themeColor="text1"/>
        </w:rPr>
        <w:t>is pleased to</w:t>
      </w:r>
      <w:r>
        <w:rPr>
          <w:color w:val="000000" w:themeColor="text1"/>
        </w:rPr>
        <w:t xml:space="preserve"> wish him well as he en</w:t>
      </w:r>
      <w:r w:rsidR="008446A8">
        <w:rPr>
          <w:color w:val="000000" w:themeColor="text1"/>
        </w:rPr>
        <w:t>joys</w:t>
      </w:r>
      <w:r>
        <w:rPr>
          <w:color w:val="000000" w:themeColor="text1"/>
        </w:rPr>
        <w:t xml:space="preserve"> retirement and trusts he will find much </w:t>
      </w:r>
      <w:r w:rsidR="008446A8">
        <w:rPr>
          <w:color w:val="000000" w:themeColor="text1"/>
        </w:rPr>
        <w:t>pleasure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5565" w:rsidRDefault="006D5565" w:rsidP="006D5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25C1" w:rsidRPr="002176ED" w:rsidRDefault="00E038BB" w:rsidP="00B6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General Assembly, by this resolution, congratulate </w:t>
      </w:r>
      <w:r w:rsidR="00B625C1">
        <w:rPr>
          <w:color w:val="000000" w:themeColor="text1"/>
        </w:rPr>
        <w:t>former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 State Trooper Corporal Julius Z. Duke II of Florence County upon the occasion of his retirement,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more than fifteen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>as a state trooper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038BB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B625C1">
        <w:rPr>
          <w:color w:val="000000" w:themeColor="text1"/>
        </w:rPr>
        <w:t>Julius Duke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26C36" w:rsidRDefault="00655B5B" w:rsidP="00774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C36" w:rsidRDefault="00E26C36" w:rsidP="005906AB">
      <w:pPr>
        <w:suppressAutoHyphens/>
      </w:pPr>
    </w:p>
    <w:sectPr w:rsidR="00E26C36" w:rsidSect="005906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2E0" w:rsidRDefault="001602E0" w:rsidP="009F0C77">
      <w:r>
        <w:separator/>
      </w:r>
    </w:p>
  </w:endnote>
  <w:endnote w:type="continuationSeparator" w:id="0">
    <w:p w:rsidR="001602E0" w:rsidRDefault="001602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891FD7-D1CA-4E8A-AF60-DFBC5F882E40}"/>
    <w:embedBold r:id="rId2" w:fontKey="{E3EE6911-BFA6-4DCF-8794-105E769E89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F310EB-E24A-4EAD-B30D-C53A35C5C2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4EEB10-6CE8-4A8A-9750-DF1B884FB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88D4A9-4DE8-4861-BCFC-0AA650F9E9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6AB" w:rsidRPr="00E26C36" w:rsidRDefault="005906AB" w:rsidP="00E26C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[4507]</w:t>
    </w:r>
    <w:r>
      <w:tab/>
    </w:r>
    <w:r w:rsidR="00B87BF6">
      <w:fldChar w:fldCharType="begin"/>
    </w:r>
    <w:r w:rsidR="00B87BF6">
      <w:instrText xml:space="preserve"> PAGE  \* MERGEFORMAT </w:instrText>
    </w:r>
    <w:r w:rsidR="00B87BF6">
      <w:fldChar w:fldCharType="separate"/>
    </w:r>
    <w:r w:rsidR="00CA6B2D">
      <w:rPr>
        <w:noProof/>
      </w:rPr>
      <w:t>1</w:t>
    </w:r>
    <w:r w:rsidR="00B87B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2E0" w:rsidRDefault="001602E0" w:rsidP="009F0C77">
      <w:r>
        <w:separator/>
      </w:r>
    </w:p>
  </w:footnote>
  <w:footnote w:type="continuationSeparator" w:id="0">
    <w:p w:rsidR="001602E0" w:rsidRDefault="001602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8AHB14"/>
    <w:docVar w:name="CoverBillType" w:val="c"/>
    <w:docVar w:name="docpath" w:val="L:\Council\bills\RM\1408AHB14.DOCX"/>
    <w:docVar w:name="dvBillNumber" w:val="45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30E9"/>
    <w:rsid w:val="00011458"/>
    <w:rsid w:val="00011869"/>
    <w:rsid w:val="000218C1"/>
    <w:rsid w:val="00031E1B"/>
    <w:rsid w:val="00076DF3"/>
    <w:rsid w:val="000D3044"/>
    <w:rsid w:val="000E1785"/>
    <w:rsid w:val="000F40FA"/>
    <w:rsid w:val="0010776B"/>
    <w:rsid w:val="00133E66"/>
    <w:rsid w:val="001435A3"/>
    <w:rsid w:val="00147CCD"/>
    <w:rsid w:val="001602E0"/>
    <w:rsid w:val="0016633F"/>
    <w:rsid w:val="0017257C"/>
    <w:rsid w:val="00184B6E"/>
    <w:rsid w:val="001A4684"/>
    <w:rsid w:val="001B5B57"/>
    <w:rsid w:val="001C694F"/>
    <w:rsid w:val="001D08F2"/>
    <w:rsid w:val="001D525B"/>
    <w:rsid w:val="001D7F4F"/>
    <w:rsid w:val="001E3C43"/>
    <w:rsid w:val="002321B6"/>
    <w:rsid w:val="00250967"/>
    <w:rsid w:val="002543C8"/>
    <w:rsid w:val="00284AAE"/>
    <w:rsid w:val="002A4792"/>
    <w:rsid w:val="002D4936"/>
    <w:rsid w:val="002E5912"/>
    <w:rsid w:val="002F54F7"/>
    <w:rsid w:val="00301B21"/>
    <w:rsid w:val="00325348"/>
    <w:rsid w:val="0032732C"/>
    <w:rsid w:val="00336AD0"/>
    <w:rsid w:val="00344F01"/>
    <w:rsid w:val="0037079A"/>
    <w:rsid w:val="003D01E8"/>
    <w:rsid w:val="003E5288"/>
    <w:rsid w:val="003F6D79"/>
    <w:rsid w:val="0041760A"/>
    <w:rsid w:val="00417C01"/>
    <w:rsid w:val="00430BFB"/>
    <w:rsid w:val="004809EE"/>
    <w:rsid w:val="004926EC"/>
    <w:rsid w:val="004E7D54"/>
    <w:rsid w:val="005273C6"/>
    <w:rsid w:val="00530A69"/>
    <w:rsid w:val="00545593"/>
    <w:rsid w:val="005517D6"/>
    <w:rsid w:val="005744B3"/>
    <w:rsid w:val="00577C6C"/>
    <w:rsid w:val="005906AB"/>
    <w:rsid w:val="005C2FE2"/>
    <w:rsid w:val="005C7CCA"/>
    <w:rsid w:val="005E2BC9"/>
    <w:rsid w:val="00605102"/>
    <w:rsid w:val="006215AA"/>
    <w:rsid w:val="00655B5B"/>
    <w:rsid w:val="006913C9"/>
    <w:rsid w:val="0069470D"/>
    <w:rsid w:val="006D2BB7"/>
    <w:rsid w:val="006D53E5"/>
    <w:rsid w:val="006D5565"/>
    <w:rsid w:val="006D5694"/>
    <w:rsid w:val="006E049F"/>
    <w:rsid w:val="00734F00"/>
    <w:rsid w:val="0077472E"/>
    <w:rsid w:val="007A70AE"/>
    <w:rsid w:val="007B3C35"/>
    <w:rsid w:val="007D30E9"/>
    <w:rsid w:val="0080393A"/>
    <w:rsid w:val="008362E8"/>
    <w:rsid w:val="008417CA"/>
    <w:rsid w:val="008446A8"/>
    <w:rsid w:val="00891264"/>
    <w:rsid w:val="008A1768"/>
    <w:rsid w:val="008B230B"/>
    <w:rsid w:val="008F0F33"/>
    <w:rsid w:val="008F4429"/>
    <w:rsid w:val="00916075"/>
    <w:rsid w:val="0094021A"/>
    <w:rsid w:val="00943EDC"/>
    <w:rsid w:val="009820BC"/>
    <w:rsid w:val="009A2075"/>
    <w:rsid w:val="009B44AF"/>
    <w:rsid w:val="009C6A0B"/>
    <w:rsid w:val="009F0C77"/>
    <w:rsid w:val="009F4DD1"/>
    <w:rsid w:val="00A41684"/>
    <w:rsid w:val="00A64E80"/>
    <w:rsid w:val="00A72BCD"/>
    <w:rsid w:val="00A741D9"/>
    <w:rsid w:val="00A74BC0"/>
    <w:rsid w:val="00A752F4"/>
    <w:rsid w:val="00A833AB"/>
    <w:rsid w:val="00A9741D"/>
    <w:rsid w:val="00AD4B17"/>
    <w:rsid w:val="00AF40B3"/>
    <w:rsid w:val="00B412D4"/>
    <w:rsid w:val="00B54939"/>
    <w:rsid w:val="00B625C1"/>
    <w:rsid w:val="00B87BF6"/>
    <w:rsid w:val="00BE254D"/>
    <w:rsid w:val="00BE3C22"/>
    <w:rsid w:val="00C0345E"/>
    <w:rsid w:val="00C13C52"/>
    <w:rsid w:val="00C3483A"/>
    <w:rsid w:val="00C432ED"/>
    <w:rsid w:val="00C51CED"/>
    <w:rsid w:val="00C53205"/>
    <w:rsid w:val="00C61E8F"/>
    <w:rsid w:val="00C74E9D"/>
    <w:rsid w:val="00C82FD3"/>
    <w:rsid w:val="00C92819"/>
    <w:rsid w:val="00CA6B2D"/>
    <w:rsid w:val="00CC6B7B"/>
    <w:rsid w:val="00CD2089"/>
    <w:rsid w:val="00D3442C"/>
    <w:rsid w:val="00D73A67"/>
    <w:rsid w:val="00D80E0A"/>
    <w:rsid w:val="00D970A9"/>
    <w:rsid w:val="00DB12A2"/>
    <w:rsid w:val="00DF3845"/>
    <w:rsid w:val="00E038BB"/>
    <w:rsid w:val="00E26C36"/>
    <w:rsid w:val="00E41911"/>
    <w:rsid w:val="00E56E87"/>
    <w:rsid w:val="00E92EEF"/>
    <w:rsid w:val="00ED0AAD"/>
    <w:rsid w:val="00F24442"/>
    <w:rsid w:val="00F50AE3"/>
    <w:rsid w:val="00F67CF1"/>
    <w:rsid w:val="00F840F0"/>
    <w:rsid w:val="00FB0D0D"/>
    <w:rsid w:val="00FB43B4"/>
    <w:rsid w:val="00F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F5430C-6FB2-4214-B849-69F52328D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06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507_2014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B5581-9EAF-41DA-8F29-F26426F86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4507: Julius Z. Duke II - South Carolina Legislature Online</dc:title>
  <dc:creator>McDowell</dc:creator>
  <cp:lastModifiedBy>N Cumfer</cp:lastModifiedBy>
  <cp:revision>8</cp:revision>
  <cp:lastPrinted>2014-01-09T17:30:00Z</cp:lastPrinted>
  <dcterms:created xsi:type="dcterms:W3CDTF">2014-01-16T16:00:00Z</dcterms:created>
  <dcterms:modified xsi:type="dcterms:W3CDTF">2014-12-05T16:57:00Z</dcterms:modified>
</cp:coreProperties>
</file>