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E42" w:rsidRDefault="009F7E42" w:rsidP="009F7E42">
      <w:pPr>
        <w:widowControl w:val="0"/>
        <w:jc w:val="center"/>
      </w:pPr>
      <w:r w:rsidRPr="009F7E42">
        <w:rPr>
          <w:b/>
        </w:rPr>
        <w:t>South Carolina General Assembly</w:t>
      </w:r>
    </w:p>
    <w:p w:rsidR="009F7E42" w:rsidRDefault="009F7E42" w:rsidP="009F7E42">
      <w:pPr>
        <w:widowControl w:val="0"/>
        <w:jc w:val="center"/>
      </w:pPr>
      <w:r>
        <w:t>120th Session, 2013-2014</w:t>
      </w:r>
    </w:p>
    <w:p w:rsidR="009F7E42" w:rsidRDefault="009F7E42" w:rsidP="009F7E42">
      <w:pPr>
        <w:widowControl w:val="0"/>
        <w:jc w:val="left"/>
      </w:pPr>
    </w:p>
    <w:p w:rsidR="009F7E42" w:rsidRDefault="009F7E42" w:rsidP="009F7E42">
      <w:pPr>
        <w:widowControl w:val="0"/>
        <w:jc w:val="left"/>
        <w:rPr>
          <w:b/>
        </w:rPr>
      </w:pPr>
      <w:r w:rsidRPr="009F7E42">
        <w:rPr>
          <w:b/>
        </w:rPr>
        <w:t>H. 4522</w:t>
      </w:r>
    </w:p>
    <w:p w:rsidR="009F7E42" w:rsidRDefault="009F7E42" w:rsidP="009F7E42">
      <w:pPr>
        <w:widowControl w:val="0"/>
        <w:jc w:val="left"/>
        <w:rPr>
          <w:b/>
        </w:rPr>
      </w:pPr>
    </w:p>
    <w:p w:rsidR="009F7E42" w:rsidRDefault="009F7E42" w:rsidP="009F7E42">
      <w:pPr>
        <w:widowControl w:val="0"/>
        <w:jc w:val="left"/>
      </w:pPr>
      <w:r w:rsidRPr="009F7E42">
        <w:rPr>
          <w:b/>
        </w:rPr>
        <w:t>STATUS INFORMATION</w:t>
      </w:r>
    </w:p>
    <w:p w:rsidR="009F7E42" w:rsidRDefault="009F7E42" w:rsidP="009F7E42">
      <w:pPr>
        <w:widowControl w:val="0"/>
        <w:jc w:val="left"/>
      </w:pPr>
    </w:p>
    <w:p w:rsidR="009F7E42" w:rsidRDefault="009F7E42" w:rsidP="009F7E42">
      <w:pPr>
        <w:widowControl w:val="0"/>
        <w:jc w:val="left"/>
      </w:pPr>
      <w:r>
        <w:t>House Resolution</w:t>
      </w:r>
    </w:p>
    <w:p w:rsidR="009F7E42" w:rsidRDefault="009F7E42" w:rsidP="009F7E42">
      <w:pPr>
        <w:widowControl w:val="0"/>
        <w:jc w:val="left"/>
      </w:pPr>
      <w:r>
        <w:t>Sponsors: Reps. Toole, Atwater, Ballentine, Bingham, Huggins, Kennedy, R.L. Ott, Quinn and Spires</w:t>
      </w:r>
    </w:p>
    <w:p w:rsidR="009F7E42" w:rsidRDefault="009F7E42" w:rsidP="009F7E42">
      <w:pPr>
        <w:widowControl w:val="0"/>
        <w:jc w:val="left"/>
      </w:pPr>
      <w:r>
        <w:t>Document Path: l:\council\bills\rm\1414ab14.docx</w:t>
      </w:r>
    </w:p>
    <w:p w:rsidR="009F7E42" w:rsidRDefault="009F7E42" w:rsidP="009F7E42">
      <w:pPr>
        <w:widowControl w:val="0"/>
        <w:jc w:val="left"/>
      </w:pPr>
    </w:p>
    <w:p w:rsidR="009F7E42" w:rsidRDefault="009F7E42" w:rsidP="009F7E42">
      <w:pPr>
        <w:widowControl w:val="0"/>
        <w:jc w:val="left"/>
      </w:pPr>
      <w:r>
        <w:t>Introduced in the House on January 21, 2014</w:t>
      </w:r>
    </w:p>
    <w:p w:rsidR="009F7E42" w:rsidRDefault="009F7E42" w:rsidP="009F7E42">
      <w:pPr>
        <w:widowControl w:val="0"/>
        <w:jc w:val="left"/>
      </w:pPr>
      <w:r>
        <w:t>Adopted by the House on January 21, 2014</w:t>
      </w:r>
    </w:p>
    <w:p w:rsidR="009F7E42" w:rsidRDefault="009F7E42" w:rsidP="009F7E42">
      <w:pPr>
        <w:widowControl w:val="0"/>
        <w:jc w:val="left"/>
      </w:pPr>
    </w:p>
    <w:p w:rsidR="009F7E42" w:rsidRDefault="009F7E42" w:rsidP="009F7E42">
      <w:pPr>
        <w:widowControl w:val="0"/>
        <w:jc w:val="left"/>
      </w:pPr>
      <w:r>
        <w:t xml:space="preserve">Summary: </w:t>
      </w:r>
      <w:r w:rsidR="002034E5">
        <w:t>Robert Walter Price, Jr.</w:t>
      </w:r>
    </w:p>
    <w:p w:rsidR="009F7E42" w:rsidRDefault="009F7E42" w:rsidP="009F7E42">
      <w:pPr>
        <w:widowControl w:val="0"/>
        <w:jc w:val="left"/>
      </w:pPr>
    </w:p>
    <w:p w:rsidR="009F7E42" w:rsidRDefault="009F7E42" w:rsidP="009F7E42">
      <w:pPr>
        <w:widowControl w:val="0"/>
        <w:jc w:val="left"/>
      </w:pPr>
    </w:p>
    <w:p w:rsidR="009F7E42" w:rsidRDefault="009F7E42" w:rsidP="009F7E42">
      <w:pPr>
        <w:widowControl w:val="0"/>
        <w:tabs>
          <w:tab w:val="center" w:pos="590"/>
          <w:tab w:val="center" w:pos="1440"/>
          <w:tab w:val="left" w:pos="1872"/>
          <w:tab w:val="left" w:pos="9187"/>
        </w:tabs>
        <w:jc w:val="left"/>
      </w:pPr>
      <w:r w:rsidRPr="009F7E42">
        <w:rPr>
          <w:b/>
        </w:rPr>
        <w:t>HISTORY OF LEGISLATIVE ACTIONS</w:t>
      </w:r>
    </w:p>
    <w:p w:rsidR="009F7E42" w:rsidRDefault="009F7E42" w:rsidP="009F7E42">
      <w:pPr>
        <w:widowControl w:val="0"/>
        <w:tabs>
          <w:tab w:val="center" w:pos="590"/>
          <w:tab w:val="center" w:pos="1440"/>
          <w:tab w:val="left" w:pos="1872"/>
          <w:tab w:val="left" w:pos="9187"/>
        </w:tabs>
        <w:jc w:val="left"/>
      </w:pPr>
    </w:p>
    <w:p w:rsidR="009F7E42" w:rsidRPr="009F7E42" w:rsidRDefault="009F7E42" w:rsidP="009F7E42">
      <w:pPr>
        <w:widowControl w:val="0"/>
        <w:tabs>
          <w:tab w:val="center" w:pos="590"/>
          <w:tab w:val="center" w:pos="1440"/>
          <w:tab w:val="left" w:pos="1872"/>
          <w:tab w:val="left" w:pos="9187"/>
        </w:tabs>
        <w:jc w:val="left"/>
      </w:pPr>
      <w:r w:rsidRPr="009F7E42">
        <w:rPr>
          <w:u w:val="single"/>
        </w:rPr>
        <w:tab/>
        <w:t>Date</w:t>
      </w:r>
      <w:r w:rsidRPr="009F7E42">
        <w:rPr>
          <w:u w:val="single"/>
        </w:rPr>
        <w:tab/>
        <w:t>Body</w:t>
      </w:r>
      <w:r w:rsidRPr="009F7E42">
        <w:rPr>
          <w:u w:val="single"/>
        </w:rPr>
        <w:tab/>
        <w:t>Action Description with journal page number</w:t>
      </w:r>
      <w:r w:rsidRPr="009F7E42">
        <w:rPr>
          <w:u w:val="single"/>
        </w:rPr>
        <w:tab/>
      </w:r>
      <w:bookmarkStart w:id="0" w:name="_GoBack"/>
      <w:bookmarkEnd w:id="0"/>
    </w:p>
    <w:p w:rsidR="000F487A" w:rsidRDefault="000F487A" w:rsidP="000F487A">
      <w:pPr>
        <w:widowControl w:val="0"/>
        <w:tabs>
          <w:tab w:val="right" w:pos="1008"/>
          <w:tab w:val="left" w:pos="1152"/>
          <w:tab w:val="left" w:pos="1872"/>
          <w:tab w:val="left" w:pos="9187"/>
        </w:tabs>
        <w:ind w:left="2088" w:hanging="2088"/>
        <w:jc w:val="left"/>
      </w:pPr>
      <w:r>
        <w:tab/>
        <w:t>1/21/2014</w:t>
      </w:r>
      <w:r>
        <w:tab/>
        <w:t>House</w:t>
      </w:r>
      <w:r>
        <w:tab/>
      </w:r>
      <w:r w:rsidRPr="0073002D">
        <w:t>Introduced and adopted (</w:t>
      </w:r>
      <w:hyperlink r:id="rId7" w:history="1">
        <w:r w:rsidRPr="0073002D">
          <w:rPr>
            <w:rStyle w:val="Hyperlink"/>
          </w:rPr>
          <w:t>House Journal</w:t>
        </w:r>
        <w:r w:rsidRPr="0073002D">
          <w:rPr>
            <w:rStyle w:val="Hyperlink"/>
          </w:rPr>
          <w:noBreakHyphen/>
          <w:t>page 5</w:t>
        </w:r>
      </w:hyperlink>
      <w:r w:rsidRPr="0073002D">
        <w:t>)</w:t>
      </w:r>
    </w:p>
    <w:p w:rsidR="000F487A" w:rsidRDefault="000F487A" w:rsidP="000F487A">
      <w:pPr>
        <w:widowControl w:val="0"/>
        <w:tabs>
          <w:tab w:val="right" w:pos="1008"/>
          <w:tab w:val="left" w:pos="1152"/>
          <w:tab w:val="left" w:pos="1872"/>
          <w:tab w:val="left" w:pos="9187"/>
        </w:tabs>
        <w:ind w:left="2088" w:hanging="2088"/>
        <w:jc w:val="left"/>
      </w:pPr>
    </w:p>
    <w:p w:rsidR="009F7E42" w:rsidRPr="009F7E42" w:rsidRDefault="009F7E42" w:rsidP="009F7E42">
      <w:pPr>
        <w:widowControl w:val="0"/>
        <w:tabs>
          <w:tab w:val="right" w:pos="1008"/>
          <w:tab w:val="left" w:pos="1152"/>
          <w:tab w:val="left" w:pos="1872"/>
          <w:tab w:val="left" w:pos="9187"/>
        </w:tabs>
        <w:ind w:left="2088" w:hanging="2088"/>
        <w:jc w:val="left"/>
      </w:pPr>
    </w:p>
    <w:p w:rsidR="009F7E42" w:rsidRDefault="009F7E42" w:rsidP="009F7E42">
      <w:r w:rsidRPr="009F7E42">
        <w:rPr>
          <w:b/>
        </w:rPr>
        <w:t>VERSIONS OF THIS BILL</w:t>
      </w:r>
    </w:p>
    <w:p w:rsidR="009F7E42" w:rsidRDefault="009F7E42" w:rsidP="009F7E42"/>
    <w:p w:rsidR="009F7E42" w:rsidRDefault="009157E6" w:rsidP="009F7E42">
      <w:hyperlink r:id="rId8" w:history="1">
        <w:r w:rsidR="009F7E42">
          <w:rPr>
            <w:rStyle w:val="Hyperlink"/>
          </w:rPr>
          <w:t>1/21/2014</w:t>
        </w:r>
      </w:hyperlink>
    </w:p>
    <w:p w:rsidR="009F7E42" w:rsidRDefault="009F7E42" w:rsidP="009F7E42"/>
    <w:p w:rsidR="009F7E42" w:rsidRDefault="009F7E42" w:rsidP="009F7E42">
      <w:pPr>
        <w:sectPr w:rsidR="009F7E42" w:rsidSect="009F7E4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7A8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C2A" w:rsidRDefault="00C210B3" w:rsidP="0001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w:t>
      </w:r>
      <w:r w:rsidR="00F71624">
        <w:t xml:space="preserve"> </w:t>
      </w:r>
      <w:r w:rsidR="00011C2A">
        <w:t xml:space="preserve">RECOGNIZE AND HONOR </w:t>
      </w:r>
      <w:r w:rsidR="003E1E7A">
        <w:t xml:space="preserve">ROBERT WALTER PRICE, JR., </w:t>
      </w:r>
      <w:r w:rsidR="00011C2A">
        <w:t xml:space="preserve">OF </w:t>
      </w:r>
      <w:r w:rsidR="003E1E7A">
        <w:t>LEXINGTON</w:t>
      </w:r>
      <w:r w:rsidR="00011C2A">
        <w:t xml:space="preserve"> COUNTY UPON THE OCCASION OF HIS RETIREMENT FROM THE </w:t>
      </w:r>
      <w:r w:rsidR="00371084">
        <w:t xml:space="preserve">RICHLAND/LEXINGTON AIRPORT </w:t>
      </w:r>
      <w:r w:rsidR="00011C2A">
        <w:t>COMMISSION, TO THANK HIM FOR HIS MANY YEARS OF OUTSTANDING PUBLIC SERVICE, AND TO WISH HIM MUCH HAPPINESS AND FULFILLMENT IN THE YEARS AHEAD.</w:t>
      </w:r>
    </w:p>
    <w:p w:rsidR="00C37A87" w:rsidRDefault="00C3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365D" w:rsidRDefault="00C37A87"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1084">
        <w:t xml:space="preserve">for </w:t>
      </w:r>
      <w:r w:rsidR="00306CCB">
        <w:t xml:space="preserve">more than </w:t>
      </w:r>
      <w:r w:rsidR="00371084">
        <w:t>eight years</w:t>
      </w:r>
      <w:r w:rsidR="0020365D">
        <w:t xml:space="preserve">, the </w:t>
      </w:r>
      <w:r w:rsidR="00371084">
        <w:t>Richland/Lexington Airport</w:t>
      </w:r>
      <w:r w:rsidR="0020365D">
        <w:t xml:space="preserve"> Commission has enjoyed the benefit of the dedication, experience, and leadership of member </w:t>
      </w:r>
      <w:r w:rsidR="00371084">
        <w:t xml:space="preserve">Robert Walter Price, Jr., </w:t>
      </w:r>
      <w:r w:rsidR="00520C55">
        <w:t xml:space="preserve">of Lexington County, </w:t>
      </w:r>
      <w:r w:rsidR="0020365D">
        <w:t xml:space="preserve">who </w:t>
      </w:r>
      <w:r w:rsidR="00371084">
        <w:t>will soon retire f</w:t>
      </w:r>
      <w:r w:rsidR="0020365D">
        <w:t xml:space="preserve">rom </w:t>
      </w:r>
      <w:r w:rsidR="00371084">
        <w:t>the</w:t>
      </w:r>
      <w:r w:rsidR="0020365D">
        <w:t xml:space="preserve"> post </w:t>
      </w:r>
      <w:r w:rsidR="00371084">
        <w:t xml:space="preserve">in which he has served </w:t>
      </w:r>
      <w:r w:rsidR="000602E4">
        <w:t>with such distinction</w:t>
      </w:r>
      <w:r w:rsidR="0020365D">
        <w:t>; and</w:t>
      </w: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36"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41736">
        <w:t xml:space="preserve">born in Columbia on November 8, 1943, to Robert and Myrtle Price, Robert Walter Price, Jr., was raised in Cayce, where he </w:t>
      </w:r>
      <w:r w:rsidR="00CE2FA7">
        <w:t xml:space="preserve">was educated in the </w:t>
      </w:r>
      <w:r w:rsidR="00341736">
        <w:t xml:space="preserve">Lexington </w:t>
      </w:r>
      <w:r w:rsidR="00CE2FA7">
        <w:t xml:space="preserve">District </w:t>
      </w:r>
      <w:r w:rsidR="00341736">
        <w:t>Two</w:t>
      </w:r>
      <w:r w:rsidR="00CE2FA7">
        <w:t xml:space="preserve"> schools</w:t>
      </w:r>
      <w:r w:rsidR="00341736">
        <w:t>; and</w:t>
      </w:r>
    </w:p>
    <w:p w:rsidR="00341736" w:rsidRDefault="00341736"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736" w:rsidRDefault="00341736"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veteran of the </w:t>
      </w:r>
      <w:r w:rsidR="00AB12DD">
        <w:t>U.S. Navy, Robert Walter Price retired from Delta Air</w:t>
      </w:r>
      <w:r w:rsidR="00BC72C8">
        <w:t xml:space="preserve"> L</w:t>
      </w:r>
      <w:r w:rsidR="00AB12DD">
        <w:t>ines after thirty</w:t>
      </w:r>
      <w:r w:rsidR="0070396C">
        <w:noBreakHyphen/>
      </w:r>
      <w:r w:rsidR="00AB12DD">
        <w:t xml:space="preserve">two years of service, following which he was employed with </w:t>
      </w:r>
      <w:r w:rsidR="00CE2FA7">
        <w:t xml:space="preserve">the </w:t>
      </w:r>
      <w:r w:rsidR="00AB12DD">
        <w:t xml:space="preserve">Lexington </w:t>
      </w:r>
      <w:r w:rsidR="00CE2FA7">
        <w:t xml:space="preserve">School </w:t>
      </w:r>
      <w:r w:rsidR="00AB12DD">
        <w:t xml:space="preserve">District Two Transportation </w:t>
      </w:r>
      <w:r w:rsidR="00CE2FA7">
        <w:t xml:space="preserve">Department </w:t>
      </w:r>
      <w:r w:rsidR="00AB12DD">
        <w:t>from 1996 until 2008; and</w:t>
      </w:r>
    </w:p>
    <w:p w:rsidR="00AB12DD" w:rsidRDefault="00AB12D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2DD" w:rsidRDefault="00AB12D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42F4A">
        <w:t xml:space="preserve">Mr. Price </w:t>
      </w:r>
      <w:r w:rsidR="007167E2">
        <w:t xml:space="preserve">believes strongly in active </w:t>
      </w:r>
      <w:r w:rsidR="00842F4A">
        <w:t xml:space="preserve">participation in the community, and he demonstrates that conviction through membership in various civic organizations and public institutions, among them the Pine Ridge Town Council. During his </w:t>
      </w:r>
      <w:r w:rsidR="00705081">
        <w:t>seven</w:t>
      </w:r>
      <w:r w:rsidR="0070396C">
        <w:noBreakHyphen/>
      </w:r>
      <w:r w:rsidR="00705081">
        <w:t xml:space="preserve">year </w:t>
      </w:r>
      <w:r w:rsidR="00842F4A">
        <w:t>council tenure, he was instrumental in the establishment of the Central Midlands Regional Transit Authority; and</w:t>
      </w:r>
    </w:p>
    <w:p w:rsidR="00842F4A" w:rsidRDefault="00842F4A"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4A" w:rsidRDefault="00842F4A"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06CCB">
        <w:t>in addition</w:t>
      </w:r>
      <w:r w:rsidR="003F126B">
        <w:t xml:space="preserve">, Mr. Price is a member of the Jamil Shrine Temple, Springdale Masonic Lodge, Cayce American Legion, and </w:t>
      </w:r>
      <w:r w:rsidR="003F126B">
        <w:lastRenderedPageBreak/>
        <w:t>West Side Baptist Church, where he sings in the choir and serves on several committees; and</w:t>
      </w:r>
    </w:p>
    <w:p w:rsidR="003F126B" w:rsidRDefault="003F126B"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126B" w:rsidRDefault="00EA5291"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finds strength to serve through the support of his wife of thirty</w:t>
      </w:r>
      <w:r w:rsidR="0070396C">
        <w:noBreakHyphen/>
      </w:r>
      <w:r>
        <w:t>eight years, Amelia Bowers Price; the couple</w:t>
      </w:r>
      <w:r w:rsidR="0070396C" w:rsidRPr="0070396C">
        <w:t>’</w:t>
      </w:r>
      <w:r>
        <w:t>s children, Angela and Wally; and their children</w:t>
      </w:r>
      <w:r w:rsidR="0070396C" w:rsidRPr="0070396C">
        <w:t>’</w:t>
      </w:r>
      <w:r>
        <w:t>s families; and</w:t>
      </w:r>
    </w:p>
    <w:p w:rsidR="00EC18D1" w:rsidRDefault="00EC18D1"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8D1" w:rsidRDefault="00EC18D1"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the occasion of his retirement from the Richland/Lexington Airport Commission</w:t>
      </w:r>
      <w:r w:rsidR="0012147A">
        <w:t>, Mr. Price</w:t>
      </w:r>
      <w:r w:rsidR="0070396C" w:rsidRPr="0070396C">
        <w:t>’</w:t>
      </w:r>
      <w:r w:rsidR="0012147A">
        <w:t>s colleagues will gather to honor him at a celebratory event to be held January 24, 2014; and</w:t>
      </w: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grateful for </w:t>
      </w:r>
      <w:r w:rsidR="00B73694">
        <w:t>Robert Walter Price</w:t>
      </w:r>
      <w:r w:rsidR="0070396C" w:rsidRPr="0070396C">
        <w:t>’</w:t>
      </w:r>
      <w:r w:rsidR="00B73694">
        <w:t>s</w:t>
      </w:r>
      <w:r>
        <w:t xml:space="preserve"> many years of faithfulness in serving the people of South Carolina, takes great pleasure in commending him for his contributions to progress and quality of life in this great State, especially in </w:t>
      </w:r>
      <w:r w:rsidR="00BD576B">
        <w:t>Lexington</w:t>
      </w:r>
      <w:r>
        <w:t xml:space="preserve"> County. Now, therefore,</w:t>
      </w: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EC18D1" w:rsidRDefault="0020365D" w:rsidP="00EC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EC18D1">
        <w:t>recognize and honor Robert Walter Price, Jr., of Lexington County upon the occasion of his retirement from the Richland/Lexington Airport Commission, thank him for his many years of outstanding public service, and wish him much happiness and fulfillment in the years ahead.</w:t>
      </w: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3E5137">
        <w:t>esented</w:t>
      </w:r>
      <w:r>
        <w:t xml:space="preserve"> to </w:t>
      </w:r>
      <w:r w:rsidR="005B603D">
        <w:t>Robert Walter Price, Jr.</w:t>
      </w:r>
    </w:p>
    <w:p w:rsidR="00D66888" w:rsidRDefault="0070396C" w:rsidP="00A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6888" w:rsidRDefault="00D66888" w:rsidP="009F7E42">
      <w:pPr>
        <w:suppressAutoHyphens/>
      </w:pPr>
    </w:p>
    <w:sectPr w:rsidR="00D66888" w:rsidSect="009F7E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E7A" w:rsidRDefault="003E1E7A" w:rsidP="009F0C77">
      <w:r>
        <w:separator/>
      </w:r>
    </w:p>
  </w:endnote>
  <w:endnote w:type="continuationSeparator" w:id="0">
    <w:p w:rsidR="003E1E7A" w:rsidRDefault="003E1E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16BD1A-9EBF-43DA-93E7-5F9D095A54EF}"/>
    <w:embedBold r:id="rId2" w:fontKey="{D0F50835-57EA-4C33-BA48-4C426CAC4E26}"/>
  </w:font>
  <w:font w:name="Calibri">
    <w:panose1 w:val="020F0502020204030204"/>
    <w:charset w:val="00"/>
    <w:family w:val="swiss"/>
    <w:pitch w:val="variable"/>
    <w:sig w:usb0="E10002FF" w:usb1="4000ACFF" w:usb2="00000009" w:usb3="00000000" w:csb0="0000019F" w:csb1="00000000"/>
    <w:embedRegular r:id="rId3" w:fontKey="{0915A88D-4713-4C3C-AF8D-E6513B47BE7E}"/>
  </w:font>
  <w:font w:name="Tahoma">
    <w:panose1 w:val="020B0604030504040204"/>
    <w:charset w:val="00"/>
    <w:family w:val="swiss"/>
    <w:pitch w:val="variable"/>
    <w:sig w:usb0="21002A87" w:usb1="80000000" w:usb2="00000008" w:usb3="00000000" w:csb0="000101FF" w:csb1="00000000"/>
    <w:embedRegular r:id="rId4" w:fontKey="{9FD276ED-8FDE-4295-AE3D-A0F56F6FDC40}"/>
  </w:font>
  <w:font w:name="Cambria">
    <w:panose1 w:val="02040503050406030204"/>
    <w:charset w:val="00"/>
    <w:family w:val="roman"/>
    <w:pitch w:val="variable"/>
    <w:sig w:usb0="E00002FF" w:usb1="400004FF" w:usb2="00000000" w:usb3="00000000" w:csb0="0000019F" w:csb1="00000000"/>
    <w:embedRegular r:id="rId5" w:fontKey="{10DFB05F-8321-47CE-9630-2ACBC09E2F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E42" w:rsidRPr="00D66888" w:rsidRDefault="009F7E42" w:rsidP="00D66888">
    <w:pPr>
      <w:pStyle w:val="Footer"/>
      <w:tabs>
        <w:tab w:val="clear" w:pos="4680"/>
        <w:tab w:val="clear" w:pos="9360"/>
        <w:tab w:val="center" w:pos="2995"/>
      </w:tabs>
      <w:spacing w:before="120"/>
    </w:pPr>
    <w:r>
      <w:t>[4522]</w:t>
    </w:r>
    <w:r>
      <w:tab/>
    </w:r>
    <w:r w:rsidR="00181FFC">
      <w:fldChar w:fldCharType="begin"/>
    </w:r>
    <w:r w:rsidR="00181FFC">
      <w:instrText xml:space="preserve"> PAGE  \* MERGEFORMAT </w:instrText>
    </w:r>
    <w:r w:rsidR="00181FFC">
      <w:fldChar w:fldCharType="separate"/>
    </w:r>
    <w:r w:rsidR="009157E6">
      <w:rPr>
        <w:noProof/>
      </w:rPr>
      <w:t>1</w:t>
    </w:r>
    <w:r w:rsidR="00181F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E7A" w:rsidRDefault="003E1E7A" w:rsidP="009F0C77">
      <w:r>
        <w:separator/>
      </w:r>
    </w:p>
  </w:footnote>
  <w:footnote w:type="continuationSeparator" w:id="0">
    <w:p w:rsidR="003E1E7A" w:rsidRDefault="003E1E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14AB14"/>
    <w:docVar w:name="CoverBillType" w:val="r"/>
    <w:docVar w:name="docpath" w:val="L:\Council\bills\RM\1414AB14.DOCX"/>
    <w:docVar w:name="dvBillNumber" w:val="4522"/>
    <w:docVar w:name="dvBillNumberPrefix" w:val="H. "/>
    <w:docVar w:name="dvOriginalBody" w:val="House"/>
    <w:docVar w:name="dvSteno" w:val="RM"/>
    <w:docVar w:name="NameofBody" w:val="h"/>
    <w:docVar w:name="vgroup2" w:val="Council"/>
  </w:docVars>
  <w:rsids>
    <w:rsidRoot w:val="00983386"/>
    <w:rsid w:val="000011D2"/>
    <w:rsid w:val="00011869"/>
    <w:rsid w:val="00011C2A"/>
    <w:rsid w:val="000602E4"/>
    <w:rsid w:val="000E1785"/>
    <w:rsid w:val="000E478F"/>
    <w:rsid w:val="000F40FA"/>
    <w:rsid w:val="000F487A"/>
    <w:rsid w:val="0010776B"/>
    <w:rsid w:val="0012147A"/>
    <w:rsid w:val="00133E66"/>
    <w:rsid w:val="001435A3"/>
    <w:rsid w:val="00181FFC"/>
    <w:rsid w:val="001D08F2"/>
    <w:rsid w:val="001D525B"/>
    <w:rsid w:val="001D7F4F"/>
    <w:rsid w:val="002034E5"/>
    <w:rsid w:val="0020365D"/>
    <w:rsid w:val="002205D1"/>
    <w:rsid w:val="002321B6"/>
    <w:rsid w:val="00250967"/>
    <w:rsid w:val="002543C8"/>
    <w:rsid w:val="00261CCA"/>
    <w:rsid w:val="00284AAE"/>
    <w:rsid w:val="002907B1"/>
    <w:rsid w:val="002C381E"/>
    <w:rsid w:val="002E5912"/>
    <w:rsid w:val="00301B21"/>
    <w:rsid w:val="00306CCB"/>
    <w:rsid w:val="00325348"/>
    <w:rsid w:val="0032732C"/>
    <w:rsid w:val="00336AD0"/>
    <w:rsid w:val="00341736"/>
    <w:rsid w:val="0037079A"/>
    <w:rsid w:val="00371084"/>
    <w:rsid w:val="003D01E8"/>
    <w:rsid w:val="003E1E7A"/>
    <w:rsid w:val="003E5137"/>
    <w:rsid w:val="003E5288"/>
    <w:rsid w:val="003F126B"/>
    <w:rsid w:val="003F6D79"/>
    <w:rsid w:val="0041760A"/>
    <w:rsid w:val="00417C01"/>
    <w:rsid w:val="0043149A"/>
    <w:rsid w:val="0045437B"/>
    <w:rsid w:val="004703DF"/>
    <w:rsid w:val="004809EE"/>
    <w:rsid w:val="004E7D54"/>
    <w:rsid w:val="00516989"/>
    <w:rsid w:val="00520C55"/>
    <w:rsid w:val="00524960"/>
    <w:rsid w:val="005273C6"/>
    <w:rsid w:val="00530A69"/>
    <w:rsid w:val="00545593"/>
    <w:rsid w:val="00577C6C"/>
    <w:rsid w:val="005B603D"/>
    <w:rsid w:val="005C2FE2"/>
    <w:rsid w:val="005E2BC9"/>
    <w:rsid w:val="00603C9C"/>
    <w:rsid w:val="00605102"/>
    <w:rsid w:val="006215AA"/>
    <w:rsid w:val="006913C9"/>
    <w:rsid w:val="0069470D"/>
    <w:rsid w:val="006C4972"/>
    <w:rsid w:val="0070396C"/>
    <w:rsid w:val="00705081"/>
    <w:rsid w:val="007167E2"/>
    <w:rsid w:val="00724847"/>
    <w:rsid w:val="00734F00"/>
    <w:rsid w:val="007A70AE"/>
    <w:rsid w:val="007E315D"/>
    <w:rsid w:val="008362E8"/>
    <w:rsid w:val="00842F4A"/>
    <w:rsid w:val="0087581A"/>
    <w:rsid w:val="008A1768"/>
    <w:rsid w:val="008D4F20"/>
    <w:rsid w:val="008F0F33"/>
    <w:rsid w:val="008F4429"/>
    <w:rsid w:val="00900F03"/>
    <w:rsid w:val="0090290A"/>
    <w:rsid w:val="009157E6"/>
    <w:rsid w:val="0094021A"/>
    <w:rsid w:val="00983386"/>
    <w:rsid w:val="009B44AF"/>
    <w:rsid w:val="009C58FE"/>
    <w:rsid w:val="009C6A0B"/>
    <w:rsid w:val="009F0C77"/>
    <w:rsid w:val="009F4DD1"/>
    <w:rsid w:val="009F7E42"/>
    <w:rsid w:val="00A41684"/>
    <w:rsid w:val="00A54D48"/>
    <w:rsid w:val="00A64E80"/>
    <w:rsid w:val="00A7009D"/>
    <w:rsid w:val="00A72BCD"/>
    <w:rsid w:val="00A741D9"/>
    <w:rsid w:val="00A833AB"/>
    <w:rsid w:val="00A9741D"/>
    <w:rsid w:val="00AB12DD"/>
    <w:rsid w:val="00AD4B17"/>
    <w:rsid w:val="00AF3A60"/>
    <w:rsid w:val="00B412D4"/>
    <w:rsid w:val="00B73694"/>
    <w:rsid w:val="00BC72C8"/>
    <w:rsid w:val="00BD576B"/>
    <w:rsid w:val="00BE3C22"/>
    <w:rsid w:val="00C0345E"/>
    <w:rsid w:val="00C210B3"/>
    <w:rsid w:val="00C3483A"/>
    <w:rsid w:val="00C37A87"/>
    <w:rsid w:val="00C74E9D"/>
    <w:rsid w:val="00C82FD3"/>
    <w:rsid w:val="00C92819"/>
    <w:rsid w:val="00CC3E7F"/>
    <w:rsid w:val="00CC6B7B"/>
    <w:rsid w:val="00CD2089"/>
    <w:rsid w:val="00CE2FA7"/>
    <w:rsid w:val="00D66888"/>
    <w:rsid w:val="00D73A67"/>
    <w:rsid w:val="00D970A9"/>
    <w:rsid w:val="00DF3845"/>
    <w:rsid w:val="00E41911"/>
    <w:rsid w:val="00E92EEF"/>
    <w:rsid w:val="00EA1160"/>
    <w:rsid w:val="00EA5291"/>
    <w:rsid w:val="00EC18D1"/>
    <w:rsid w:val="00F24442"/>
    <w:rsid w:val="00F25D0F"/>
    <w:rsid w:val="00F50AE3"/>
    <w:rsid w:val="00F67CF1"/>
    <w:rsid w:val="00F7162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CD5913-65CB-408C-8777-91DC97FA2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72C8"/>
    <w:rPr>
      <w:rFonts w:ascii="Tahoma" w:hAnsi="Tahoma" w:cs="Tahoma"/>
      <w:sz w:val="16"/>
      <w:szCs w:val="16"/>
    </w:rPr>
  </w:style>
  <w:style w:type="character" w:customStyle="1" w:styleId="BalloonTextChar">
    <w:name w:val="Balloon Text Char"/>
    <w:basedOn w:val="DefaultParagraphFont"/>
    <w:link w:val="BalloonText"/>
    <w:uiPriority w:val="99"/>
    <w:semiHidden/>
    <w:rsid w:val="00BC72C8"/>
    <w:rPr>
      <w:rFonts w:ascii="Tahoma" w:eastAsia="Times New Roman" w:hAnsi="Tahoma" w:cs="Tahoma"/>
      <w:sz w:val="16"/>
      <w:szCs w:val="16"/>
    </w:rPr>
  </w:style>
  <w:style w:type="character" w:styleId="Hyperlink">
    <w:name w:val="Hyperlink"/>
    <w:basedOn w:val="DefaultParagraphFont"/>
    <w:uiPriority w:val="99"/>
    <w:unhideWhenUsed/>
    <w:rsid w:val="009F7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22_20140121.docx" TargetMode="External"/><Relationship Id="rId3" Type="http://schemas.openxmlformats.org/officeDocument/2006/relationships/settings" Target="settings.xml"/><Relationship Id="rId7" Type="http://schemas.openxmlformats.org/officeDocument/2006/relationships/hyperlink" Target="file:///H:\HJ%20Archive\2014\01-2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5EEE1-3B34-4703-8425-3F64F071F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4522: Robert Walter Price, Jr. - South Carolina Legislature Online</dc:title>
  <dc:creator>McDowell</dc:creator>
  <cp:lastModifiedBy>N Cumfer</cp:lastModifiedBy>
  <cp:revision>6</cp:revision>
  <cp:lastPrinted>2014-01-16T15:30:00Z</cp:lastPrinted>
  <dcterms:created xsi:type="dcterms:W3CDTF">2014-01-21T17:43:00Z</dcterms:created>
  <dcterms:modified xsi:type="dcterms:W3CDTF">2014-12-05T16:57:00Z</dcterms:modified>
</cp:coreProperties>
</file>