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AFD" w:rsidRDefault="003D5AFD" w:rsidP="003D5AFD">
      <w:pPr>
        <w:widowControl w:val="0"/>
        <w:jc w:val="center"/>
      </w:pPr>
      <w:r w:rsidRPr="003D5AFD">
        <w:rPr>
          <w:b/>
        </w:rPr>
        <w:t>South Carolina General Assembly</w:t>
      </w:r>
    </w:p>
    <w:p w:rsidR="003D5AFD" w:rsidRDefault="003D5AFD" w:rsidP="003D5AFD">
      <w:pPr>
        <w:widowControl w:val="0"/>
        <w:jc w:val="center"/>
      </w:pPr>
      <w:r>
        <w:t>120th Session, 2013-2014</w:t>
      </w:r>
    </w:p>
    <w:p w:rsidR="003D5AFD" w:rsidRDefault="003D5AFD" w:rsidP="003D5AFD">
      <w:pPr>
        <w:widowControl w:val="0"/>
        <w:jc w:val="left"/>
      </w:pPr>
    </w:p>
    <w:p w:rsidR="003D5AFD" w:rsidRDefault="003D5AFD" w:rsidP="003D5AFD">
      <w:pPr>
        <w:widowControl w:val="0"/>
        <w:jc w:val="left"/>
        <w:rPr>
          <w:b/>
        </w:rPr>
      </w:pPr>
      <w:r w:rsidRPr="003D5AFD">
        <w:rPr>
          <w:b/>
        </w:rPr>
        <w:t>H. 4594</w:t>
      </w:r>
    </w:p>
    <w:p w:rsidR="003D5AFD" w:rsidRDefault="003D5AFD" w:rsidP="003D5AFD">
      <w:pPr>
        <w:widowControl w:val="0"/>
        <w:jc w:val="left"/>
        <w:rPr>
          <w:b/>
        </w:rPr>
      </w:pPr>
    </w:p>
    <w:p w:rsidR="003D5AFD" w:rsidRDefault="003D5AFD" w:rsidP="003D5AFD">
      <w:pPr>
        <w:widowControl w:val="0"/>
        <w:jc w:val="left"/>
      </w:pPr>
      <w:r w:rsidRPr="003D5AFD">
        <w:rPr>
          <w:b/>
        </w:rPr>
        <w:t>STATUS INFORMATION</w:t>
      </w:r>
    </w:p>
    <w:p w:rsidR="003D5AFD" w:rsidRDefault="003D5AFD" w:rsidP="003D5AFD">
      <w:pPr>
        <w:widowControl w:val="0"/>
        <w:jc w:val="left"/>
      </w:pPr>
    </w:p>
    <w:p w:rsidR="003D5AFD" w:rsidRDefault="003D5AFD" w:rsidP="003D5AFD">
      <w:pPr>
        <w:widowControl w:val="0"/>
        <w:jc w:val="left"/>
      </w:pPr>
      <w:r>
        <w:t>House Resolution</w:t>
      </w:r>
    </w:p>
    <w:p w:rsidR="003D5AFD" w:rsidRDefault="003D5AFD" w:rsidP="003D5AFD">
      <w:pPr>
        <w:widowControl w:val="0"/>
        <w:jc w:val="left"/>
      </w:pPr>
      <w:r>
        <w:t>Sponsors: Reps. Harrell, Lucas, White, Delleney, Sandifer, Howard, Hardwick, Owens, Clemmons, Alexander, Allison, Anderson, Anthony, Atwater, Bales, Ballentine, Bannister, Barfield, Bedingfield, Bernstein, Bingham, Bowen, Bowers, Branham, Brannon, G.A. Brown, R.L. Brown, Burns, Chumley, Clyburn, Cobb</w:t>
      </w:r>
      <w:r>
        <w:noBreakHyphen/>
        <w:t>Hunter, Cole, H.A. Crawford, K.R. Crawford, Crosby, Daning, Dillard, Douglas, Edge, Erickson, Felder, Finlay, Forrester, Funderburk, Gagnon, Gambrell, George, Gilliard, Goldfinch, Govan, Hamilton, Hardee, Hart, Hayes, Henderson, Herbkersman, Hiott, Hixon, Hodges, Horne, Hosey, Huggins, Jefferson, Kennedy, King, Knight, Limehouse, Loftis, Long, Lowe, Mack, McCoy, McEachern, M.S. McLeod, W.J. McLeod, Merrill, Mitchell, D.C. Moss, V.S. Moss, Munnerlyn, Murphy, Nanney, Neal, Newton, Norman, Norrell, R.L. Ott, Parks, Patrick, Pitts, Pope, Putnam, Quinn, Ridgeway, Riley, Rivers, Robinson</w:t>
      </w:r>
      <w:r>
        <w:noBreakHyphen/>
        <w:t>Simpson, Rutherford, Ryhal, Sabb, Sellers, Simrill, Skelton, G.M. Smith, G.R. Smith, J.E. Smith, J.R. Smith, Sottile, Southard, Spires, Stavrinakis, Stringer, Tallon, Taylor, Thayer, Toole, Vick, Weeks, Wells, Whipper, Whitmire, Williams, Willis and Wood</w:t>
      </w:r>
    </w:p>
    <w:p w:rsidR="003D5AFD" w:rsidRDefault="003D5AFD" w:rsidP="003D5AFD">
      <w:pPr>
        <w:widowControl w:val="0"/>
        <w:jc w:val="left"/>
      </w:pPr>
      <w:r>
        <w:t>Document Path: l:\council\bills\rm\1430ahb14.docx</w:t>
      </w:r>
    </w:p>
    <w:p w:rsidR="003D5AFD" w:rsidRDefault="003D5AFD" w:rsidP="003D5AFD">
      <w:pPr>
        <w:widowControl w:val="0"/>
        <w:jc w:val="left"/>
      </w:pPr>
    </w:p>
    <w:p w:rsidR="003D5AFD" w:rsidRDefault="003D5AFD" w:rsidP="003D5AFD">
      <w:pPr>
        <w:widowControl w:val="0"/>
        <w:jc w:val="left"/>
      </w:pPr>
      <w:r>
        <w:t>Introduced in the House on February 5, 2014</w:t>
      </w:r>
    </w:p>
    <w:p w:rsidR="003D5AFD" w:rsidRDefault="003D5AFD" w:rsidP="003D5AFD">
      <w:pPr>
        <w:widowControl w:val="0"/>
        <w:jc w:val="left"/>
      </w:pPr>
      <w:r>
        <w:t>Adopted by the House on February 5, 2014</w:t>
      </w:r>
    </w:p>
    <w:p w:rsidR="003D5AFD" w:rsidRDefault="003D5AFD" w:rsidP="003D5AFD">
      <w:pPr>
        <w:widowControl w:val="0"/>
        <w:jc w:val="left"/>
      </w:pPr>
    </w:p>
    <w:p w:rsidR="003D5AFD" w:rsidRDefault="003D5AFD" w:rsidP="003D5AFD">
      <w:pPr>
        <w:widowControl w:val="0"/>
        <w:jc w:val="left"/>
      </w:pPr>
      <w:r>
        <w:t xml:space="preserve">Summary: </w:t>
      </w:r>
      <w:r w:rsidR="006B541B">
        <w:t>Ann B. Martin</w:t>
      </w:r>
    </w:p>
    <w:p w:rsidR="003D5AFD" w:rsidRDefault="003D5AFD" w:rsidP="003D5AFD">
      <w:pPr>
        <w:widowControl w:val="0"/>
        <w:jc w:val="left"/>
      </w:pPr>
    </w:p>
    <w:p w:rsidR="003D5AFD" w:rsidRDefault="003D5AFD" w:rsidP="003D5AFD">
      <w:pPr>
        <w:widowControl w:val="0"/>
        <w:jc w:val="left"/>
      </w:pPr>
    </w:p>
    <w:p w:rsidR="003D5AFD" w:rsidRDefault="003D5AFD" w:rsidP="003D5A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5AFD">
        <w:rPr>
          <w:b/>
        </w:rPr>
        <w:t>HISTORY OF LEGISLATIVE ACTIONS</w:t>
      </w:r>
    </w:p>
    <w:p w:rsidR="003D5AFD" w:rsidRDefault="003D5AFD" w:rsidP="003D5A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5AFD" w:rsidRPr="003D5AFD" w:rsidRDefault="003D5AFD" w:rsidP="003D5A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5AFD">
        <w:rPr>
          <w:u w:val="single"/>
        </w:rPr>
        <w:tab/>
        <w:t>Date</w:t>
      </w:r>
      <w:r w:rsidRPr="003D5AFD">
        <w:rPr>
          <w:u w:val="single"/>
        </w:rPr>
        <w:tab/>
        <w:t>Body</w:t>
      </w:r>
      <w:r w:rsidRPr="003D5AFD">
        <w:rPr>
          <w:u w:val="single"/>
        </w:rPr>
        <w:tab/>
        <w:t>Action Description with journal page number</w:t>
      </w:r>
      <w:r w:rsidRPr="003D5AFD">
        <w:rPr>
          <w:u w:val="single"/>
        </w:rPr>
        <w:tab/>
      </w:r>
      <w:bookmarkStart w:id="0" w:name="_GoBack"/>
      <w:bookmarkEnd w:id="0"/>
    </w:p>
    <w:p w:rsidR="00100F95" w:rsidRDefault="00100F95" w:rsidP="00100F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2/5/2014</w:t>
      </w:r>
      <w:r>
        <w:tab/>
        <w:t>House</w:t>
      </w:r>
      <w:r>
        <w:tab/>
      </w:r>
      <w:r w:rsidRPr="006223CE">
        <w:t>Introduced and adopted (</w:t>
      </w:r>
      <w:hyperlink r:id="rId7" w:history="1">
        <w:r w:rsidRPr="006223CE">
          <w:rPr>
            <w:rStyle w:val="Hyperlink"/>
          </w:rPr>
          <w:t>House Journal</w:t>
        </w:r>
        <w:r w:rsidRPr="006223CE">
          <w:rPr>
            <w:rStyle w:val="Hyperlink"/>
          </w:rPr>
          <w:noBreakHyphen/>
          <w:t>page 2</w:t>
        </w:r>
      </w:hyperlink>
      <w:r w:rsidRPr="006223CE">
        <w:t>)</w:t>
      </w:r>
    </w:p>
    <w:p w:rsidR="00100F95" w:rsidRDefault="00100F95" w:rsidP="00100F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5AFD" w:rsidRPr="003D5AFD" w:rsidRDefault="003D5AFD" w:rsidP="003D5A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5AFD" w:rsidRDefault="003D5AFD" w:rsidP="003D5AFD">
      <w:r w:rsidRPr="003D5AFD">
        <w:rPr>
          <w:b/>
        </w:rPr>
        <w:t>VERSIONS OF THIS BILL</w:t>
      </w:r>
    </w:p>
    <w:p w:rsidR="003D5AFD" w:rsidRDefault="003D5AFD" w:rsidP="003D5AFD"/>
    <w:p w:rsidR="003D5AFD" w:rsidRDefault="00E07AE1" w:rsidP="003D5AFD">
      <w:hyperlink r:id="rId8" w:history="1">
        <w:r w:rsidR="003D5AFD">
          <w:rPr>
            <w:rStyle w:val="Hyperlink"/>
          </w:rPr>
          <w:t>2/5/2014</w:t>
        </w:r>
      </w:hyperlink>
    </w:p>
    <w:p w:rsidR="003D5AFD" w:rsidRDefault="003D5AFD" w:rsidP="003D5AFD"/>
    <w:p w:rsidR="003D5AFD" w:rsidRDefault="003D5AFD" w:rsidP="003D5AFD">
      <w:pPr>
        <w:sectPr w:rsidR="003D5AFD" w:rsidSect="003D5A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1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01C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79D" w:rsidRDefault="003F64C8" w:rsidP="007A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0D2A12">
        <w:t>HONOR</w:t>
      </w:r>
      <w:r w:rsidR="00BA5F15">
        <w:t xml:space="preserve"> ANN B. MARTIN OF CAMDEN FOR HER MANY YEARS OF OUTSTANDING SERVICE AS </w:t>
      </w:r>
      <w:r w:rsidR="009009C1">
        <w:t xml:space="preserve">SOLOMON </w:t>
      </w:r>
      <w:r w:rsidR="00BA5F15">
        <w:rPr>
          <w:color w:val="000000" w:themeColor="text1"/>
          <w:u w:color="000000" w:themeColor="text1"/>
        </w:rPr>
        <w:t>BLATT BUILDING M</w:t>
      </w:r>
      <w:r w:rsidR="00BA5F15" w:rsidRPr="00BA385B">
        <w:rPr>
          <w:color w:val="000000" w:themeColor="text1"/>
          <w:u w:color="000000" w:themeColor="text1"/>
        </w:rPr>
        <w:t>ANAGER/</w:t>
      </w:r>
      <w:r w:rsidR="00BA5F15">
        <w:rPr>
          <w:color w:val="000000" w:themeColor="text1"/>
          <w:u w:color="000000" w:themeColor="text1"/>
        </w:rPr>
        <w:t>C</w:t>
      </w:r>
      <w:r w:rsidR="00BA5F15" w:rsidRPr="00BA385B">
        <w:rPr>
          <w:color w:val="000000" w:themeColor="text1"/>
          <w:u w:color="000000" w:themeColor="text1"/>
        </w:rPr>
        <w:t xml:space="preserve">HIEF </w:t>
      </w:r>
      <w:r w:rsidR="00BA5F15">
        <w:rPr>
          <w:color w:val="000000" w:themeColor="text1"/>
          <w:u w:color="000000" w:themeColor="text1"/>
        </w:rPr>
        <w:t>R</w:t>
      </w:r>
      <w:r w:rsidR="00BA5F15" w:rsidRPr="00BA385B">
        <w:rPr>
          <w:color w:val="000000" w:themeColor="text1"/>
          <w:u w:color="000000" w:themeColor="text1"/>
        </w:rPr>
        <w:t xml:space="preserve">ECEPTIONIST </w:t>
      </w:r>
      <w:r w:rsidR="00CD7BF9">
        <w:rPr>
          <w:color w:val="000000" w:themeColor="text1"/>
          <w:u w:color="000000" w:themeColor="text1"/>
        </w:rPr>
        <w:t>FOR</w:t>
      </w:r>
      <w:r w:rsidR="00BA5F15">
        <w:t xml:space="preserve"> THE SOUTH CAROLINA HOUSE OF REPRESENTATIVES</w:t>
      </w:r>
      <w:r w:rsidR="00C85972">
        <w:t>, TO CONGRATULATE HER ON HER RETIREMENT,</w:t>
      </w:r>
      <w:r w:rsidR="007A679D">
        <w:t xml:space="preserve"> AND TO WISH HER MUCH SUCCESS AND HAPPINESS IN ALL HER FUTURE ENDEAVORS.</w:t>
      </w:r>
    </w:p>
    <w:p w:rsidR="005E01C2" w:rsidRDefault="005E01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4BD1" w:rsidRDefault="005E01C2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829A0">
        <w:t xml:space="preserve">having </w:t>
      </w:r>
      <w:r w:rsidR="00644BD1">
        <w:t xml:space="preserve">carried out her duties </w:t>
      </w:r>
      <w:r w:rsidR="00CD7BF9">
        <w:t xml:space="preserve">as </w:t>
      </w:r>
      <w:r w:rsidR="006C4982">
        <w:t xml:space="preserve">Solomon </w:t>
      </w:r>
      <w:r w:rsidR="00CD7BF9">
        <w:rPr>
          <w:color w:val="000000" w:themeColor="text1"/>
          <w:u w:color="000000" w:themeColor="text1"/>
        </w:rPr>
        <w:t>Blatt Building m</w:t>
      </w:r>
      <w:r w:rsidR="00CD7BF9" w:rsidRPr="00BA385B">
        <w:rPr>
          <w:color w:val="000000" w:themeColor="text1"/>
          <w:u w:color="000000" w:themeColor="text1"/>
        </w:rPr>
        <w:t>anager/</w:t>
      </w:r>
      <w:r w:rsidR="00CD7BF9">
        <w:rPr>
          <w:color w:val="000000" w:themeColor="text1"/>
          <w:u w:color="000000" w:themeColor="text1"/>
        </w:rPr>
        <w:t>c</w:t>
      </w:r>
      <w:r w:rsidR="00CD7BF9" w:rsidRPr="00BA385B">
        <w:rPr>
          <w:color w:val="000000" w:themeColor="text1"/>
          <w:u w:color="000000" w:themeColor="text1"/>
        </w:rPr>
        <w:t xml:space="preserve">hief </w:t>
      </w:r>
      <w:r w:rsidR="00CD7BF9">
        <w:rPr>
          <w:color w:val="000000" w:themeColor="text1"/>
          <w:u w:color="000000" w:themeColor="text1"/>
        </w:rPr>
        <w:t>r</w:t>
      </w:r>
      <w:r w:rsidR="00CD7BF9" w:rsidRPr="00BA385B">
        <w:rPr>
          <w:color w:val="000000" w:themeColor="text1"/>
          <w:u w:color="000000" w:themeColor="text1"/>
        </w:rPr>
        <w:t xml:space="preserve">eceptionist </w:t>
      </w:r>
      <w:r w:rsidR="00CD7BF9">
        <w:rPr>
          <w:color w:val="000000" w:themeColor="text1"/>
          <w:u w:color="000000" w:themeColor="text1"/>
        </w:rPr>
        <w:t>for</w:t>
      </w:r>
      <w:r w:rsidR="00644BD1">
        <w:t xml:space="preserve"> </w:t>
      </w:r>
      <w:r w:rsidR="00F66DA9">
        <w:t>the South Carolina House of Representatives</w:t>
      </w:r>
      <w:r w:rsidR="00644BD1">
        <w:t xml:space="preserve"> with </w:t>
      </w:r>
      <w:r w:rsidR="00401402">
        <w:t xml:space="preserve">poise and </w:t>
      </w:r>
      <w:r w:rsidR="00644BD1">
        <w:t>excellence</w:t>
      </w:r>
      <w:r w:rsidR="005653F4">
        <w:t xml:space="preserve">, </w:t>
      </w:r>
      <w:r w:rsidR="00314855">
        <w:t xml:space="preserve">Ann </w:t>
      </w:r>
      <w:r w:rsidR="004829A0">
        <w:t xml:space="preserve">B. </w:t>
      </w:r>
      <w:r w:rsidR="00314855">
        <w:t xml:space="preserve">Martin of Camden </w:t>
      </w:r>
      <w:r w:rsidR="00401402">
        <w:t>began</w:t>
      </w:r>
      <w:r w:rsidR="005653F4">
        <w:t xml:space="preserve"> </w:t>
      </w:r>
      <w:r w:rsidR="00511E55">
        <w:t>a well</w:t>
      </w:r>
      <w:r w:rsidR="00446ECF">
        <w:noBreakHyphen/>
      </w:r>
      <w:r w:rsidR="00434DDD">
        <w:t xml:space="preserve">deserved </w:t>
      </w:r>
      <w:r w:rsidR="005653F4">
        <w:t xml:space="preserve">retirement </w:t>
      </w:r>
      <w:r w:rsidR="00157136">
        <w:t>o</w:t>
      </w:r>
      <w:r w:rsidR="005653F4">
        <w:t xml:space="preserve">n November </w:t>
      </w:r>
      <w:r w:rsidR="00157136">
        <w:t xml:space="preserve">15, </w:t>
      </w:r>
      <w:r w:rsidR="005653F4">
        <w:t>2013</w:t>
      </w:r>
      <w:r w:rsidR="00314855">
        <w:t>, after thirty</w:t>
      </w:r>
      <w:r w:rsidR="00446ECF">
        <w:noBreakHyphen/>
      </w:r>
      <w:r w:rsidR="00314855">
        <w:t xml:space="preserve">three years of </w:t>
      </w:r>
      <w:r w:rsidR="00D2235E">
        <w:t>dedicated</w:t>
      </w:r>
      <w:r w:rsidR="004829A0">
        <w:t xml:space="preserve"> </w:t>
      </w:r>
      <w:r w:rsidR="00314855">
        <w:t>service</w:t>
      </w:r>
      <w:r w:rsidR="004829A0">
        <w:t xml:space="preserve"> in that position</w:t>
      </w:r>
      <w:r w:rsidR="005653F4">
        <w:t>; and</w:t>
      </w:r>
    </w:p>
    <w:p w:rsidR="00644BD1" w:rsidRDefault="00644BD1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4BD1" w:rsidRDefault="00644BD1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92D64">
        <w:t xml:space="preserve">over the years of her service </w:t>
      </w:r>
      <w:r w:rsidR="005F59BC">
        <w:t>with</w:t>
      </w:r>
      <w:r w:rsidR="00792D64">
        <w:t xml:space="preserve"> the House, </w:t>
      </w:r>
      <w:r>
        <w:t xml:space="preserve">her intelligence, friendliness, and organized efficiency </w:t>
      </w:r>
      <w:r w:rsidR="00792D64">
        <w:t>drew</w:t>
      </w:r>
      <w:r>
        <w:t xml:space="preserve"> admiration from all with whom she worked; and</w:t>
      </w:r>
    </w:p>
    <w:p w:rsidR="00736E14" w:rsidRDefault="00736E14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6E14" w:rsidRPr="00BA385B" w:rsidRDefault="00736E14" w:rsidP="00736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A385B">
        <w:rPr>
          <w:color w:val="000000" w:themeColor="text1"/>
          <w:u w:color="000000" w:themeColor="text1"/>
        </w:rPr>
        <w:t xml:space="preserve">Ann Martin </w:t>
      </w:r>
      <w:r>
        <w:rPr>
          <w:color w:val="000000" w:themeColor="text1"/>
          <w:u w:color="000000" w:themeColor="text1"/>
        </w:rPr>
        <w:t xml:space="preserve">began her </w:t>
      </w:r>
      <w:r w:rsidRPr="00BA385B">
        <w:rPr>
          <w:color w:val="000000" w:themeColor="text1"/>
          <w:u w:color="000000" w:themeColor="text1"/>
        </w:rPr>
        <w:t>associat</w:t>
      </w:r>
      <w:r>
        <w:rPr>
          <w:color w:val="000000" w:themeColor="text1"/>
          <w:u w:color="000000" w:themeColor="text1"/>
        </w:rPr>
        <w:t>ion</w:t>
      </w:r>
      <w:r w:rsidRPr="00BA385B">
        <w:rPr>
          <w:color w:val="000000" w:themeColor="text1"/>
          <w:u w:color="000000" w:themeColor="text1"/>
        </w:rPr>
        <w:t xml:space="preserve"> with the South Carolina House and Blatt Building </w:t>
      </w:r>
      <w:r>
        <w:rPr>
          <w:color w:val="000000" w:themeColor="text1"/>
          <w:u w:color="000000" w:themeColor="text1"/>
        </w:rPr>
        <w:t xml:space="preserve">in the year of its </w:t>
      </w:r>
      <w:r w:rsidRPr="00BA385B">
        <w:rPr>
          <w:color w:val="000000" w:themeColor="text1"/>
          <w:u w:color="000000" w:themeColor="text1"/>
        </w:rPr>
        <w:t>construction</w:t>
      </w:r>
      <w:r w:rsidR="00FC3821">
        <w:rPr>
          <w:color w:val="000000" w:themeColor="text1"/>
          <w:u w:color="000000" w:themeColor="text1"/>
        </w:rPr>
        <w:t xml:space="preserve">, </w:t>
      </w:r>
      <w:r w:rsidRPr="00BA385B">
        <w:rPr>
          <w:color w:val="000000" w:themeColor="text1"/>
          <w:u w:color="000000" w:themeColor="text1"/>
        </w:rPr>
        <w:t>1978.</w:t>
      </w:r>
      <w:r>
        <w:rPr>
          <w:color w:val="000000" w:themeColor="text1"/>
          <w:u w:color="000000" w:themeColor="text1"/>
        </w:rPr>
        <w:t xml:space="preserve"> </w:t>
      </w:r>
      <w:r w:rsidRPr="00BA385B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 xml:space="preserve">serving two years </w:t>
      </w:r>
      <w:r w:rsidR="009B65D8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the </w:t>
      </w:r>
      <w:r w:rsidRPr="00BA385B">
        <w:rPr>
          <w:color w:val="000000" w:themeColor="text1"/>
          <w:u w:color="000000" w:themeColor="text1"/>
        </w:rPr>
        <w:t xml:space="preserve">House security detail, </w:t>
      </w:r>
      <w:r>
        <w:rPr>
          <w:color w:val="000000" w:themeColor="text1"/>
          <w:u w:color="000000" w:themeColor="text1"/>
        </w:rPr>
        <w:t>she</w:t>
      </w:r>
      <w:r w:rsidRPr="00BA385B">
        <w:rPr>
          <w:color w:val="000000" w:themeColor="text1"/>
          <w:u w:color="000000" w:themeColor="text1"/>
        </w:rPr>
        <w:t xml:space="preserve"> became </w:t>
      </w:r>
      <w:r>
        <w:rPr>
          <w:color w:val="000000" w:themeColor="text1"/>
          <w:u w:color="000000" w:themeColor="text1"/>
        </w:rPr>
        <w:t>Blatt Building m</w:t>
      </w:r>
      <w:r w:rsidRPr="00BA385B">
        <w:rPr>
          <w:color w:val="000000" w:themeColor="text1"/>
          <w:u w:color="000000" w:themeColor="text1"/>
        </w:rPr>
        <w:t>anager/</w:t>
      </w:r>
      <w:r>
        <w:rPr>
          <w:color w:val="000000" w:themeColor="text1"/>
          <w:u w:color="000000" w:themeColor="text1"/>
        </w:rPr>
        <w:t>c</w:t>
      </w:r>
      <w:r w:rsidRPr="00BA385B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r</w:t>
      </w:r>
      <w:r w:rsidRPr="00BA385B">
        <w:rPr>
          <w:color w:val="000000" w:themeColor="text1"/>
          <w:u w:color="000000" w:themeColor="text1"/>
        </w:rPr>
        <w:t>eceptionist in May 1980</w:t>
      </w:r>
      <w:r>
        <w:rPr>
          <w:color w:val="000000" w:themeColor="text1"/>
          <w:u w:color="000000" w:themeColor="text1"/>
        </w:rPr>
        <w:t xml:space="preserve"> and </w:t>
      </w:r>
      <w:r w:rsidRPr="00BA385B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 xml:space="preserve">ed at that post for </w:t>
      </w:r>
      <w:r w:rsidR="00637789">
        <w:rPr>
          <w:color w:val="000000" w:themeColor="text1"/>
          <w:u w:color="000000" w:themeColor="text1"/>
        </w:rPr>
        <w:t>more than three decades</w:t>
      </w:r>
      <w:r>
        <w:rPr>
          <w:color w:val="000000" w:themeColor="text1"/>
          <w:u w:color="000000" w:themeColor="text1"/>
        </w:rPr>
        <w:t xml:space="preserve"> under</w:t>
      </w:r>
      <w:r w:rsidRPr="00BA385B">
        <w:rPr>
          <w:color w:val="000000" w:themeColor="text1"/>
          <w:u w:color="000000" w:themeColor="text1"/>
        </w:rPr>
        <w:t xml:space="preserve"> Speakers Carter, Schwartz, Sheheen, Wilkins</w:t>
      </w:r>
      <w:r>
        <w:rPr>
          <w:color w:val="000000" w:themeColor="text1"/>
          <w:u w:color="000000" w:themeColor="text1"/>
        </w:rPr>
        <w:t>,</w:t>
      </w:r>
      <w:r w:rsidRPr="00BA385B">
        <w:rPr>
          <w:color w:val="000000" w:themeColor="text1"/>
          <w:u w:color="000000" w:themeColor="text1"/>
        </w:rPr>
        <w:t xml:space="preserve"> and Harrell</w:t>
      </w:r>
      <w:r>
        <w:rPr>
          <w:color w:val="000000" w:themeColor="text1"/>
          <w:u w:color="000000" w:themeColor="text1"/>
        </w:rPr>
        <w:t>; and</w:t>
      </w:r>
    </w:p>
    <w:p w:rsidR="00736E14" w:rsidRPr="00BA385B" w:rsidRDefault="00736E14" w:rsidP="00736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6E14" w:rsidRDefault="00736E14" w:rsidP="00736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s</w:t>
      </w:r>
      <w:r w:rsidRPr="00BA385B">
        <w:rPr>
          <w:color w:val="000000" w:themeColor="text1"/>
          <w:u w:color="000000" w:themeColor="text1"/>
        </w:rPr>
        <w:t>erv</w:t>
      </w:r>
      <w:r>
        <w:rPr>
          <w:color w:val="000000" w:themeColor="text1"/>
          <w:u w:color="000000" w:themeColor="text1"/>
        </w:rPr>
        <w:t>ed</w:t>
      </w:r>
      <w:r w:rsidRPr="00BA385B">
        <w:rPr>
          <w:color w:val="000000" w:themeColor="text1"/>
          <w:u w:color="000000" w:themeColor="text1"/>
        </w:rPr>
        <w:t xml:space="preserve"> longer than any current House member, </w:t>
      </w:r>
      <w:r>
        <w:rPr>
          <w:color w:val="000000" w:themeColor="text1"/>
          <w:u w:color="000000" w:themeColor="text1"/>
        </w:rPr>
        <w:t xml:space="preserve">Ann </w:t>
      </w:r>
      <w:r w:rsidRPr="00BA385B">
        <w:rPr>
          <w:color w:val="000000" w:themeColor="text1"/>
          <w:u w:color="000000" w:themeColor="text1"/>
        </w:rPr>
        <w:t xml:space="preserve">worked </w:t>
      </w:r>
      <w:r>
        <w:rPr>
          <w:color w:val="000000" w:themeColor="text1"/>
          <w:u w:color="000000" w:themeColor="text1"/>
        </w:rPr>
        <w:t xml:space="preserve">as manager/chief receptionist </w:t>
      </w:r>
      <w:r w:rsidRPr="00BA385B">
        <w:rPr>
          <w:color w:val="000000" w:themeColor="text1"/>
          <w:u w:color="000000" w:themeColor="text1"/>
        </w:rPr>
        <w:t>for seventeen House sessions</w:t>
      </w:r>
      <w:r w:rsidR="00143C94">
        <w:rPr>
          <w:color w:val="000000" w:themeColor="text1"/>
          <w:u w:color="000000" w:themeColor="text1"/>
        </w:rPr>
        <w:t xml:space="preserve"> and </w:t>
      </w:r>
      <w:r w:rsidR="00607597">
        <w:rPr>
          <w:color w:val="000000" w:themeColor="text1"/>
          <w:u w:color="000000" w:themeColor="text1"/>
        </w:rPr>
        <w:t>managed the juggling of offices required after each election with determination and her characteristic</w:t>
      </w:r>
      <w:r w:rsidR="007012F7">
        <w:rPr>
          <w:color w:val="000000" w:themeColor="text1"/>
          <w:u w:color="000000" w:themeColor="text1"/>
        </w:rPr>
        <w:t xml:space="preserve"> </w:t>
      </w:r>
      <w:r w:rsidR="00607597">
        <w:rPr>
          <w:color w:val="000000" w:themeColor="text1"/>
          <w:u w:color="000000" w:themeColor="text1"/>
        </w:rPr>
        <w:t>grace</w:t>
      </w:r>
      <w:r>
        <w:rPr>
          <w:color w:val="000000" w:themeColor="text1"/>
          <w:u w:color="000000" w:themeColor="text1"/>
        </w:rPr>
        <w:t xml:space="preserve">. As manager of the </w:t>
      </w:r>
      <w:r w:rsidR="00607597">
        <w:rPr>
          <w:color w:val="000000" w:themeColor="text1"/>
          <w:u w:color="000000" w:themeColor="text1"/>
        </w:rPr>
        <w:t>Blatt B</w:t>
      </w:r>
      <w:r>
        <w:rPr>
          <w:color w:val="000000" w:themeColor="text1"/>
          <w:u w:color="000000" w:themeColor="text1"/>
        </w:rPr>
        <w:t>uilding that houses the offices of South Carolina</w:t>
      </w:r>
      <w:r w:rsidR="00446ECF" w:rsidRPr="00446E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House members, she served</w:t>
      </w:r>
      <w:r w:rsidRPr="00BA385B">
        <w:rPr>
          <w:color w:val="000000" w:themeColor="text1"/>
          <w:u w:color="000000" w:themeColor="text1"/>
        </w:rPr>
        <w:t xml:space="preserve"> hundreds of </w:t>
      </w:r>
      <w:r>
        <w:rPr>
          <w:color w:val="000000" w:themeColor="text1"/>
          <w:u w:color="000000" w:themeColor="text1"/>
        </w:rPr>
        <w:t xml:space="preserve">legislators </w:t>
      </w:r>
      <w:r w:rsidRPr="00BA385B">
        <w:rPr>
          <w:color w:val="000000" w:themeColor="text1"/>
          <w:u w:color="000000" w:themeColor="text1"/>
        </w:rPr>
        <w:t xml:space="preserve">and </w:t>
      </w:r>
      <w:r w:rsidRPr="00BA385B">
        <w:rPr>
          <w:color w:val="000000" w:themeColor="text1"/>
          <w:u w:color="000000" w:themeColor="text1"/>
        </w:rPr>
        <w:lastRenderedPageBreak/>
        <w:t>supervis</w:t>
      </w:r>
      <w:r>
        <w:rPr>
          <w:color w:val="000000" w:themeColor="text1"/>
          <w:u w:color="000000" w:themeColor="text1"/>
        </w:rPr>
        <w:t>ed</w:t>
      </w:r>
      <w:r w:rsidRPr="00BA385B">
        <w:rPr>
          <w:color w:val="000000" w:themeColor="text1"/>
          <w:u w:color="000000" w:themeColor="text1"/>
        </w:rPr>
        <w:t xml:space="preserve"> scores of staff </w:t>
      </w:r>
      <w:r>
        <w:rPr>
          <w:color w:val="000000" w:themeColor="text1"/>
          <w:u w:color="000000" w:themeColor="text1"/>
        </w:rPr>
        <w:t>members while overseeing</w:t>
      </w:r>
      <w:r w:rsidRPr="00BA385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building</w:t>
      </w:r>
      <w:r w:rsidR="00446ECF" w:rsidRPr="00446E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BA385B">
        <w:rPr>
          <w:color w:val="000000" w:themeColor="text1"/>
          <w:u w:color="000000" w:themeColor="text1"/>
        </w:rPr>
        <w:t>aily operations</w:t>
      </w:r>
      <w:r>
        <w:rPr>
          <w:color w:val="000000" w:themeColor="text1"/>
          <w:u w:color="000000" w:themeColor="text1"/>
        </w:rPr>
        <w:t>; and</w:t>
      </w:r>
    </w:p>
    <w:p w:rsidR="00736E14" w:rsidRDefault="00736E14" w:rsidP="00736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6E14" w:rsidRPr="00BA385B" w:rsidRDefault="00736E14" w:rsidP="00736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A385B">
        <w:rPr>
          <w:color w:val="000000" w:themeColor="text1"/>
          <w:u w:color="000000" w:themeColor="text1"/>
        </w:rPr>
        <w:t>Ann</w:t>
      </w:r>
      <w:r w:rsidR="00446ECF" w:rsidRPr="00446ECF">
        <w:rPr>
          <w:color w:val="000000" w:themeColor="text1"/>
          <w:u w:color="000000" w:themeColor="text1"/>
        </w:rPr>
        <w:t>’</w:t>
      </w:r>
      <w:r w:rsidRPr="00BA385B">
        <w:rPr>
          <w:color w:val="000000" w:themeColor="text1"/>
          <w:u w:color="000000" w:themeColor="text1"/>
        </w:rPr>
        <w:t xml:space="preserve">s extraordinary ability </w:t>
      </w:r>
      <w:r w:rsidR="002C7336">
        <w:rPr>
          <w:color w:val="000000" w:themeColor="text1"/>
          <w:u w:color="000000" w:themeColor="text1"/>
        </w:rPr>
        <w:t>to</w:t>
      </w:r>
      <w:r w:rsidRPr="00BA385B">
        <w:rPr>
          <w:color w:val="000000" w:themeColor="text1"/>
          <w:u w:color="000000" w:themeColor="text1"/>
        </w:rPr>
        <w:t xml:space="preserve"> ensur</w:t>
      </w:r>
      <w:r w:rsidR="002C7336">
        <w:rPr>
          <w:color w:val="000000" w:themeColor="text1"/>
          <w:u w:color="000000" w:themeColor="text1"/>
        </w:rPr>
        <w:t>e</w:t>
      </w:r>
      <w:r w:rsidRPr="00BA385B">
        <w:rPr>
          <w:color w:val="000000" w:themeColor="text1"/>
          <w:u w:color="000000" w:themeColor="text1"/>
        </w:rPr>
        <w:t xml:space="preserve"> the normal and quiet functioning of the Blatt Building during the tumult of session </w:t>
      </w:r>
      <w:r>
        <w:rPr>
          <w:color w:val="000000" w:themeColor="text1"/>
          <w:u w:color="000000" w:themeColor="text1"/>
        </w:rPr>
        <w:t>was</w:t>
      </w:r>
      <w:r w:rsidRPr="00BA385B">
        <w:rPr>
          <w:color w:val="000000" w:themeColor="text1"/>
          <w:u w:color="000000" w:themeColor="text1"/>
        </w:rPr>
        <w:t xml:space="preserve"> held in very high esteem by several generations of House members, many of whom</w:t>
      </w:r>
      <w:r>
        <w:rPr>
          <w:color w:val="000000" w:themeColor="text1"/>
          <w:u w:color="000000" w:themeColor="text1"/>
        </w:rPr>
        <w:t>,</w:t>
      </w:r>
      <w:r w:rsidRPr="00BA385B">
        <w:rPr>
          <w:color w:val="000000" w:themeColor="text1"/>
          <w:u w:color="000000" w:themeColor="text1"/>
        </w:rPr>
        <w:t xml:space="preserve"> upon returning for a visit</w:t>
      </w:r>
      <w:r>
        <w:rPr>
          <w:color w:val="000000" w:themeColor="text1"/>
          <w:u w:color="000000" w:themeColor="text1"/>
        </w:rPr>
        <w:t>,</w:t>
      </w:r>
      <w:r w:rsidRPr="00BA385B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ought</w:t>
      </w:r>
      <w:r w:rsidRPr="00BA385B">
        <w:rPr>
          <w:color w:val="000000" w:themeColor="text1"/>
          <w:u w:color="000000" w:themeColor="text1"/>
        </w:rPr>
        <w:t xml:space="preserve"> </w:t>
      </w:r>
      <w:r w:rsidR="00135B37">
        <w:rPr>
          <w:color w:val="000000" w:themeColor="text1"/>
          <w:u w:color="000000" w:themeColor="text1"/>
        </w:rPr>
        <w:t xml:space="preserve">her </w:t>
      </w:r>
      <w:r w:rsidRPr="00BA385B">
        <w:rPr>
          <w:color w:val="000000" w:themeColor="text1"/>
          <w:u w:color="000000" w:themeColor="text1"/>
        </w:rPr>
        <w:t xml:space="preserve">out as someone who </w:t>
      </w:r>
      <w:r w:rsidR="001F5A4B">
        <w:rPr>
          <w:color w:val="000000" w:themeColor="text1"/>
          <w:u w:color="000000" w:themeColor="text1"/>
        </w:rPr>
        <w:t xml:space="preserve">had </w:t>
      </w:r>
      <w:r w:rsidRPr="00BA385B">
        <w:rPr>
          <w:color w:val="000000" w:themeColor="text1"/>
          <w:u w:color="000000" w:themeColor="text1"/>
        </w:rPr>
        <w:t xml:space="preserve">made their </w:t>
      </w:r>
      <w:r w:rsidR="0022364A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 xml:space="preserve"> as legislators easier; and</w:t>
      </w:r>
    </w:p>
    <w:p w:rsidR="00644BD1" w:rsidRDefault="00644BD1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4BD1" w:rsidRDefault="00644BD1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a hard worker who t</w:t>
      </w:r>
      <w:r w:rsidR="00593B19">
        <w:t>ook</w:t>
      </w:r>
      <w:r>
        <w:t xml:space="preserve"> a genuine interest in the people she serve</w:t>
      </w:r>
      <w:r w:rsidR="00593B19">
        <w:t>d</w:t>
      </w:r>
      <w:r>
        <w:t>, Ann</w:t>
      </w:r>
      <w:r w:rsidR="00871980">
        <w:t xml:space="preserve"> Martin</w:t>
      </w:r>
      <w:r>
        <w:t xml:space="preserve"> w</w:t>
      </w:r>
      <w:r w:rsidR="00DF3384">
        <w:t>ould</w:t>
      </w:r>
      <w:r>
        <w:t xml:space="preserve"> not let an issue go unresolved and work</w:t>
      </w:r>
      <w:r w:rsidR="00DF3384">
        <w:t>ed</w:t>
      </w:r>
      <w:r>
        <w:t xml:space="preserve"> persistently until it </w:t>
      </w:r>
      <w:r w:rsidR="00DF3384">
        <w:t>was</w:t>
      </w:r>
      <w:r>
        <w:t xml:space="preserve"> brought to the best possible conclusion</w:t>
      </w:r>
      <w:r w:rsidR="004A3C95">
        <w:t xml:space="preserve">. </w:t>
      </w:r>
      <w:r w:rsidR="00B150F3">
        <w:t>Away from the office, s</w:t>
      </w:r>
      <w:r>
        <w:t xml:space="preserve">he </w:t>
      </w:r>
      <w:r w:rsidR="00BE74F4">
        <w:t xml:space="preserve">has always </w:t>
      </w:r>
      <w:r w:rsidR="00B150F3">
        <w:t>di</w:t>
      </w:r>
      <w:r>
        <w:t>splay</w:t>
      </w:r>
      <w:r w:rsidR="00BE74F4">
        <w:t>ed</w:t>
      </w:r>
      <w:r>
        <w:t xml:space="preserve"> the same caring attitude</w:t>
      </w:r>
      <w:r w:rsidR="00687FE0">
        <w:t xml:space="preserve">. </w:t>
      </w:r>
      <w:r w:rsidR="00DF3384">
        <w:t>Ann quietly visits friends with health challenges to do their laundry</w:t>
      </w:r>
      <w:r w:rsidR="00B83403">
        <w:t xml:space="preserve">, </w:t>
      </w:r>
      <w:r w:rsidR="00DF3384">
        <w:t>drive them to doctor appointments</w:t>
      </w:r>
      <w:r w:rsidR="00B83403">
        <w:t xml:space="preserve">, or </w:t>
      </w:r>
      <w:r w:rsidR="00DF3384">
        <w:t>assist</w:t>
      </w:r>
      <w:r w:rsidR="00B83403">
        <w:t xml:space="preserve"> them in running errands</w:t>
      </w:r>
      <w:r w:rsidR="00B848AD">
        <w:t>; and</w:t>
      </w:r>
    </w:p>
    <w:p w:rsidR="00871980" w:rsidRDefault="00871980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7136" w:rsidRDefault="008B3669" w:rsidP="00157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to recognize Ann </w:t>
      </w:r>
      <w:r w:rsidR="00157136">
        <w:rPr>
          <w:color w:val="000000" w:themeColor="text1"/>
        </w:rPr>
        <w:t xml:space="preserve">Martin for her many years of service to the House of Representatives, her colleagues hosted a retirement celebration in her honor on November 15, 2013, </w:t>
      </w:r>
      <w:r w:rsidR="00D20D00">
        <w:rPr>
          <w:color w:val="000000" w:themeColor="text1"/>
        </w:rPr>
        <w:t xml:space="preserve">at which time she was presented with the Order of the Palmetto, the highest </w:t>
      </w:r>
      <w:r w:rsidR="00425B7A">
        <w:rPr>
          <w:color w:val="000000" w:themeColor="text1"/>
        </w:rPr>
        <w:t xml:space="preserve">civilian </w:t>
      </w:r>
      <w:r w:rsidR="000C30B1">
        <w:rPr>
          <w:color w:val="000000" w:themeColor="text1"/>
        </w:rPr>
        <w:t>tribute</w:t>
      </w:r>
      <w:r w:rsidR="00D20D00">
        <w:rPr>
          <w:color w:val="000000" w:themeColor="text1"/>
        </w:rPr>
        <w:t xml:space="preserve"> </w:t>
      </w:r>
      <w:r w:rsidR="00425B7A">
        <w:rPr>
          <w:color w:val="000000" w:themeColor="text1"/>
        </w:rPr>
        <w:t>awarded</w:t>
      </w:r>
      <w:r w:rsidR="00D20D00">
        <w:rPr>
          <w:color w:val="000000" w:themeColor="text1"/>
        </w:rPr>
        <w:t xml:space="preserve"> </w:t>
      </w:r>
      <w:r w:rsidR="00425B7A">
        <w:rPr>
          <w:color w:val="000000" w:themeColor="text1"/>
        </w:rPr>
        <w:t>by the State of South Carolina</w:t>
      </w:r>
      <w:r w:rsidR="00157136">
        <w:rPr>
          <w:color w:val="000000" w:themeColor="text1"/>
        </w:rPr>
        <w:t>; and</w:t>
      </w:r>
    </w:p>
    <w:p w:rsidR="007D76FA" w:rsidRDefault="007D76FA" w:rsidP="00157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D5E23" w:rsidRDefault="009D5E23" w:rsidP="009D5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during Ann</w:t>
      </w:r>
      <w:r w:rsidR="00446ECF" w:rsidRPr="00446ECF">
        <w:t>’</w:t>
      </w:r>
      <w:r>
        <w:t xml:space="preserve">s retirement, the House </w:t>
      </w:r>
      <w:r w:rsidR="00A51586">
        <w:t>hopes</w:t>
      </w:r>
      <w:r>
        <w:t xml:space="preserve"> she will find herself more frequently able to indulge in spending time with her </w:t>
      </w:r>
      <w:r w:rsidR="004829A0">
        <w:t>grandchildren and great</w:t>
      </w:r>
      <w:r w:rsidR="00446ECF">
        <w:noBreakHyphen/>
      </w:r>
      <w:r w:rsidR="004829A0">
        <w:t>grandchildren</w:t>
      </w:r>
      <w:r w:rsidR="00287EC1">
        <w:t xml:space="preserve"> </w:t>
      </w:r>
      <w:r w:rsidR="00F57122">
        <w:t xml:space="preserve">(who relish their “Granny Ann”) </w:t>
      </w:r>
      <w:r w:rsidR="00287EC1">
        <w:t xml:space="preserve">and </w:t>
      </w:r>
      <w:r w:rsidR="00F57122">
        <w:t xml:space="preserve">in </w:t>
      </w:r>
      <w:r w:rsidR="00287EC1">
        <w:t>travel</w:t>
      </w:r>
      <w:r w:rsidR="0035583F">
        <w:t>ing</w:t>
      </w:r>
      <w:r>
        <w:t xml:space="preserve">, </w:t>
      </w:r>
      <w:r w:rsidR="006D0CEF">
        <w:t>especially</w:t>
      </w:r>
      <w:r w:rsidR="00F57122">
        <w:t xml:space="preserve"> on </w:t>
      </w:r>
      <w:r w:rsidR="00287EC1">
        <w:t>trips to Colorado to see her grandson and jaunts to Seneca to visit her great</w:t>
      </w:r>
      <w:r w:rsidR="00446ECF">
        <w:noBreakHyphen/>
      </w:r>
      <w:r w:rsidR="00287EC1">
        <w:t>grand</w:t>
      </w:r>
      <w:r w:rsidR="00D46AF4">
        <w:t>s</w:t>
      </w:r>
      <w:r w:rsidR="00287EC1">
        <w:t xml:space="preserve">; </w:t>
      </w:r>
      <w:r>
        <w:t>and</w:t>
      </w:r>
    </w:p>
    <w:p w:rsidR="009D5E23" w:rsidRDefault="009D5E23" w:rsidP="009D5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0658" w:rsidRPr="0090519E" w:rsidRDefault="00220658" w:rsidP="00220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</w:t>
      </w:r>
      <w:r w:rsidR="00F400BC">
        <w:rPr>
          <w:color w:val="000000" w:themeColor="text1"/>
        </w:rPr>
        <w:t>House</w:t>
      </w:r>
      <w:r>
        <w:rPr>
          <w:color w:val="000000" w:themeColor="text1"/>
        </w:rPr>
        <w:t xml:space="preserve"> </w:t>
      </w:r>
      <w:r w:rsidR="00707C1B">
        <w:rPr>
          <w:color w:val="000000" w:themeColor="text1"/>
        </w:rPr>
        <w:t xml:space="preserve">of Representatives </w:t>
      </w:r>
      <w:r>
        <w:rPr>
          <w:color w:val="000000" w:themeColor="text1"/>
        </w:rPr>
        <w:t xml:space="preserve">is pleased to wish </w:t>
      </w:r>
      <w:r w:rsidR="00607597">
        <w:rPr>
          <w:color w:val="000000" w:themeColor="text1"/>
        </w:rPr>
        <w:t>their beloved “M</w:t>
      </w:r>
      <w:r w:rsidR="008B3669">
        <w:rPr>
          <w:color w:val="000000" w:themeColor="text1"/>
        </w:rPr>
        <w:t>iss</w:t>
      </w:r>
      <w:r w:rsidR="00607597">
        <w:rPr>
          <w:color w:val="000000" w:themeColor="text1"/>
        </w:rPr>
        <w:t xml:space="preserve"> Ann”</w:t>
      </w:r>
      <w:r>
        <w:rPr>
          <w:color w:val="000000" w:themeColor="text1"/>
        </w:rPr>
        <w:t xml:space="preserve"> well as </w:t>
      </w:r>
      <w:r w:rsidR="00F400BC">
        <w:rPr>
          <w:color w:val="000000" w:themeColor="text1"/>
        </w:rPr>
        <w:t>s</w:t>
      </w:r>
      <w:r>
        <w:rPr>
          <w:color w:val="000000" w:themeColor="text1"/>
        </w:rPr>
        <w:t xml:space="preserve">he enjoys retirement and trusts </w:t>
      </w:r>
      <w:r w:rsidR="00F400BC">
        <w:rPr>
          <w:color w:val="000000" w:themeColor="text1"/>
        </w:rPr>
        <w:t>s</w:t>
      </w:r>
      <w:r>
        <w:rPr>
          <w:color w:val="000000" w:themeColor="text1"/>
        </w:rPr>
        <w:t xml:space="preserve">he will find much pleasure in the more leisurely pace of the days ahead. </w:t>
      </w:r>
      <w:r w:rsidR="00147118">
        <w:rPr>
          <w:color w:val="000000" w:themeColor="text1"/>
        </w:rPr>
        <w:t>A</w:t>
      </w:r>
      <w:r w:rsidR="00991E3B">
        <w:rPr>
          <w:color w:val="000000" w:themeColor="text1"/>
        </w:rPr>
        <w:t xml:space="preserve">ll who had the privilege of </w:t>
      </w:r>
      <w:r w:rsidR="002640FD">
        <w:rPr>
          <w:color w:val="000000" w:themeColor="text1"/>
        </w:rPr>
        <w:t>knowing</w:t>
      </w:r>
      <w:r w:rsidR="00F400BC">
        <w:rPr>
          <w:color w:val="000000" w:themeColor="text1"/>
        </w:rPr>
        <w:t xml:space="preserve"> her</w:t>
      </w:r>
      <w:r w:rsidR="00147118">
        <w:rPr>
          <w:color w:val="000000" w:themeColor="text1"/>
        </w:rPr>
        <w:t xml:space="preserve"> will miss her greatly and </w:t>
      </w:r>
      <w:r w:rsidR="00D2088C">
        <w:rPr>
          <w:color w:val="000000" w:themeColor="text1"/>
        </w:rPr>
        <w:t xml:space="preserve">long will </w:t>
      </w:r>
      <w:r w:rsidR="00147118">
        <w:rPr>
          <w:color w:val="000000" w:themeColor="text1"/>
        </w:rPr>
        <w:t>remember her</w:t>
      </w:r>
      <w:r w:rsidR="00607597">
        <w:rPr>
          <w:color w:val="000000" w:themeColor="text1"/>
        </w:rPr>
        <w:t xml:space="preserve"> for her</w:t>
      </w:r>
      <w:r w:rsidR="00147118">
        <w:rPr>
          <w:color w:val="000000" w:themeColor="text1"/>
        </w:rPr>
        <w:t xml:space="preserve"> </w:t>
      </w:r>
      <w:r w:rsidR="00607597">
        <w:rPr>
          <w:color w:val="000000" w:themeColor="text1"/>
        </w:rPr>
        <w:t xml:space="preserve">good nature and sense of humor and also for her </w:t>
      </w:r>
      <w:r w:rsidR="00147118">
        <w:rPr>
          <w:color w:val="000000" w:themeColor="text1"/>
        </w:rPr>
        <w:t>exemplary service to the people of South Carolina</w:t>
      </w:r>
      <w:r w:rsidR="00F400BC">
        <w:rPr>
          <w:color w:val="000000" w:themeColor="text1"/>
        </w:rPr>
        <w:t>. N</w:t>
      </w:r>
      <w:r w:rsidRPr="0090519E">
        <w:rPr>
          <w:color w:val="000000" w:themeColor="text1"/>
          <w:u w:color="000000" w:themeColor="text1"/>
        </w:rPr>
        <w:t>ow, therefore,</w:t>
      </w:r>
    </w:p>
    <w:p w:rsidR="007D76FA" w:rsidRDefault="007D76FA" w:rsidP="00157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A0B28" w:rsidRDefault="008A0B28" w:rsidP="008A0B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4BD1" w:rsidRDefault="00644BD1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DCA" w:rsidRDefault="00644BD1" w:rsidP="009B5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8A0B28">
        <w:t>House of Representatives</w:t>
      </w:r>
      <w:r>
        <w:t xml:space="preserve">, by this resolution, </w:t>
      </w:r>
      <w:r w:rsidR="0064625D">
        <w:t>honor</w:t>
      </w:r>
      <w:r w:rsidR="009B5DCA">
        <w:t xml:space="preserve"> Ann B. Martin of Camden for her many years of outstanding service as </w:t>
      </w:r>
      <w:r w:rsidR="009009C1">
        <w:t xml:space="preserve">Solomon </w:t>
      </w:r>
      <w:r w:rsidR="009B5DCA">
        <w:t>B</w:t>
      </w:r>
      <w:r w:rsidR="009B5DCA">
        <w:rPr>
          <w:color w:val="000000" w:themeColor="text1"/>
          <w:u w:color="000000" w:themeColor="text1"/>
        </w:rPr>
        <w:t>latt Building m</w:t>
      </w:r>
      <w:r w:rsidR="009B5DCA" w:rsidRPr="00BA385B">
        <w:rPr>
          <w:color w:val="000000" w:themeColor="text1"/>
          <w:u w:color="000000" w:themeColor="text1"/>
        </w:rPr>
        <w:t>anager/</w:t>
      </w:r>
      <w:r w:rsidR="009B5DCA">
        <w:rPr>
          <w:color w:val="000000" w:themeColor="text1"/>
          <w:u w:color="000000" w:themeColor="text1"/>
        </w:rPr>
        <w:t>c</w:t>
      </w:r>
      <w:r w:rsidR="009B5DCA" w:rsidRPr="00BA385B">
        <w:rPr>
          <w:color w:val="000000" w:themeColor="text1"/>
          <w:u w:color="000000" w:themeColor="text1"/>
        </w:rPr>
        <w:t xml:space="preserve">hief </w:t>
      </w:r>
      <w:r w:rsidR="009B5DCA">
        <w:rPr>
          <w:color w:val="000000" w:themeColor="text1"/>
          <w:u w:color="000000" w:themeColor="text1"/>
        </w:rPr>
        <w:t>r</w:t>
      </w:r>
      <w:r w:rsidR="009B5DCA" w:rsidRPr="00BA385B">
        <w:rPr>
          <w:color w:val="000000" w:themeColor="text1"/>
          <w:u w:color="000000" w:themeColor="text1"/>
        </w:rPr>
        <w:t xml:space="preserve">eceptionist </w:t>
      </w:r>
      <w:r w:rsidR="009B5DCA">
        <w:rPr>
          <w:color w:val="000000" w:themeColor="text1"/>
          <w:u w:color="000000" w:themeColor="text1"/>
        </w:rPr>
        <w:t>for</w:t>
      </w:r>
      <w:r w:rsidR="009B5DCA">
        <w:t xml:space="preserve"> the South Carolina House of Representatives, congratulate her on her retirement, and wish her much success and happiness in all her future endeavors.</w:t>
      </w:r>
    </w:p>
    <w:p w:rsidR="00644BD1" w:rsidRDefault="00644BD1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BD1" w:rsidRDefault="00644BD1" w:rsidP="00644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Ann</w:t>
      </w:r>
      <w:r w:rsidR="00871980">
        <w:t xml:space="preserve"> </w:t>
      </w:r>
      <w:r w:rsidR="0087440C">
        <w:t xml:space="preserve">B. </w:t>
      </w:r>
      <w:r w:rsidR="00871980">
        <w:t>Martin</w:t>
      </w:r>
      <w:r>
        <w:t>.</w:t>
      </w:r>
    </w:p>
    <w:p w:rsidR="007F111E" w:rsidRDefault="00446E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111E" w:rsidRDefault="007F111E" w:rsidP="003D5AFD">
      <w:pPr>
        <w:suppressAutoHyphens/>
      </w:pPr>
    </w:p>
    <w:sectPr w:rsidR="007F111E" w:rsidSect="003D5AF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597" w:rsidRDefault="00607597" w:rsidP="009F0C77">
      <w:r>
        <w:separator/>
      </w:r>
    </w:p>
  </w:endnote>
  <w:endnote w:type="continuationSeparator" w:id="0">
    <w:p w:rsidR="00607597" w:rsidRDefault="006075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D5050F-18E5-4E1A-A668-43A2639304EB}"/>
    <w:embedBold r:id="rId2" w:fontKey="{A1D926AA-912F-486B-AEA5-4394CEBDC9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E05C36-3FCF-4DF5-8842-C2ED465B330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1657723-7940-4561-B678-97408F6F34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A4674E-97E2-4720-B4FD-81A3EE0BF5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AFD" w:rsidRPr="007F111E" w:rsidRDefault="003D5AFD" w:rsidP="007F11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[4594]</w:t>
    </w:r>
    <w:r>
      <w:tab/>
    </w:r>
    <w:r w:rsidR="00740154">
      <w:fldChar w:fldCharType="begin"/>
    </w:r>
    <w:r w:rsidR="00740154">
      <w:instrText xml:space="preserve"> PAGE  \* MERGEFORMAT </w:instrText>
    </w:r>
    <w:r w:rsidR="00740154">
      <w:fldChar w:fldCharType="separate"/>
    </w:r>
    <w:r w:rsidR="00E07AE1">
      <w:rPr>
        <w:noProof/>
      </w:rPr>
      <w:t>1</w:t>
    </w:r>
    <w:r w:rsidR="0074015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597" w:rsidRDefault="00607597" w:rsidP="009F0C77">
      <w:r>
        <w:separator/>
      </w:r>
    </w:p>
  </w:footnote>
  <w:footnote w:type="continuationSeparator" w:id="0">
    <w:p w:rsidR="00607597" w:rsidRDefault="006075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30AHB14"/>
    <w:docVar w:name="CoverBillType" w:val="r"/>
    <w:docVar w:name="docpath" w:val="L:\Council\bills\RM\1430AHB14.DOCX"/>
    <w:docVar w:name="dvBillNumber" w:val="45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4254"/>
    <w:rsid w:val="00011869"/>
    <w:rsid w:val="00016850"/>
    <w:rsid w:val="000C30B1"/>
    <w:rsid w:val="000D2A12"/>
    <w:rsid w:val="000E1785"/>
    <w:rsid w:val="000F40FA"/>
    <w:rsid w:val="00100F95"/>
    <w:rsid w:val="0010776B"/>
    <w:rsid w:val="00133E66"/>
    <w:rsid w:val="00135B37"/>
    <w:rsid w:val="001435A3"/>
    <w:rsid w:val="00143C94"/>
    <w:rsid w:val="00147118"/>
    <w:rsid w:val="00157136"/>
    <w:rsid w:val="001D08F2"/>
    <w:rsid w:val="001D525B"/>
    <w:rsid w:val="001D7F4F"/>
    <w:rsid w:val="001F595D"/>
    <w:rsid w:val="001F5A4B"/>
    <w:rsid w:val="00206BD7"/>
    <w:rsid w:val="00207E70"/>
    <w:rsid w:val="00220658"/>
    <w:rsid w:val="0022364A"/>
    <w:rsid w:val="002321B6"/>
    <w:rsid w:val="00250967"/>
    <w:rsid w:val="002543C8"/>
    <w:rsid w:val="002640FD"/>
    <w:rsid w:val="00284AAE"/>
    <w:rsid w:val="00287EC1"/>
    <w:rsid w:val="002B65F6"/>
    <w:rsid w:val="002C7336"/>
    <w:rsid w:val="002E5912"/>
    <w:rsid w:val="00301B21"/>
    <w:rsid w:val="003059CF"/>
    <w:rsid w:val="0031059F"/>
    <w:rsid w:val="00314855"/>
    <w:rsid w:val="00325348"/>
    <w:rsid w:val="0032732C"/>
    <w:rsid w:val="00336AD0"/>
    <w:rsid w:val="0035583F"/>
    <w:rsid w:val="0037079A"/>
    <w:rsid w:val="003D01E8"/>
    <w:rsid w:val="003D042D"/>
    <w:rsid w:val="003D5AFD"/>
    <w:rsid w:val="003E5288"/>
    <w:rsid w:val="003F64C8"/>
    <w:rsid w:val="003F6D79"/>
    <w:rsid w:val="00401402"/>
    <w:rsid w:val="00405299"/>
    <w:rsid w:val="0041760A"/>
    <w:rsid w:val="00417C01"/>
    <w:rsid w:val="00423AB3"/>
    <w:rsid w:val="00425B7A"/>
    <w:rsid w:val="00434DDD"/>
    <w:rsid w:val="00446ECF"/>
    <w:rsid w:val="004809EE"/>
    <w:rsid w:val="004829A0"/>
    <w:rsid w:val="004A3C95"/>
    <w:rsid w:val="004E7D54"/>
    <w:rsid w:val="00511E55"/>
    <w:rsid w:val="005273C6"/>
    <w:rsid w:val="00530A69"/>
    <w:rsid w:val="00542F16"/>
    <w:rsid w:val="00545593"/>
    <w:rsid w:val="005653F4"/>
    <w:rsid w:val="00577C6C"/>
    <w:rsid w:val="00580607"/>
    <w:rsid w:val="00593B19"/>
    <w:rsid w:val="005B12E0"/>
    <w:rsid w:val="005C2FE2"/>
    <w:rsid w:val="005D6C88"/>
    <w:rsid w:val="005E01C2"/>
    <w:rsid w:val="005E2BC9"/>
    <w:rsid w:val="005F59BC"/>
    <w:rsid w:val="0060147A"/>
    <w:rsid w:val="00605102"/>
    <w:rsid w:val="00607597"/>
    <w:rsid w:val="006215AA"/>
    <w:rsid w:val="00637789"/>
    <w:rsid w:val="00644BD1"/>
    <w:rsid w:val="0064625D"/>
    <w:rsid w:val="00687FE0"/>
    <w:rsid w:val="006913C9"/>
    <w:rsid w:val="0069470D"/>
    <w:rsid w:val="006B541B"/>
    <w:rsid w:val="006B6994"/>
    <w:rsid w:val="006C4982"/>
    <w:rsid w:val="006D0CEF"/>
    <w:rsid w:val="007012F7"/>
    <w:rsid w:val="00707C1B"/>
    <w:rsid w:val="00711C09"/>
    <w:rsid w:val="00712C36"/>
    <w:rsid w:val="00714424"/>
    <w:rsid w:val="007301A2"/>
    <w:rsid w:val="00734F00"/>
    <w:rsid w:val="00736E14"/>
    <w:rsid w:val="00740154"/>
    <w:rsid w:val="00740FBA"/>
    <w:rsid w:val="00792D64"/>
    <w:rsid w:val="007A679D"/>
    <w:rsid w:val="007A70AE"/>
    <w:rsid w:val="007D76FA"/>
    <w:rsid w:val="007F111E"/>
    <w:rsid w:val="008362E8"/>
    <w:rsid w:val="00871980"/>
    <w:rsid w:val="0087440C"/>
    <w:rsid w:val="00893DD8"/>
    <w:rsid w:val="008A0B28"/>
    <w:rsid w:val="008A1768"/>
    <w:rsid w:val="008B3669"/>
    <w:rsid w:val="008F0F33"/>
    <w:rsid w:val="008F4429"/>
    <w:rsid w:val="009009C1"/>
    <w:rsid w:val="00904177"/>
    <w:rsid w:val="0092067F"/>
    <w:rsid w:val="0094021A"/>
    <w:rsid w:val="009633C1"/>
    <w:rsid w:val="00987D9A"/>
    <w:rsid w:val="00991E3B"/>
    <w:rsid w:val="009B44AF"/>
    <w:rsid w:val="009B5DCA"/>
    <w:rsid w:val="009B65D8"/>
    <w:rsid w:val="009C6A0B"/>
    <w:rsid w:val="009C7097"/>
    <w:rsid w:val="009D5E23"/>
    <w:rsid w:val="009E1109"/>
    <w:rsid w:val="009E7B02"/>
    <w:rsid w:val="009F0C77"/>
    <w:rsid w:val="009F4DD1"/>
    <w:rsid w:val="00A41684"/>
    <w:rsid w:val="00A51586"/>
    <w:rsid w:val="00A54824"/>
    <w:rsid w:val="00A64E80"/>
    <w:rsid w:val="00A72BCD"/>
    <w:rsid w:val="00A741D9"/>
    <w:rsid w:val="00A833AB"/>
    <w:rsid w:val="00A9741D"/>
    <w:rsid w:val="00AB0398"/>
    <w:rsid w:val="00AD4B17"/>
    <w:rsid w:val="00AF5634"/>
    <w:rsid w:val="00B00F03"/>
    <w:rsid w:val="00B150F3"/>
    <w:rsid w:val="00B31226"/>
    <w:rsid w:val="00B412D4"/>
    <w:rsid w:val="00B83403"/>
    <w:rsid w:val="00B848AD"/>
    <w:rsid w:val="00B86170"/>
    <w:rsid w:val="00BA5F15"/>
    <w:rsid w:val="00BD212D"/>
    <w:rsid w:val="00BE1BDE"/>
    <w:rsid w:val="00BE3C22"/>
    <w:rsid w:val="00BE74F4"/>
    <w:rsid w:val="00C0345E"/>
    <w:rsid w:val="00C2591F"/>
    <w:rsid w:val="00C27667"/>
    <w:rsid w:val="00C3483A"/>
    <w:rsid w:val="00C74E9D"/>
    <w:rsid w:val="00C82FD3"/>
    <w:rsid w:val="00C85972"/>
    <w:rsid w:val="00C90FFA"/>
    <w:rsid w:val="00C92819"/>
    <w:rsid w:val="00CA6539"/>
    <w:rsid w:val="00CB00C4"/>
    <w:rsid w:val="00CC6B7B"/>
    <w:rsid w:val="00CD1F3A"/>
    <w:rsid w:val="00CD2089"/>
    <w:rsid w:val="00CD7BF9"/>
    <w:rsid w:val="00D1175D"/>
    <w:rsid w:val="00D2088C"/>
    <w:rsid w:val="00D20D00"/>
    <w:rsid w:val="00D2235E"/>
    <w:rsid w:val="00D43F7E"/>
    <w:rsid w:val="00D46AF4"/>
    <w:rsid w:val="00D51895"/>
    <w:rsid w:val="00D73A67"/>
    <w:rsid w:val="00D94254"/>
    <w:rsid w:val="00D970A9"/>
    <w:rsid w:val="00DC6BF3"/>
    <w:rsid w:val="00DD66EC"/>
    <w:rsid w:val="00DF3384"/>
    <w:rsid w:val="00DF3845"/>
    <w:rsid w:val="00E07AE1"/>
    <w:rsid w:val="00E41911"/>
    <w:rsid w:val="00E77178"/>
    <w:rsid w:val="00E80F81"/>
    <w:rsid w:val="00E92EEF"/>
    <w:rsid w:val="00E95C09"/>
    <w:rsid w:val="00F20616"/>
    <w:rsid w:val="00F24442"/>
    <w:rsid w:val="00F400BC"/>
    <w:rsid w:val="00F50AE3"/>
    <w:rsid w:val="00F57122"/>
    <w:rsid w:val="00F64F73"/>
    <w:rsid w:val="00F66DA9"/>
    <w:rsid w:val="00F67CF1"/>
    <w:rsid w:val="00F840F0"/>
    <w:rsid w:val="00FB0D0D"/>
    <w:rsid w:val="00FB43B4"/>
    <w:rsid w:val="00FC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5A40D72-43D1-4C5A-A431-F5C8D3642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9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9C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5A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94_201402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D6B72-EB1D-4650-8EB5-3BB2863C2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4594: Ann B. Martin - South Carolina Legislature Online</dc:title>
  <dc:creator>McDowell</dc:creator>
  <cp:lastModifiedBy>N Cumfer</cp:lastModifiedBy>
  <cp:revision>6</cp:revision>
  <cp:lastPrinted>2014-01-31T15:24:00Z</cp:lastPrinted>
  <dcterms:created xsi:type="dcterms:W3CDTF">2014-02-05T15:55:00Z</dcterms:created>
  <dcterms:modified xsi:type="dcterms:W3CDTF">2014-12-05T16:58:00Z</dcterms:modified>
</cp:coreProperties>
</file>