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B6A" w:rsidRDefault="004E0B6A" w:rsidP="004E0B6A">
      <w:pPr>
        <w:widowControl w:val="0"/>
        <w:jc w:val="center"/>
      </w:pPr>
      <w:r w:rsidRPr="004E0B6A">
        <w:rPr>
          <w:b/>
        </w:rPr>
        <w:t>South Carolina General Assembly</w:t>
      </w:r>
    </w:p>
    <w:p w:rsidR="004E0B6A" w:rsidRDefault="004E0B6A" w:rsidP="004E0B6A">
      <w:pPr>
        <w:widowControl w:val="0"/>
        <w:jc w:val="center"/>
      </w:pPr>
      <w:r>
        <w:t>120th Session, 2013-2014</w:t>
      </w:r>
    </w:p>
    <w:p w:rsidR="004E0B6A" w:rsidRDefault="004E0B6A" w:rsidP="004E0B6A">
      <w:pPr>
        <w:widowControl w:val="0"/>
        <w:jc w:val="left"/>
      </w:pPr>
    </w:p>
    <w:p w:rsidR="004E0B6A" w:rsidRDefault="004E0B6A" w:rsidP="004E0B6A">
      <w:pPr>
        <w:widowControl w:val="0"/>
        <w:jc w:val="left"/>
        <w:rPr>
          <w:b/>
        </w:rPr>
      </w:pPr>
      <w:r w:rsidRPr="004E0B6A">
        <w:rPr>
          <w:b/>
        </w:rPr>
        <w:t>H. 4609</w:t>
      </w:r>
    </w:p>
    <w:p w:rsidR="004E0B6A" w:rsidRDefault="004E0B6A" w:rsidP="004E0B6A">
      <w:pPr>
        <w:widowControl w:val="0"/>
        <w:jc w:val="left"/>
        <w:rPr>
          <w:b/>
        </w:rPr>
      </w:pPr>
    </w:p>
    <w:p w:rsidR="004E0B6A" w:rsidRDefault="004E0B6A" w:rsidP="004E0B6A">
      <w:pPr>
        <w:widowControl w:val="0"/>
        <w:jc w:val="left"/>
      </w:pPr>
      <w:r w:rsidRPr="004E0B6A">
        <w:rPr>
          <w:b/>
        </w:rPr>
        <w:t>STATUS INFORMATION</w:t>
      </w:r>
    </w:p>
    <w:p w:rsidR="004E0B6A" w:rsidRDefault="004E0B6A" w:rsidP="004E0B6A">
      <w:pPr>
        <w:widowControl w:val="0"/>
        <w:jc w:val="left"/>
      </w:pPr>
    </w:p>
    <w:p w:rsidR="004E0B6A" w:rsidRDefault="004E0B6A" w:rsidP="004E0B6A">
      <w:pPr>
        <w:widowControl w:val="0"/>
        <w:jc w:val="left"/>
      </w:pPr>
      <w:r>
        <w:t>General Bill</w:t>
      </w:r>
    </w:p>
    <w:p w:rsidR="004E0B6A" w:rsidRDefault="00C9036E" w:rsidP="004E0B6A">
      <w:pPr>
        <w:widowControl w:val="0"/>
        <w:jc w:val="left"/>
      </w:pPr>
      <w:r>
        <w:t>Sponsors: Reps. Williams, Alexander, Jefferson, Hosey, Anderson, Funderburk and J.E. Smith</w:t>
      </w:r>
    </w:p>
    <w:p w:rsidR="004E0B6A" w:rsidRDefault="004E0B6A" w:rsidP="004E0B6A">
      <w:pPr>
        <w:widowControl w:val="0"/>
        <w:jc w:val="left"/>
      </w:pPr>
      <w:r>
        <w:t>Document Path: l:\council\bills\agm\18098ab14.docx</w:t>
      </w:r>
    </w:p>
    <w:p w:rsidR="004E0B6A" w:rsidRDefault="004E0B6A" w:rsidP="004E0B6A">
      <w:pPr>
        <w:widowControl w:val="0"/>
        <w:jc w:val="left"/>
      </w:pPr>
    </w:p>
    <w:p w:rsidR="004E0B6A" w:rsidRDefault="004E0B6A" w:rsidP="004E0B6A">
      <w:pPr>
        <w:widowControl w:val="0"/>
        <w:jc w:val="left"/>
      </w:pPr>
      <w:r>
        <w:t>Introduced in the House on February 6, 2014</w:t>
      </w:r>
    </w:p>
    <w:p w:rsidR="004E0B6A" w:rsidRDefault="004E0B6A" w:rsidP="004E0B6A">
      <w:pPr>
        <w:widowControl w:val="0"/>
        <w:jc w:val="left"/>
      </w:pPr>
      <w:r>
        <w:t xml:space="preserve">Currently residing in the House Committee on </w:t>
      </w:r>
      <w:r w:rsidRPr="004E0B6A">
        <w:rPr>
          <w:b/>
        </w:rPr>
        <w:t>Education and Public Works</w:t>
      </w:r>
    </w:p>
    <w:p w:rsidR="004E0B6A" w:rsidRDefault="004E0B6A" w:rsidP="004E0B6A">
      <w:pPr>
        <w:widowControl w:val="0"/>
        <w:jc w:val="left"/>
      </w:pPr>
    </w:p>
    <w:p w:rsidR="004E0B6A" w:rsidRDefault="004E0B6A" w:rsidP="004E0B6A">
      <w:pPr>
        <w:widowControl w:val="0"/>
        <w:jc w:val="left"/>
      </w:pPr>
      <w:r>
        <w:t xml:space="preserve">Summary: </w:t>
      </w:r>
      <w:r w:rsidR="0060431D">
        <w:t>Veterans Day</w:t>
      </w:r>
    </w:p>
    <w:p w:rsidR="004E0B6A" w:rsidRDefault="004E0B6A" w:rsidP="004E0B6A">
      <w:pPr>
        <w:widowControl w:val="0"/>
        <w:jc w:val="left"/>
      </w:pPr>
    </w:p>
    <w:p w:rsidR="004E0B6A" w:rsidRDefault="004E0B6A" w:rsidP="004E0B6A">
      <w:pPr>
        <w:widowControl w:val="0"/>
        <w:jc w:val="left"/>
      </w:pPr>
    </w:p>
    <w:p w:rsidR="004E0B6A" w:rsidRDefault="004E0B6A" w:rsidP="004E0B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0B6A">
        <w:rPr>
          <w:b/>
        </w:rPr>
        <w:t>HISTORY OF LEGISLATIVE ACTIONS</w:t>
      </w:r>
    </w:p>
    <w:p w:rsidR="004E0B6A" w:rsidRDefault="004E0B6A" w:rsidP="004E0B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0B6A" w:rsidRPr="004E0B6A" w:rsidRDefault="004E0B6A" w:rsidP="004E0B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0B6A">
        <w:rPr>
          <w:u w:val="single"/>
        </w:rPr>
        <w:tab/>
        <w:t>Date</w:t>
      </w:r>
      <w:r w:rsidRPr="004E0B6A">
        <w:rPr>
          <w:u w:val="single"/>
        </w:rPr>
        <w:tab/>
        <w:t>Body</w:t>
      </w:r>
      <w:r w:rsidRPr="004E0B6A">
        <w:rPr>
          <w:u w:val="single"/>
        </w:rPr>
        <w:tab/>
        <w:t>Action Description with journal page number</w:t>
      </w:r>
      <w:r w:rsidRPr="004E0B6A">
        <w:rPr>
          <w:u w:val="single"/>
        </w:rPr>
        <w:tab/>
      </w:r>
      <w:bookmarkStart w:id="0" w:name="_GoBack"/>
      <w:bookmarkEnd w:id="0"/>
    </w:p>
    <w:p w:rsidR="00D21D90" w:rsidRDefault="00D21D90" w:rsidP="00D21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B4444A">
        <w:t>Introduced and read first time (</w:t>
      </w:r>
      <w:hyperlink r:id="rId7" w:history="1">
        <w:r w:rsidRPr="00B4444A">
          <w:rPr>
            <w:rStyle w:val="Hyperlink"/>
          </w:rPr>
          <w:t>House Journal</w:t>
        </w:r>
        <w:r w:rsidRPr="00B4444A">
          <w:rPr>
            <w:rStyle w:val="Hyperlink"/>
          </w:rPr>
          <w:noBreakHyphen/>
          <w:t>page 9</w:t>
        </w:r>
      </w:hyperlink>
      <w:r w:rsidRPr="00B4444A">
        <w:t>)</w:t>
      </w:r>
    </w:p>
    <w:p w:rsidR="00D21D90" w:rsidRDefault="00D21D90" w:rsidP="00D21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B4444A">
        <w:t>Referred to Co</w:t>
      </w:r>
      <w:r>
        <w:t xml:space="preserve">mmittee on </w:t>
      </w:r>
      <w:r w:rsidRPr="00B4444A">
        <w:rPr>
          <w:b/>
        </w:rPr>
        <w:t>Education and Public Works</w:t>
      </w:r>
      <w:r w:rsidRPr="00B4444A">
        <w:t xml:space="preserve"> (</w:t>
      </w:r>
      <w:hyperlink r:id="rId8" w:history="1">
        <w:r w:rsidRPr="00B4444A">
          <w:rPr>
            <w:rStyle w:val="Hyperlink"/>
          </w:rPr>
          <w:t>House Journal</w:t>
        </w:r>
        <w:r w:rsidRPr="00B4444A">
          <w:rPr>
            <w:rStyle w:val="Hyperlink"/>
          </w:rPr>
          <w:noBreakHyphen/>
          <w:t>page 9</w:t>
        </w:r>
      </w:hyperlink>
      <w:r w:rsidRPr="00B4444A">
        <w:t>)</w:t>
      </w:r>
    </w:p>
    <w:p w:rsidR="00D21D90" w:rsidRDefault="00D21D90" w:rsidP="00D21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B6A" w:rsidRPr="004E0B6A" w:rsidRDefault="004E0B6A" w:rsidP="004E0B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B6A" w:rsidRDefault="004E0B6A" w:rsidP="004E0B6A">
      <w:pPr>
        <w:widowControl w:val="0"/>
        <w:jc w:val="left"/>
      </w:pPr>
      <w:r w:rsidRPr="004E0B6A">
        <w:rPr>
          <w:b/>
        </w:rPr>
        <w:t>VERSIONS OF THIS BILL</w:t>
      </w:r>
    </w:p>
    <w:p w:rsidR="004E0B6A" w:rsidRDefault="004E0B6A" w:rsidP="004E0B6A">
      <w:pPr>
        <w:widowControl w:val="0"/>
        <w:jc w:val="left"/>
      </w:pPr>
    </w:p>
    <w:p w:rsidR="004E0B6A" w:rsidRDefault="001A6DBA" w:rsidP="004E0B6A">
      <w:pPr>
        <w:widowControl w:val="0"/>
        <w:jc w:val="left"/>
      </w:pPr>
      <w:hyperlink r:id="rId9" w:history="1">
        <w:r w:rsidR="004E0B6A">
          <w:rPr>
            <w:rStyle w:val="Hyperlink"/>
          </w:rPr>
          <w:t>2/6/2014</w:t>
        </w:r>
      </w:hyperlink>
    </w:p>
    <w:p w:rsidR="004E0B6A" w:rsidRDefault="004E0B6A" w:rsidP="004E0B6A"/>
    <w:p w:rsidR="004E0B6A" w:rsidRDefault="004E0B6A" w:rsidP="004E0B6A">
      <w:pPr>
        <w:sectPr w:rsidR="004E0B6A" w:rsidSect="004E0B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1957" w:rsidRDefault="005B1957" w:rsidP="005B1957">
      <w:pPr>
        <w:pStyle w:val="BillDots"/>
      </w:pPr>
    </w:p>
    <w:p w:rsidR="005B1957" w:rsidRDefault="005B1957" w:rsidP="005B1957">
      <w:pPr>
        <w:pStyle w:val="Numbersforbills"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0C1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1D4" w:rsidRDefault="007631D4" w:rsidP="00763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C75E0C">
        <w:noBreakHyphen/>
      </w:r>
      <w:r>
        <w:t>1</w:t>
      </w:r>
      <w:r w:rsidR="00C75E0C">
        <w:noBreakHyphen/>
      </w:r>
      <w:r>
        <w:t xml:space="preserve">375 SO AS TO PROVIDE ALL PUBLIC SCHOOLS MUST BE CLOSED ON VETERANS DAY, </w:t>
      </w:r>
      <w:r w:rsidR="009C404C">
        <w:t xml:space="preserve">TO PROVIDE EXCEPTIONS, </w:t>
      </w:r>
      <w:r>
        <w:t xml:space="preserve">TO PROVIDE THIS DAY MUST NOT BE CONSIDERED AS ONE OF THE REGULAR SCHOOL DAYS FOR THE YEAR OF PUBLIC SCHOOLS, AND TO EXEMPT </w:t>
      </w:r>
      <w:r w:rsidRPr="007631D4">
        <w:t>STATE</w:t>
      </w:r>
      <w:r w:rsidR="00C75E0C">
        <w:noBreakHyphen/>
      </w:r>
      <w:r w:rsidRPr="007631D4">
        <w:t>SUPPORTED</w:t>
      </w:r>
      <w:r>
        <w:t xml:space="preserve"> INSTITUTIONS OF HIGHER EDUCATION FROM THIS REQUIREMENT. </w:t>
      </w:r>
    </w:p>
    <w:p w:rsidR="008E0C12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0C12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0C12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1D4" w:rsidRDefault="008E0C12" w:rsidP="00763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31D4">
        <w:t>Article 5, Chapter 1, Title 59 of the 1976 Code is amended by adding:</w:t>
      </w:r>
    </w:p>
    <w:p w:rsidR="007631D4" w:rsidRDefault="007631D4" w:rsidP="00763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C12" w:rsidRDefault="007631D4" w:rsidP="00763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C75E0C">
        <w:noBreakHyphen/>
      </w:r>
      <w:r>
        <w:t>1</w:t>
      </w:r>
      <w:r w:rsidR="00C75E0C">
        <w:noBreakHyphen/>
      </w:r>
      <w:r>
        <w:t>37</w:t>
      </w:r>
      <w:r w:rsidR="0056000D">
        <w:t>5</w:t>
      </w:r>
      <w:r>
        <w:t>.</w:t>
      </w:r>
      <w:r>
        <w:tab/>
        <w:t>All public schools must be closed on the eleventh day of November in observance of Veterans Day</w:t>
      </w:r>
      <w:r w:rsidR="009C404C">
        <w:t>, provided, however, that the public schools will not close to observe Veterans Day in years in which the eleventh day of November falls on a Saturday or Sunday</w:t>
      </w:r>
      <w:r>
        <w:t>.</w:t>
      </w:r>
      <w:r w:rsidR="009C404C">
        <w:t xml:space="preserve"> </w:t>
      </w:r>
      <w:r>
        <w:t xml:space="preserve"> </w:t>
      </w:r>
      <w:r w:rsidRPr="007631D4">
        <w:t>This day must not be considered as one of the regular school days for the year for public schools. The provisions of this section do not apply to state</w:t>
      </w:r>
      <w:r w:rsidR="00C75E0C">
        <w:noBreakHyphen/>
      </w:r>
      <w:r w:rsidRPr="007631D4">
        <w:t>supported institutions of higher education.</w:t>
      </w:r>
      <w:r>
        <w:t>”</w:t>
      </w:r>
    </w:p>
    <w:p w:rsidR="008E0C12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31D4">
        <w:t>2</w:t>
      </w:r>
      <w:r>
        <w:t>.</w:t>
      </w:r>
      <w:r>
        <w:tab/>
        <w:t>This act takes effect upon approval by the Governor.</w:t>
      </w:r>
    </w:p>
    <w:p w:rsidR="006F4F67" w:rsidRDefault="00C75E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F67" w:rsidRDefault="006F4F67" w:rsidP="004E0B6A">
      <w:pPr>
        <w:suppressAutoHyphens/>
      </w:pPr>
    </w:p>
    <w:sectPr w:rsidR="006F4F67" w:rsidSect="004E0B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C12" w:rsidRDefault="008E0C12" w:rsidP="009F0C77">
      <w:r>
        <w:separator/>
      </w:r>
    </w:p>
  </w:endnote>
  <w:endnote w:type="continuationSeparator" w:id="0">
    <w:p w:rsidR="008E0C12" w:rsidRDefault="008E0C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DA1948-E3AE-4181-992F-557B7D8C6F07}"/>
    <w:embedBold r:id="rId2" w:fontKey="{81E20CE5-0CD7-425E-8D51-BC5CFC25A9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C5E941-1E59-4BE5-979E-286F9111C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CAE80A-6501-4F9E-B4F1-7E45B17569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B6A" w:rsidRPr="006F4F67" w:rsidRDefault="004E0B6A" w:rsidP="006F4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[4609]</w:t>
    </w:r>
    <w:r>
      <w:tab/>
    </w:r>
    <w:r w:rsidR="00FD0151">
      <w:fldChar w:fldCharType="begin"/>
    </w:r>
    <w:r w:rsidR="00FD0151">
      <w:instrText xml:space="preserve"> PAGE  \* MERGEFORMAT </w:instrText>
    </w:r>
    <w:r w:rsidR="00FD0151">
      <w:fldChar w:fldCharType="separate"/>
    </w:r>
    <w:r w:rsidR="001A6DBA">
      <w:rPr>
        <w:noProof/>
      </w:rPr>
      <w:t>1</w:t>
    </w:r>
    <w:r w:rsidR="00FD01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C12" w:rsidRDefault="008E0C12" w:rsidP="009F0C77">
      <w:r>
        <w:separator/>
      </w:r>
    </w:p>
  </w:footnote>
  <w:footnote w:type="continuationSeparator" w:id="0">
    <w:p w:rsidR="008E0C12" w:rsidRDefault="008E0C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98AB14"/>
    <w:docVar w:name="CoverBillType" w:val="b"/>
    <w:docVar w:name="docpath" w:val="L:\Council\bills\AGM\18098AB14.DOCX"/>
    <w:docVar w:name="dvBillNumber" w:val="460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04DDE"/>
    <w:rsid w:val="00011869"/>
    <w:rsid w:val="000E1785"/>
    <w:rsid w:val="000F40FA"/>
    <w:rsid w:val="0010776B"/>
    <w:rsid w:val="00133E66"/>
    <w:rsid w:val="001435A3"/>
    <w:rsid w:val="001A6DB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4DD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0B6A"/>
    <w:rsid w:val="004E7D54"/>
    <w:rsid w:val="005273C6"/>
    <w:rsid w:val="00530A69"/>
    <w:rsid w:val="00545593"/>
    <w:rsid w:val="0056000D"/>
    <w:rsid w:val="00577C6C"/>
    <w:rsid w:val="005B1957"/>
    <w:rsid w:val="005C2FE2"/>
    <w:rsid w:val="005E2BC9"/>
    <w:rsid w:val="0060431D"/>
    <w:rsid w:val="00605102"/>
    <w:rsid w:val="006215AA"/>
    <w:rsid w:val="006913C9"/>
    <w:rsid w:val="0069470D"/>
    <w:rsid w:val="006F4F67"/>
    <w:rsid w:val="00734F00"/>
    <w:rsid w:val="007631D4"/>
    <w:rsid w:val="00771306"/>
    <w:rsid w:val="007A70AE"/>
    <w:rsid w:val="008362E8"/>
    <w:rsid w:val="008A1768"/>
    <w:rsid w:val="008D3B31"/>
    <w:rsid w:val="008E0C12"/>
    <w:rsid w:val="008F0F33"/>
    <w:rsid w:val="008F4429"/>
    <w:rsid w:val="008F680D"/>
    <w:rsid w:val="0094021A"/>
    <w:rsid w:val="009B44AF"/>
    <w:rsid w:val="009C404C"/>
    <w:rsid w:val="009C6A0B"/>
    <w:rsid w:val="009F0C77"/>
    <w:rsid w:val="009F4DD1"/>
    <w:rsid w:val="00A4054F"/>
    <w:rsid w:val="00A41684"/>
    <w:rsid w:val="00A64E80"/>
    <w:rsid w:val="00A72BCD"/>
    <w:rsid w:val="00A741D9"/>
    <w:rsid w:val="00A833AB"/>
    <w:rsid w:val="00A92D4F"/>
    <w:rsid w:val="00A9741D"/>
    <w:rsid w:val="00AD4B17"/>
    <w:rsid w:val="00B154D9"/>
    <w:rsid w:val="00B412D4"/>
    <w:rsid w:val="00BE3C22"/>
    <w:rsid w:val="00C0345E"/>
    <w:rsid w:val="00C0710E"/>
    <w:rsid w:val="00C3483A"/>
    <w:rsid w:val="00C61EC3"/>
    <w:rsid w:val="00C74E9D"/>
    <w:rsid w:val="00C75E0C"/>
    <w:rsid w:val="00C82FD3"/>
    <w:rsid w:val="00C9036E"/>
    <w:rsid w:val="00C92819"/>
    <w:rsid w:val="00CC6B7B"/>
    <w:rsid w:val="00CD2089"/>
    <w:rsid w:val="00CE5194"/>
    <w:rsid w:val="00D21D90"/>
    <w:rsid w:val="00D73A67"/>
    <w:rsid w:val="00D970A9"/>
    <w:rsid w:val="00DC54D1"/>
    <w:rsid w:val="00DF3845"/>
    <w:rsid w:val="00E41911"/>
    <w:rsid w:val="00E92EEF"/>
    <w:rsid w:val="00F24442"/>
    <w:rsid w:val="00F50AE3"/>
    <w:rsid w:val="00F67CF1"/>
    <w:rsid w:val="00F83E8E"/>
    <w:rsid w:val="00F840F0"/>
    <w:rsid w:val="00FB0D0D"/>
    <w:rsid w:val="00FB43B4"/>
    <w:rsid w:val="00FD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C590DF-758C-4775-878B-DC6B1E85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0B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09_2014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15FC3-CC6F-48BB-9EDD-3CB6EBC75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287</Words>
  <Characters>1636</Characters>
  <Application>Microsoft Office Word</Application>
  <DocSecurity>0</DocSecurity>
  <Lines>13</Lines>
  <Paragraphs>3</Paragraphs>
  <ScaleCrop>false</ScaleCrop>
  <Company>LPITS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4609: Veterans Day - South Carolina Legislature Online</dc:title>
  <dc:creator>angiemorgan</dc:creator>
  <cp:lastModifiedBy>N Cumfer</cp:lastModifiedBy>
  <cp:revision>7</cp:revision>
  <cp:lastPrinted>2014-01-27T18:51:00Z</cp:lastPrinted>
  <dcterms:created xsi:type="dcterms:W3CDTF">2014-02-06T15:32:00Z</dcterms:created>
  <dcterms:modified xsi:type="dcterms:W3CDTF">2014-12-05T16:59:00Z</dcterms:modified>
</cp:coreProperties>
</file>