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8D4" w:rsidRDefault="009408D4" w:rsidP="009408D4">
      <w:pPr>
        <w:widowControl w:val="0"/>
        <w:jc w:val="center"/>
      </w:pPr>
      <w:r w:rsidRPr="009408D4">
        <w:rPr>
          <w:b/>
        </w:rPr>
        <w:t>South Carolina General Assembly</w:t>
      </w:r>
    </w:p>
    <w:p w:rsidR="009408D4" w:rsidRDefault="009408D4" w:rsidP="009408D4">
      <w:pPr>
        <w:widowControl w:val="0"/>
        <w:jc w:val="center"/>
      </w:pPr>
      <w:r>
        <w:t>120th Session, 2013-2014</w:t>
      </w:r>
    </w:p>
    <w:p w:rsidR="009408D4" w:rsidRDefault="009408D4" w:rsidP="009408D4">
      <w:pPr>
        <w:widowControl w:val="0"/>
        <w:jc w:val="left"/>
      </w:pPr>
    </w:p>
    <w:p w:rsidR="009408D4" w:rsidRDefault="009408D4" w:rsidP="009408D4">
      <w:pPr>
        <w:widowControl w:val="0"/>
        <w:jc w:val="left"/>
        <w:rPr>
          <w:b/>
        </w:rPr>
      </w:pPr>
      <w:r w:rsidRPr="009408D4">
        <w:rPr>
          <w:b/>
        </w:rPr>
        <w:t>H. 4907</w:t>
      </w:r>
    </w:p>
    <w:p w:rsidR="009408D4" w:rsidRDefault="009408D4" w:rsidP="009408D4">
      <w:pPr>
        <w:widowControl w:val="0"/>
        <w:jc w:val="left"/>
        <w:rPr>
          <w:b/>
        </w:rPr>
      </w:pPr>
    </w:p>
    <w:p w:rsidR="009408D4" w:rsidRDefault="009408D4" w:rsidP="009408D4">
      <w:pPr>
        <w:widowControl w:val="0"/>
        <w:jc w:val="left"/>
      </w:pPr>
      <w:r w:rsidRPr="009408D4">
        <w:rPr>
          <w:b/>
        </w:rPr>
        <w:t>STATUS INFORMATION</w:t>
      </w:r>
    </w:p>
    <w:p w:rsidR="009408D4" w:rsidRDefault="009408D4" w:rsidP="009408D4">
      <w:pPr>
        <w:widowControl w:val="0"/>
        <w:jc w:val="left"/>
      </w:pPr>
    </w:p>
    <w:p w:rsidR="009408D4" w:rsidRDefault="009408D4" w:rsidP="009408D4">
      <w:pPr>
        <w:widowControl w:val="0"/>
        <w:jc w:val="left"/>
      </w:pPr>
      <w:r>
        <w:t>House Resolution</w:t>
      </w:r>
    </w:p>
    <w:p w:rsidR="009408D4" w:rsidRDefault="009408D4" w:rsidP="009408D4">
      <w:pPr>
        <w:widowControl w:val="0"/>
        <w:jc w:val="left"/>
      </w:pPr>
      <w:r>
        <w:t>Sponsors: Rep. Atwater</w:t>
      </w:r>
    </w:p>
    <w:p w:rsidR="009408D4" w:rsidRDefault="009408D4" w:rsidP="009408D4">
      <w:pPr>
        <w:widowControl w:val="0"/>
        <w:jc w:val="left"/>
      </w:pPr>
      <w:r>
        <w:t>Document Path: l:\council\bills\rm\1514ac14.docx</w:t>
      </w:r>
    </w:p>
    <w:p w:rsidR="009A1442" w:rsidRDefault="009A1442" w:rsidP="009408D4">
      <w:pPr>
        <w:widowControl w:val="0"/>
        <w:jc w:val="left"/>
      </w:pPr>
      <w:r>
        <w:t>Companion/Similar bill(s): 4908</w:t>
      </w:r>
    </w:p>
    <w:p w:rsidR="009408D4" w:rsidRDefault="009408D4" w:rsidP="009408D4">
      <w:pPr>
        <w:widowControl w:val="0"/>
        <w:jc w:val="left"/>
      </w:pPr>
    </w:p>
    <w:p w:rsidR="009408D4" w:rsidRDefault="009408D4" w:rsidP="009408D4">
      <w:pPr>
        <w:widowControl w:val="0"/>
        <w:jc w:val="left"/>
      </w:pPr>
      <w:r>
        <w:t>Introduced in the House on March 12, 2014</w:t>
      </w:r>
    </w:p>
    <w:p w:rsidR="009408D4" w:rsidRDefault="009408D4" w:rsidP="009408D4">
      <w:pPr>
        <w:widowControl w:val="0"/>
        <w:jc w:val="left"/>
      </w:pPr>
      <w:r>
        <w:t>Adopted by the House on March 12, 2014</w:t>
      </w:r>
    </w:p>
    <w:p w:rsidR="009408D4" w:rsidRDefault="009408D4" w:rsidP="009408D4">
      <w:pPr>
        <w:widowControl w:val="0"/>
        <w:jc w:val="left"/>
      </w:pPr>
    </w:p>
    <w:p w:rsidR="009408D4" w:rsidRDefault="009408D4" w:rsidP="009408D4">
      <w:pPr>
        <w:widowControl w:val="0"/>
        <w:jc w:val="left"/>
      </w:pPr>
      <w:r>
        <w:t xml:space="preserve">Summary: </w:t>
      </w:r>
      <w:r w:rsidR="00726279">
        <w:t>Lexington High School Drama Department</w:t>
      </w:r>
    </w:p>
    <w:p w:rsidR="009408D4" w:rsidRDefault="009408D4" w:rsidP="009408D4">
      <w:pPr>
        <w:widowControl w:val="0"/>
        <w:jc w:val="left"/>
      </w:pPr>
    </w:p>
    <w:p w:rsidR="009408D4" w:rsidRDefault="009408D4" w:rsidP="009408D4">
      <w:pPr>
        <w:widowControl w:val="0"/>
        <w:jc w:val="left"/>
      </w:pPr>
    </w:p>
    <w:p w:rsidR="009408D4" w:rsidRDefault="009408D4" w:rsidP="00940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8D4">
        <w:rPr>
          <w:b/>
        </w:rPr>
        <w:t>HISTORY OF LEGISLATIVE ACTIONS</w:t>
      </w:r>
    </w:p>
    <w:p w:rsidR="009408D4" w:rsidRDefault="009408D4" w:rsidP="00940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08D4" w:rsidRPr="009408D4" w:rsidRDefault="009408D4" w:rsidP="00940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8D4">
        <w:rPr>
          <w:u w:val="single"/>
        </w:rPr>
        <w:tab/>
        <w:t>Date</w:t>
      </w:r>
      <w:r w:rsidRPr="009408D4">
        <w:rPr>
          <w:u w:val="single"/>
        </w:rPr>
        <w:tab/>
        <w:t>Body</w:t>
      </w:r>
      <w:r w:rsidRPr="009408D4">
        <w:rPr>
          <w:u w:val="single"/>
        </w:rPr>
        <w:tab/>
        <w:t>Action Description with journal page number</w:t>
      </w:r>
      <w:r w:rsidRPr="009408D4">
        <w:rPr>
          <w:u w:val="single"/>
        </w:rPr>
        <w:tab/>
      </w:r>
      <w:bookmarkStart w:id="0" w:name="_GoBack"/>
      <w:bookmarkEnd w:id="0"/>
    </w:p>
    <w:p w:rsidR="00435732" w:rsidRDefault="00435732" w:rsidP="00435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House</w:t>
      </w:r>
      <w:r>
        <w:tab/>
      </w:r>
      <w:r w:rsidRPr="00641BCF">
        <w:t>Introduced and adopted (</w:t>
      </w:r>
      <w:hyperlink r:id="rId7" w:history="1">
        <w:r w:rsidRPr="00641BCF">
          <w:rPr>
            <w:rStyle w:val="Hyperlink"/>
          </w:rPr>
          <w:t>House Journal</w:t>
        </w:r>
        <w:r w:rsidRPr="00641BCF">
          <w:rPr>
            <w:rStyle w:val="Hyperlink"/>
          </w:rPr>
          <w:noBreakHyphen/>
          <w:t>page 5</w:t>
        </w:r>
      </w:hyperlink>
      <w:r w:rsidRPr="00641BCF">
        <w:t>)</w:t>
      </w:r>
    </w:p>
    <w:p w:rsidR="00435732" w:rsidRDefault="00435732" w:rsidP="00435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8D4" w:rsidRPr="009408D4" w:rsidRDefault="009408D4" w:rsidP="00940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8D4" w:rsidRDefault="009408D4" w:rsidP="009408D4">
      <w:r w:rsidRPr="009408D4">
        <w:rPr>
          <w:b/>
        </w:rPr>
        <w:t>VERSIONS OF THIS BILL</w:t>
      </w:r>
    </w:p>
    <w:p w:rsidR="009408D4" w:rsidRDefault="009408D4" w:rsidP="009408D4"/>
    <w:p w:rsidR="009408D4" w:rsidRDefault="00FE1608" w:rsidP="009408D4">
      <w:hyperlink r:id="rId8" w:history="1">
        <w:r w:rsidR="009408D4">
          <w:rPr>
            <w:rStyle w:val="Hyperlink"/>
          </w:rPr>
          <w:t>3/12/2014</w:t>
        </w:r>
      </w:hyperlink>
    </w:p>
    <w:p w:rsidR="009408D4" w:rsidRDefault="009408D4" w:rsidP="009408D4"/>
    <w:p w:rsidR="009408D4" w:rsidRDefault="009408D4" w:rsidP="009408D4">
      <w:pPr>
        <w:sectPr w:rsidR="009408D4" w:rsidSect="009408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0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11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53" w:rsidRDefault="00307679" w:rsidP="00D0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bookmarkStart w:id="3" w:name="titletop"/>
      <w:bookmarkEnd w:id="3"/>
      <w:r>
        <w:t xml:space="preserve">TO </w:t>
      </w:r>
      <w:r w:rsidR="00E11969">
        <w:t>RECOGNIZE AND HONOR</w:t>
      </w:r>
      <w:r w:rsidR="003D718B">
        <w:t xml:space="preserve"> THE MEMBERS OF THE LEXINGTON H</w:t>
      </w:r>
      <w:r w:rsidR="003D718B">
        <w:rPr>
          <w:color w:val="000000"/>
        </w:rPr>
        <w:t>IGH SCHOOL DRAMA DEPARTMENT FOR THE</w:t>
      </w:r>
      <w:r w:rsidR="00647567">
        <w:rPr>
          <w:color w:val="000000"/>
        </w:rPr>
        <w:t>IR</w:t>
      </w:r>
      <w:r w:rsidR="003D718B">
        <w:rPr>
          <w:color w:val="000000"/>
        </w:rPr>
        <w:t xml:space="preserve"> OUTSTANDING PERFORMANCE AT THE 2014 </w:t>
      </w:r>
      <w:r w:rsidR="003D718B" w:rsidRPr="00286FDB">
        <w:rPr>
          <w:color w:val="000000" w:themeColor="text1"/>
          <w:u w:color="000000" w:themeColor="text1"/>
        </w:rPr>
        <w:t>SOUTH CAROLINA THESPIAN SOCIETY AND PALMETTO DRAMATIC ASSOCIATION FESTIVAL COMPETITION</w:t>
      </w:r>
      <w:r w:rsidR="003D718B">
        <w:rPr>
          <w:color w:val="000000" w:themeColor="text1"/>
          <w:u w:color="000000" w:themeColor="text1"/>
        </w:rPr>
        <w:t xml:space="preserve"> AND </w:t>
      </w:r>
      <w:r w:rsidR="00E11969">
        <w:rPr>
          <w:color w:val="000000" w:themeColor="text1"/>
          <w:u w:color="000000" w:themeColor="text1"/>
        </w:rPr>
        <w:t>TO CONGRATULATE THEM ON</w:t>
      </w:r>
      <w:r w:rsidR="003D718B">
        <w:rPr>
          <w:color w:val="000000" w:themeColor="text1"/>
          <w:u w:color="000000" w:themeColor="text1"/>
        </w:rPr>
        <w:t xml:space="preserve"> WINNING THE FESTIVAL CROWN AS SOUTH CAROLINA STATE CHAMPIONS.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5D4" w:rsidRDefault="00317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73F1">
        <w:t>the South Carolina House of Representatives is pleased to learn that the Lexington High School Drama Department</w:t>
      </w:r>
      <w:r w:rsidR="007E6CEF" w:rsidRPr="007E6CEF">
        <w:t>’</w:t>
      </w:r>
      <w:r w:rsidR="001B73F1">
        <w:t>s play,</w:t>
      </w:r>
      <w:r w:rsidR="00013907">
        <w:t xml:space="preserve"> </w:t>
      </w:r>
      <w:r w:rsidR="00013907" w:rsidRPr="00286FDB">
        <w:rPr>
          <w:color w:val="000000" w:themeColor="text1"/>
          <w:u w:color="000000" w:themeColor="text1"/>
        </w:rPr>
        <w:t>Douglas Craven</w:t>
      </w:r>
      <w:r w:rsidR="007E6CEF" w:rsidRPr="007E6CEF">
        <w:rPr>
          <w:color w:val="000000" w:themeColor="text1"/>
          <w:u w:color="000000" w:themeColor="text1"/>
        </w:rPr>
        <w:t>’</w:t>
      </w:r>
      <w:r w:rsidR="00013907">
        <w:rPr>
          <w:color w:val="000000" w:themeColor="text1"/>
          <w:u w:color="000000" w:themeColor="text1"/>
        </w:rPr>
        <w:t>s</w:t>
      </w:r>
      <w:r w:rsidR="001B73F1" w:rsidRPr="0012025A">
        <w:rPr>
          <w:i/>
        </w:rPr>
        <w:t xml:space="preserve"> </w:t>
      </w:r>
      <w:r w:rsidR="001B73F1">
        <w:rPr>
          <w:i/>
          <w:color w:val="000000" w:themeColor="text1"/>
          <w:u w:color="000000" w:themeColor="text1"/>
        </w:rPr>
        <w:t>Monkey Do</w:t>
      </w:r>
      <w:r w:rsidR="001B73F1" w:rsidRPr="001B73F1">
        <w:rPr>
          <w:color w:val="000000" w:themeColor="text1"/>
          <w:u w:color="000000" w:themeColor="text1"/>
        </w:rPr>
        <w:t>,</w:t>
      </w:r>
      <w:r w:rsidR="001B73F1">
        <w:rPr>
          <w:color w:val="000000" w:themeColor="text1"/>
          <w:u w:color="000000" w:themeColor="text1"/>
        </w:rPr>
        <w:t xml:space="preserve"> </w:t>
      </w:r>
      <w:r w:rsidR="00B30337">
        <w:t xml:space="preserve">captured first place in the </w:t>
      </w:r>
      <w:r w:rsidR="00647567">
        <w:t>one</w:t>
      </w:r>
      <w:r w:rsidR="007E6CEF">
        <w:noBreakHyphen/>
      </w:r>
      <w:r w:rsidR="00647567">
        <w:t xml:space="preserve">act division of the </w:t>
      </w:r>
      <w:r w:rsidR="00B30337">
        <w:t>2014 South Carolina Thespian Society and Palmetto Dramatic Association Festival Competition</w:t>
      </w:r>
      <w:r w:rsidR="00647567">
        <w:t xml:space="preserve"> and </w:t>
      </w:r>
      <w:r w:rsidR="008F0CFA">
        <w:t>that</w:t>
      </w:r>
      <w:r w:rsidR="00B00ECD">
        <w:t>, further,</w:t>
      </w:r>
      <w:r w:rsidR="008F0CFA">
        <w:t xml:space="preserve"> the </w:t>
      </w:r>
      <w:r w:rsidR="00656036">
        <w:t xml:space="preserve">Lexington High </w:t>
      </w:r>
      <w:r w:rsidR="008F0CFA">
        <w:t xml:space="preserve">players </w:t>
      </w:r>
      <w:r w:rsidR="00647567">
        <w:t xml:space="preserve">were </w:t>
      </w:r>
      <w:r w:rsidR="008F0CFA">
        <w:t>named</w:t>
      </w:r>
      <w:r w:rsidR="00647567">
        <w:t xml:space="preserve"> the festival</w:t>
      </w:r>
      <w:r w:rsidR="007E6CEF" w:rsidRPr="007E6CEF">
        <w:t>’</w:t>
      </w:r>
      <w:r w:rsidR="00647567">
        <w:t xml:space="preserve">s </w:t>
      </w:r>
      <w:r w:rsidR="00B30337">
        <w:t>South Carolina state champions; and</w:t>
      </w:r>
    </w:p>
    <w:p w:rsidR="005675D4" w:rsidRDefault="00567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9CC" w:rsidRDefault="00BB5D7E" w:rsidP="00234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 xml:space="preserve">Whereas, </w:t>
      </w:r>
      <w:r w:rsidR="00F109CC">
        <w:rPr>
          <w:color w:val="000000"/>
        </w:rPr>
        <w:t xml:space="preserve">under the direction of </w:t>
      </w:r>
      <w:r w:rsidR="00234EF6">
        <w:rPr>
          <w:color w:val="000000"/>
        </w:rPr>
        <w:t>Dr</w:t>
      </w:r>
      <w:r w:rsidR="00F109CC">
        <w:rPr>
          <w:color w:val="000000"/>
        </w:rPr>
        <w:t xml:space="preserve">. </w:t>
      </w:r>
      <w:r w:rsidR="00234EF6">
        <w:rPr>
          <w:color w:val="000000"/>
        </w:rPr>
        <w:t>Christin Pirkle,</w:t>
      </w:r>
      <w:r w:rsidR="00F109CC">
        <w:rPr>
          <w:color w:val="000000"/>
        </w:rPr>
        <w:t xml:space="preserve"> these talented teenagers spent many hours </w:t>
      </w:r>
      <w:r w:rsidR="00D95F32">
        <w:rPr>
          <w:color w:val="000000"/>
        </w:rPr>
        <w:t>rehearsing</w:t>
      </w:r>
      <w:r w:rsidR="00F109CC">
        <w:rPr>
          <w:color w:val="000000"/>
        </w:rPr>
        <w:t xml:space="preserve"> and perfecting all the details of th</w:t>
      </w:r>
      <w:r w:rsidR="00575C15">
        <w:rPr>
          <w:color w:val="000000"/>
        </w:rPr>
        <w:t>eir</w:t>
      </w:r>
      <w:r w:rsidR="00F109CC">
        <w:rPr>
          <w:color w:val="000000"/>
        </w:rPr>
        <w:t xml:space="preserve"> p</w:t>
      </w:r>
      <w:r w:rsidR="009967DA">
        <w:rPr>
          <w:color w:val="000000"/>
        </w:rPr>
        <w:t>roduction</w:t>
      </w:r>
      <w:r w:rsidR="00F55E18">
        <w:rPr>
          <w:color w:val="000000"/>
        </w:rPr>
        <w:t xml:space="preserve">, and their </w:t>
      </w:r>
      <w:r w:rsidR="00E51BB3">
        <w:rPr>
          <w:color w:val="000000"/>
        </w:rPr>
        <w:t>stell</w:t>
      </w:r>
      <w:r w:rsidR="000D6EA2">
        <w:rPr>
          <w:color w:val="000000"/>
        </w:rPr>
        <w:t xml:space="preserve">ar performance gave </w:t>
      </w:r>
      <w:r w:rsidR="003A7E46">
        <w:rPr>
          <w:color w:val="000000"/>
        </w:rPr>
        <w:t xml:space="preserve">clear </w:t>
      </w:r>
      <w:r w:rsidR="000D6EA2">
        <w:rPr>
          <w:color w:val="000000"/>
        </w:rPr>
        <w:t>proof of</w:t>
      </w:r>
      <w:r w:rsidR="00E51BB3">
        <w:rPr>
          <w:color w:val="000000"/>
        </w:rPr>
        <w:t xml:space="preserve"> disciplined preparatory</w:t>
      </w:r>
      <w:r w:rsidR="00F55E18">
        <w:rPr>
          <w:color w:val="000000"/>
        </w:rPr>
        <w:t xml:space="preserve"> work</w:t>
      </w:r>
      <w:r w:rsidR="00F109CC">
        <w:rPr>
          <w:color w:val="000000"/>
        </w:rPr>
        <w:t xml:space="preserve">; and </w:t>
      </w:r>
    </w:p>
    <w:p w:rsidR="00F109CC" w:rsidRDefault="00F109CC" w:rsidP="00F10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EF2CAB" w:rsidRPr="00286FDB" w:rsidRDefault="00F109CC" w:rsidP="00EF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 xml:space="preserve">Whereas, </w:t>
      </w:r>
      <w:r w:rsidR="00EF2CAB">
        <w:rPr>
          <w:color w:val="000000"/>
        </w:rPr>
        <w:t xml:space="preserve">participating </w:t>
      </w:r>
      <w:r>
        <w:rPr>
          <w:color w:val="000000"/>
        </w:rPr>
        <w:t xml:space="preserve">members of the </w:t>
      </w:r>
      <w:r w:rsidR="00EF2CAB">
        <w:rPr>
          <w:color w:val="000000"/>
        </w:rPr>
        <w:t xml:space="preserve">Lexington High School </w:t>
      </w:r>
      <w:r>
        <w:rPr>
          <w:color w:val="000000"/>
        </w:rPr>
        <w:t xml:space="preserve">Drama </w:t>
      </w:r>
      <w:r w:rsidR="00EF2CAB">
        <w:rPr>
          <w:color w:val="000000"/>
        </w:rPr>
        <w:t>Department</w:t>
      </w:r>
      <w:r>
        <w:rPr>
          <w:color w:val="000000"/>
        </w:rPr>
        <w:t xml:space="preserve"> </w:t>
      </w:r>
      <w:r w:rsidR="00EF2CAB">
        <w:rPr>
          <w:color w:val="000000"/>
        </w:rPr>
        <w:t>included</w:t>
      </w:r>
      <w:r>
        <w:rPr>
          <w:color w:val="000000"/>
        </w:rPr>
        <w:t xml:space="preserve"> </w:t>
      </w:r>
      <w:r w:rsidR="00EF2CAB" w:rsidRPr="00286FDB">
        <w:rPr>
          <w:color w:val="000000" w:themeColor="text1"/>
          <w:u w:color="000000" w:themeColor="text1"/>
        </w:rPr>
        <w:t>Andrew Mullin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Isabella Dunsieth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Katherine Beckham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Logan Shipman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Chance Morgan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Kelsey Barnes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Maggie Hornacek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Liam Myhill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Devon Eillers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Cara Bevensee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Rachel Gasdia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Evelyn Stith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Elaine Rivers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Caleb Terry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Tiffany Settle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Laini Ashcraft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Jimmy Clayton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Alex Krupin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Hannah Snelgrove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Brianna Rafferty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Marissa Smith</w:t>
      </w:r>
      <w:r w:rsidR="00EF2CAB">
        <w:rPr>
          <w:color w:val="000000" w:themeColor="text1"/>
          <w:u w:color="000000" w:themeColor="text1"/>
        </w:rPr>
        <w:t xml:space="preserve">, and </w:t>
      </w:r>
      <w:r w:rsidR="00EF2CAB" w:rsidRPr="00286FDB">
        <w:rPr>
          <w:color w:val="000000" w:themeColor="text1"/>
          <w:u w:color="000000" w:themeColor="text1"/>
        </w:rPr>
        <w:t>Meg Ray</w:t>
      </w:r>
      <w:r w:rsidR="00EF2CAB">
        <w:rPr>
          <w:color w:val="000000" w:themeColor="text1"/>
          <w:u w:color="000000" w:themeColor="text1"/>
        </w:rPr>
        <w:t>; and</w:t>
      </w:r>
    </w:p>
    <w:p w:rsidR="00F109CC" w:rsidRDefault="00F109CC" w:rsidP="00F10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6576C" w:rsidRPr="00286FDB" w:rsidRDefault="00F109CC" w:rsidP="0016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 xml:space="preserve">Whereas, </w:t>
      </w:r>
      <w:r w:rsidR="00B9391D">
        <w:rPr>
          <w:color w:val="000000"/>
        </w:rPr>
        <w:t xml:space="preserve">making a sweet win even sweeter, </w:t>
      </w:r>
      <w:r w:rsidR="0009681E">
        <w:rPr>
          <w:color w:val="000000"/>
        </w:rPr>
        <w:t xml:space="preserve">the cast received prestigious group and </w:t>
      </w:r>
      <w:r>
        <w:rPr>
          <w:color w:val="000000"/>
        </w:rPr>
        <w:t>individual</w:t>
      </w:r>
      <w:r w:rsidR="0009681E">
        <w:rPr>
          <w:color w:val="000000"/>
        </w:rPr>
        <w:t xml:space="preserve"> </w:t>
      </w:r>
      <w:r>
        <w:rPr>
          <w:color w:val="000000"/>
        </w:rPr>
        <w:t xml:space="preserve">awards </w:t>
      </w:r>
      <w:r w:rsidR="00B9391D">
        <w:rPr>
          <w:color w:val="000000"/>
        </w:rPr>
        <w:t xml:space="preserve">at the competition, </w:t>
      </w:r>
      <w:r>
        <w:rPr>
          <w:color w:val="000000"/>
        </w:rPr>
        <w:lastRenderedPageBreak/>
        <w:t xml:space="preserve">including </w:t>
      </w:r>
      <w:r w:rsidR="0016576C" w:rsidRPr="00286FDB">
        <w:rPr>
          <w:color w:val="000000" w:themeColor="text1"/>
          <w:u w:color="000000" w:themeColor="text1"/>
        </w:rPr>
        <w:t xml:space="preserve">Superior Play Performance </w:t>
      </w:r>
      <w:r w:rsidR="0016576C">
        <w:rPr>
          <w:color w:val="000000" w:themeColor="text1"/>
          <w:u w:color="000000" w:themeColor="text1"/>
        </w:rPr>
        <w:t>(won by the e</w:t>
      </w:r>
      <w:r w:rsidR="0016576C" w:rsidRPr="00286FDB">
        <w:rPr>
          <w:color w:val="000000" w:themeColor="text1"/>
          <w:u w:color="000000" w:themeColor="text1"/>
        </w:rPr>
        <w:t xml:space="preserve">ntire </w:t>
      </w:r>
      <w:r w:rsidR="0016576C">
        <w:rPr>
          <w:color w:val="000000" w:themeColor="text1"/>
          <w:u w:color="000000" w:themeColor="text1"/>
        </w:rPr>
        <w:t>c</w:t>
      </w:r>
      <w:r w:rsidR="0016576C" w:rsidRPr="00286FDB">
        <w:rPr>
          <w:color w:val="000000" w:themeColor="text1"/>
          <w:u w:color="000000" w:themeColor="text1"/>
        </w:rPr>
        <w:t>ast</w:t>
      </w:r>
      <w:r w:rsidR="0016576C">
        <w:rPr>
          <w:color w:val="000000" w:themeColor="text1"/>
          <w:u w:color="000000" w:themeColor="text1"/>
        </w:rPr>
        <w:t xml:space="preserve">), </w:t>
      </w:r>
      <w:r w:rsidR="0016576C" w:rsidRPr="00286FDB">
        <w:rPr>
          <w:color w:val="000000" w:themeColor="text1"/>
          <w:u w:color="000000" w:themeColor="text1"/>
        </w:rPr>
        <w:t>Best Costume</w:t>
      </w:r>
      <w:r w:rsidR="0016576C">
        <w:rPr>
          <w:color w:val="000000" w:themeColor="text1"/>
          <w:u w:color="000000" w:themeColor="text1"/>
        </w:rPr>
        <w:t xml:space="preserve">, and </w:t>
      </w:r>
      <w:r w:rsidR="0016576C" w:rsidRPr="00286FDB">
        <w:rPr>
          <w:color w:val="000000" w:themeColor="text1"/>
          <w:u w:color="000000" w:themeColor="text1"/>
        </w:rPr>
        <w:t>Best Set</w:t>
      </w:r>
      <w:r w:rsidR="007942F2">
        <w:rPr>
          <w:color w:val="000000" w:themeColor="text1"/>
          <w:u w:color="000000" w:themeColor="text1"/>
        </w:rPr>
        <w:t xml:space="preserve">. In addition, </w:t>
      </w:r>
      <w:r w:rsidR="0016576C">
        <w:rPr>
          <w:color w:val="000000" w:themeColor="text1"/>
          <w:u w:color="000000" w:themeColor="text1"/>
        </w:rPr>
        <w:t>A</w:t>
      </w:r>
      <w:r w:rsidR="0016576C" w:rsidRPr="00286FDB">
        <w:rPr>
          <w:color w:val="000000" w:themeColor="text1"/>
          <w:u w:color="000000" w:themeColor="text1"/>
        </w:rPr>
        <w:t>ndrew Mullin</w:t>
      </w:r>
      <w:r w:rsidR="0016576C">
        <w:rPr>
          <w:color w:val="000000" w:themeColor="text1"/>
          <w:u w:color="000000" w:themeColor="text1"/>
        </w:rPr>
        <w:t xml:space="preserve"> and </w:t>
      </w:r>
      <w:r w:rsidR="0016576C" w:rsidRPr="00286FDB">
        <w:rPr>
          <w:color w:val="000000" w:themeColor="text1"/>
          <w:u w:color="000000" w:themeColor="text1"/>
        </w:rPr>
        <w:t xml:space="preserve">Isabella Dunsieth </w:t>
      </w:r>
      <w:r w:rsidR="00F55E18">
        <w:rPr>
          <w:color w:val="000000" w:themeColor="text1"/>
          <w:u w:color="000000" w:themeColor="text1"/>
        </w:rPr>
        <w:t xml:space="preserve">each </w:t>
      </w:r>
      <w:r w:rsidR="0016576C">
        <w:rPr>
          <w:color w:val="000000" w:themeColor="text1"/>
          <w:u w:color="000000" w:themeColor="text1"/>
        </w:rPr>
        <w:t xml:space="preserve">won a </w:t>
      </w:r>
      <w:r w:rsidR="0016576C" w:rsidRPr="00286FDB">
        <w:rPr>
          <w:color w:val="000000" w:themeColor="text1"/>
          <w:u w:color="000000" w:themeColor="text1"/>
        </w:rPr>
        <w:t>Superior Acting</w:t>
      </w:r>
      <w:r w:rsidR="0016576C">
        <w:rPr>
          <w:color w:val="000000" w:themeColor="text1"/>
          <w:u w:color="000000" w:themeColor="text1"/>
        </w:rPr>
        <w:t xml:space="preserve"> Award, </w:t>
      </w:r>
      <w:r w:rsidR="0016576C" w:rsidRPr="00286FDB">
        <w:rPr>
          <w:color w:val="000000" w:themeColor="text1"/>
          <w:u w:color="000000" w:themeColor="text1"/>
        </w:rPr>
        <w:t>Katherine Beckham</w:t>
      </w:r>
      <w:r w:rsidR="0016576C">
        <w:rPr>
          <w:color w:val="000000" w:themeColor="text1"/>
          <w:u w:color="000000" w:themeColor="text1"/>
        </w:rPr>
        <w:t xml:space="preserve"> took home an </w:t>
      </w:r>
      <w:r w:rsidR="0016576C" w:rsidRPr="00286FDB">
        <w:rPr>
          <w:color w:val="000000" w:themeColor="text1"/>
          <w:u w:color="000000" w:themeColor="text1"/>
        </w:rPr>
        <w:t>Excellent Acting</w:t>
      </w:r>
      <w:r w:rsidR="0016576C">
        <w:rPr>
          <w:color w:val="000000" w:themeColor="text1"/>
          <w:u w:color="000000" w:themeColor="text1"/>
        </w:rPr>
        <w:t xml:space="preserve"> Award, and </w:t>
      </w:r>
      <w:r w:rsidR="0016576C" w:rsidRPr="00286FDB">
        <w:rPr>
          <w:color w:val="000000" w:themeColor="text1"/>
          <w:u w:color="000000" w:themeColor="text1"/>
        </w:rPr>
        <w:t>Isabella Dunsieth</w:t>
      </w:r>
      <w:r w:rsidR="0016576C">
        <w:rPr>
          <w:color w:val="000000" w:themeColor="text1"/>
          <w:u w:color="000000" w:themeColor="text1"/>
        </w:rPr>
        <w:t xml:space="preserve"> </w:t>
      </w:r>
      <w:r w:rsidR="00573C40">
        <w:rPr>
          <w:color w:val="000000" w:themeColor="text1"/>
          <w:u w:color="000000" w:themeColor="text1"/>
        </w:rPr>
        <w:t xml:space="preserve">nailed a spot </w:t>
      </w:r>
      <w:r w:rsidR="007942F2">
        <w:rPr>
          <w:color w:val="000000" w:themeColor="text1"/>
          <w:u w:color="000000" w:themeColor="text1"/>
        </w:rPr>
        <w:t>i</w:t>
      </w:r>
      <w:r w:rsidR="0016576C" w:rsidRPr="00286FDB">
        <w:rPr>
          <w:color w:val="000000" w:themeColor="text1"/>
          <w:u w:color="000000" w:themeColor="text1"/>
        </w:rPr>
        <w:t xml:space="preserve">n </w:t>
      </w:r>
      <w:r w:rsidR="0016576C">
        <w:rPr>
          <w:color w:val="000000" w:themeColor="text1"/>
          <w:u w:color="000000" w:themeColor="text1"/>
        </w:rPr>
        <w:t xml:space="preserve">the </w:t>
      </w:r>
      <w:r w:rsidR="0016576C" w:rsidRPr="00286FDB">
        <w:rPr>
          <w:color w:val="000000" w:themeColor="text1"/>
          <w:u w:color="000000" w:themeColor="text1"/>
        </w:rPr>
        <w:t>State Honors Showcase</w:t>
      </w:r>
      <w:r w:rsidR="0016576C">
        <w:rPr>
          <w:color w:val="000000" w:themeColor="text1"/>
          <w:u w:color="000000" w:themeColor="text1"/>
        </w:rPr>
        <w:t>; and</w:t>
      </w:r>
    </w:p>
    <w:p w:rsidR="00013907" w:rsidRDefault="00013907" w:rsidP="00F10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5675D4" w:rsidRDefault="005675D4" w:rsidP="00567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delighted to hear that the </w:t>
      </w:r>
      <w:r w:rsidR="001B73F1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Lexington High School Drama Department </w:t>
      </w:r>
      <w:r w:rsidRPr="00255799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 xml:space="preserve">represent South Carolina </w:t>
      </w:r>
      <w:r w:rsidR="001B73F1">
        <w:rPr>
          <w:color w:val="000000" w:themeColor="text1"/>
          <w:u w:color="000000" w:themeColor="text1"/>
        </w:rPr>
        <w:t xml:space="preserve">with their winning play at </w:t>
      </w:r>
      <w:r>
        <w:rPr>
          <w:color w:val="000000" w:themeColor="text1"/>
          <w:u w:color="000000" w:themeColor="text1"/>
        </w:rPr>
        <w:t>the International Thespian Society Convention in Nebraska</w:t>
      </w:r>
      <w:r w:rsidR="001B73F1">
        <w:rPr>
          <w:color w:val="000000" w:themeColor="text1"/>
          <w:u w:color="000000" w:themeColor="text1"/>
        </w:rPr>
        <w:t xml:space="preserve"> this summer</w:t>
      </w:r>
      <w:r>
        <w:rPr>
          <w:color w:val="000000" w:themeColor="text1"/>
          <w:u w:color="000000" w:themeColor="text1"/>
        </w:rPr>
        <w:t xml:space="preserve">, the House of Representatives takes great pleasure in welcoming them to Columbia and the State House. The members of the House join in saluting these </w:t>
      </w:r>
      <w:r w:rsidR="0004568C">
        <w:rPr>
          <w:color w:val="000000" w:themeColor="text1"/>
          <w:u w:color="000000" w:themeColor="text1"/>
        </w:rPr>
        <w:t>gifted</w:t>
      </w:r>
      <w:r>
        <w:rPr>
          <w:color w:val="000000" w:themeColor="text1"/>
          <w:u w:color="000000" w:themeColor="text1"/>
        </w:rPr>
        <w:t xml:space="preserve"> young people for their praiseworthy accomplishments and in wishing them continued success in the days to come</w:t>
      </w:r>
      <w:r w:rsidR="007E6CEF">
        <w:rPr>
          <w:color w:val="000000" w:themeColor="text1"/>
          <w:u w:color="000000" w:themeColor="text1"/>
        </w:rPr>
        <w:noBreakHyphen/>
      </w:r>
      <w:r w:rsidR="007E6C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or, to use the proper terminology, break a leg, </w:t>
      </w:r>
      <w:r w:rsidR="008318B7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High thespians! Now, therefore,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670" w:rsidRDefault="004711D5" w:rsidP="00844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>That</w:t>
      </w:r>
      <w:r w:rsidR="00844670">
        <w:t xml:space="preserve"> </w:t>
      </w:r>
      <w:r w:rsidR="00844670">
        <w:rPr>
          <w:color w:val="000000" w:themeColor="text1"/>
        </w:rPr>
        <w:t xml:space="preserve">the members of the South Carolina House of Representatives, by this resolution, </w:t>
      </w:r>
      <w:r w:rsidR="00844670">
        <w:t>recognize and honor the members of the Lexington H</w:t>
      </w:r>
      <w:r w:rsidR="00844670">
        <w:rPr>
          <w:color w:val="000000"/>
        </w:rPr>
        <w:t>igh School Drama Department for their outstanding performance at the 2014 S</w:t>
      </w:r>
      <w:r w:rsidR="00844670" w:rsidRPr="00286FDB">
        <w:rPr>
          <w:color w:val="000000" w:themeColor="text1"/>
          <w:u w:color="000000" w:themeColor="text1"/>
        </w:rPr>
        <w:t xml:space="preserve">outh </w:t>
      </w:r>
      <w:r w:rsidR="00844670">
        <w:rPr>
          <w:color w:val="000000" w:themeColor="text1"/>
          <w:u w:color="000000" w:themeColor="text1"/>
        </w:rPr>
        <w:t>C</w:t>
      </w:r>
      <w:r w:rsidR="00844670" w:rsidRPr="00286FDB">
        <w:rPr>
          <w:color w:val="000000" w:themeColor="text1"/>
          <w:u w:color="000000" w:themeColor="text1"/>
        </w:rPr>
        <w:t xml:space="preserve">arolina </w:t>
      </w:r>
      <w:r w:rsidR="00844670">
        <w:rPr>
          <w:color w:val="000000" w:themeColor="text1"/>
          <w:u w:color="000000" w:themeColor="text1"/>
        </w:rPr>
        <w:t>T</w:t>
      </w:r>
      <w:r w:rsidR="00844670" w:rsidRPr="00286FDB">
        <w:rPr>
          <w:color w:val="000000" w:themeColor="text1"/>
          <w:u w:color="000000" w:themeColor="text1"/>
        </w:rPr>
        <w:t xml:space="preserve">hespian </w:t>
      </w:r>
      <w:r w:rsidR="00844670">
        <w:rPr>
          <w:color w:val="000000" w:themeColor="text1"/>
          <w:u w:color="000000" w:themeColor="text1"/>
        </w:rPr>
        <w:t>S</w:t>
      </w:r>
      <w:r w:rsidR="00844670" w:rsidRPr="00286FDB">
        <w:rPr>
          <w:color w:val="000000" w:themeColor="text1"/>
          <w:u w:color="000000" w:themeColor="text1"/>
        </w:rPr>
        <w:t xml:space="preserve">ociety and </w:t>
      </w:r>
      <w:r w:rsidR="00844670">
        <w:rPr>
          <w:color w:val="000000" w:themeColor="text1"/>
          <w:u w:color="000000" w:themeColor="text1"/>
        </w:rPr>
        <w:t>P</w:t>
      </w:r>
      <w:r w:rsidR="00844670" w:rsidRPr="00286FDB">
        <w:rPr>
          <w:color w:val="000000" w:themeColor="text1"/>
          <w:u w:color="000000" w:themeColor="text1"/>
        </w:rPr>
        <w:t xml:space="preserve">almetto </w:t>
      </w:r>
      <w:r w:rsidR="00844670">
        <w:rPr>
          <w:color w:val="000000" w:themeColor="text1"/>
          <w:u w:color="000000" w:themeColor="text1"/>
        </w:rPr>
        <w:t>D</w:t>
      </w:r>
      <w:r w:rsidR="00844670" w:rsidRPr="00286FDB">
        <w:rPr>
          <w:color w:val="000000" w:themeColor="text1"/>
          <w:u w:color="000000" w:themeColor="text1"/>
        </w:rPr>
        <w:t xml:space="preserve">ramatic </w:t>
      </w:r>
      <w:r w:rsidR="00844670">
        <w:rPr>
          <w:color w:val="000000" w:themeColor="text1"/>
          <w:u w:color="000000" w:themeColor="text1"/>
        </w:rPr>
        <w:t>A</w:t>
      </w:r>
      <w:r w:rsidR="00844670" w:rsidRPr="00286FDB">
        <w:rPr>
          <w:color w:val="000000" w:themeColor="text1"/>
          <w:u w:color="000000" w:themeColor="text1"/>
        </w:rPr>
        <w:t xml:space="preserve">ssociation </w:t>
      </w:r>
      <w:r w:rsidR="00844670">
        <w:rPr>
          <w:color w:val="000000" w:themeColor="text1"/>
          <w:u w:color="000000" w:themeColor="text1"/>
        </w:rPr>
        <w:t>F</w:t>
      </w:r>
      <w:r w:rsidR="00844670" w:rsidRPr="00286FDB">
        <w:rPr>
          <w:color w:val="000000" w:themeColor="text1"/>
          <w:u w:color="000000" w:themeColor="text1"/>
        </w:rPr>
        <w:t xml:space="preserve">estival </w:t>
      </w:r>
      <w:r w:rsidR="00844670">
        <w:rPr>
          <w:color w:val="000000" w:themeColor="text1"/>
          <w:u w:color="000000" w:themeColor="text1"/>
        </w:rPr>
        <w:t>C</w:t>
      </w:r>
      <w:r w:rsidR="00844670" w:rsidRPr="00286FDB">
        <w:rPr>
          <w:color w:val="000000" w:themeColor="text1"/>
          <w:u w:color="000000" w:themeColor="text1"/>
        </w:rPr>
        <w:t>ompetition</w:t>
      </w:r>
      <w:r w:rsidR="00844670">
        <w:rPr>
          <w:color w:val="000000" w:themeColor="text1"/>
          <w:u w:color="000000" w:themeColor="text1"/>
        </w:rPr>
        <w:t xml:space="preserve"> and congratulate them on winning the festival crown as South Carolina state champions.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97C96">
        <w:t>presented</w:t>
      </w:r>
      <w:r>
        <w:t xml:space="preserve"> to</w:t>
      </w:r>
      <w:r w:rsidR="00697C96">
        <w:t xml:space="preserve"> Principal </w:t>
      </w:r>
      <w:r w:rsidR="008F2F64">
        <w:t>Melissa Rawl</w:t>
      </w:r>
      <w:r w:rsidR="00697C96">
        <w:t xml:space="preserve"> and D</w:t>
      </w:r>
      <w:r w:rsidR="009551FE">
        <w:t>r. C</w:t>
      </w:r>
      <w:r w:rsidR="008F2F64">
        <w:t>hristin Pirkle</w:t>
      </w:r>
      <w:r w:rsidR="00697C96">
        <w:t xml:space="preserve"> of Lexington High School.</w:t>
      </w:r>
    </w:p>
    <w:p w:rsidR="00C706DF" w:rsidRDefault="007E6C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06DF" w:rsidRDefault="00C706DF" w:rsidP="009408D4">
      <w:pPr>
        <w:suppressAutoHyphens/>
      </w:pPr>
    </w:p>
    <w:sectPr w:rsidR="00C706DF" w:rsidSect="009408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E18" w:rsidRDefault="00F55E18" w:rsidP="009F0C77">
      <w:r>
        <w:separator/>
      </w:r>
    </w:p>
  </w:endnote>
  <w:endnote w:type="continuationSeparator" w:id="0">
    <w:p w:rsidR="00F55E18" w:rsidRDefault="00F55E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3961CF-AF5A-48D4-A211-A279B3AD2056}"/>
    <w:embedBold r:id="rId2" w:fontKey="{3A634AB4-7B21-49D4-9507-4C16B2242765}"/>
    <w:embedItalic r:id="rId3" w:fontKey="{A21A0BE5-D9A6-4F77-8E38-7AD11F0CC6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6EF60CA-E411-4CAD-B38E-34D6241D04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CDBFB3D-8102-427B-AC10-C88A92B0F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46A5449-99A1-47EB-9927-5521EA6759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8D4" w:rsidRPr="00C706DF" w:rsidRDefault="009408D4" w:rsidP="00C706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r w:rsidR="001E612E">
      <w:fldChar w:fldCharType="begin"/>
    </w:r>
    <w:r w:rsidR="001E612E">
      <w:instrText xml:space="preserve"> PAGE  \* MERGEFORMAT </w:instrText>
    </w:r>
    <w:r w:rsidR="001E612E">
      <w:fldChar w:fldCharType="separate"/>
    </w:r>
    <w:r w:rsidR="00FE1608">
      <w:rPr>
        <w:noProof/>
      </w:rPr>
      <w:t>1</w:t>
    </w:r>
    <w:r w:rsidR="001E61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E18" w:rsidRDefault="00F55E18" w:rsidP="009F0C77">
      <w:r>
        <w:separator/>
      </w:r>
    </w:p>
  </w:footnote>
  <w:footnote w:type="continuationSeparator" w:id="0">
    <w:p w:rsidR="00F55E18" w:rsidRDefault="00F55E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14AC14"/>
    <w:docVar w:name="CoverBillType" w:val="r"/>
    <w:docVar w:name="docpath" w:val="L:\Council\bills\RM\1514AC14.DOCX"/>
    <w:docVar w:name="dvBillNumber" w:val="49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658C"/>
    <w:rsid w:val="00011869"/>
    <w:rsid w:val="00013907"/>
    <w:rsid w:val="0004568C"/>
    <w:rsid w:val="0009681E"/>
    <w:rsid w:val="000D6EA2"/>
    <w:rsid w:val="000E1785"/>
    <w:rsid w:val="000F40FA"/>
    <w:rsid w:val="0010776B"/>
    <w:rsid w:val="00112942"/>
    <w:rsid w:val="00133E66"/>
    <w:rsid w:val="001435A3"/>
    <w:rsid w:val="0016576C"/>
    <w:rsid w:val="001B73F1"/>
    <w:rsid w:val="001D08F2"/>
    <w:rsid w:val="001D2028"/>
    <w:rsid w:val="001D525B"/>
    <w:rsid w:val="001D7F4F"/>
    <w:rsid w:val="001E612E"/>
    <w:rsid w:val="001E658C"/>
    <w:rsid w:val="001F24C4"/>
    <w:rsid w:val="002321B6"/>
    <w:rsid w:val="00234EF6"/>
    <w:rsid w:val="00250967"/>
    <w:rsid w:val="002543C8"/>
    <w:rsid w:val="00284AAE"/>
    <w:rsid w:val="002C4045"/>
    <w:rsid w:val="002E5912"/>
    <w:rsid w:val="00301B21"/>
    <w:rsid w:val="00307679"/>
    <w:rsid w:val="00316FBC"/>
    <w:rsid w:val="00317968"/>
    <w:rsid w:val="00325348"/>
    <w:rsid w:val="0032732C"/>
    <w:rsid w:val="00336AD0"/>
    <w:rsid w:val="0037079A"/>
    <w:rsid w:val="00371DE6"/>
    <w:rsid w:val="003A7E46"/>
    <w:rsid w:val="003D01E8"/>
    <w:rsid w:val="003D718B"/>
    <w:rsid w:val="003E5288"/>
    <w:rsid w:val="003F6D79"/>
    <w:rsid w:val="0041760A"/>
    <w:rsid w:val="00417C01"/>
    <w:rsid w:val="00435732"/>
    <w:rsid w:val="00457908"/>
    <w:rsid w:val="004711D5"/>
    <w:rsid w:val="004809EE"/>
    <w:rsid w:val="004E7D54"/>
    <w:rsid w:val="00516138"/>
    <w:rsid w:val="005273C6"/>
    <w:rsid w:val="00530A69"/>
    <w:rsid w:val="00545593"/>
    <w:rsid w:val="005675D4"/>
    <w:rsid w:val="00573C40"/>
    <w:rsid w:val="00575C15"/>
    <w:rsid w:val="00577C6C"/>
    <w:rsid w:val="005C2FE2"/>
    <w:rsid w:val="005E2BC9"/>
    <w:rsid w:val="00605102"/>
    <w:rsid w:val="006215AA"/>
    <w:rsid w:val="00647567"/>
    <w:rsid w:val="00656036"/>
    <w:rsid w:val="006721B6"/>
    <w:rsid w:val="006913C9"/>
    <w:rsid w:val="0069470D"/>
    <w:rsid w:val="00697C96"/>
    <w:rsid w:val="00726279"/>
    <w:rsid w:val="00734F00"/>
    <w:rsid w:val="007913AF"/>
    <w:rsid w:val="007942F2"/>
    <w:rsid w:val="007A70AE"/>
    <w:rsid w:val="007E6CEF"/>
    <w:rsid w:val="008318B7"/>
    <w:rsid w:val="008362E8"/>
    <w:rsid w:val="00844670"/>
    <w:rsid w:val="008A1768"/>
    <w:rsid w:val="008F0CFA"/>
    <w:rsid w:val="008F0F33"/>
    <w:rsid w:val="008F2F64"/>
    <w:rsid w:val="008F4429"/>
    <w:rsid w:val="0094021A"/>
    <w:rsid w:val="009408D4"/>
    <w:rsid w:val="009551FE"/>
    <w:rsid w:val="009967DA"/>
    <w:rsid w:val="009A1442"/>
    <w:rsid w:val="009B44AF"/>
    <w:rsid w:val="009C3E63"/>
    <w:rsid w:val="009C6A0B"/>
    <w:rsid w:val="009F0C77"/>
    <w:rsid w:val="009F4DD1"/>
    <w:rsid w:val="00A10DD3"/>
    <w:rsid w:val="00A41684"/>
    <w:rsid w:val="00A64E80"/>
    <w:rsid w:val="00A72BCD"/>
    <w:rsid w:val="00A741D9"/>
    <w:rsid w:val="00A833AB"/>
    <w:rsid w:val="00A9741D"/>
    <w:rsid w:val="00AA3C25"/>
    <w:rsid w:val="00AD4B17"/>
    <w:rsid w:val="00B00ECD"/>
    <w:rsid w:val="00B30337"/>
    <w:rsid w:val="00B35B53"/>
    <w:rsid w:val="00B412D4"/>
    <w:rsid w:val="00B772C9"/>
    <w:rsid w:val="00B9391D"/>
    <w:rsid w:val="00BB5D7E"/>
    <w:rsid w:val="00BE3C22"/>
    <w:rsid w:val="00C0345E"/>
    <w:rsid w:val="00C3483A"/>
    <w:rsid w:val="00C50833"/>
    <w:rsid w:val="00C706DF"/>
    <w:rsid w:val="00C74E9D"/>
    <w:rsid w:val="00C82FD3"/>
    <w:rsid w:val="00C92819"/>
    <w:rsid w:val="00CC6B7B"/>
    <w:rsid w:val="00CD2089"/>
    <w:rsid w:val="00D04CBF"/>
    <w:rsid w:val="00D40DA7"/>
    <w:rsid w:val="00D73A67"/>
    <w:rsid w:val="00D95F32"/>
    <w:rsid w:val="00D970A9"/>
    <w:rsid w:val="00DD288F"/>
    <w:rsid w:val="00DF3845"/>
    <w:rsid w:val="00E11969"/>
    <w:rsid w:val="00E41911"/>
    <w:rsid w:val="00E51BB3"/>
    <w:rsid w:val="00E92EEF"/>
    <w:rsid w:val="00E9474B"/>
    <w:rsid w:val="00EF2CAB"/>
    <w:rsid w:val="00F109CC"/>
    <w:rsid w:val="00F24442"/>
    <w:rsid w:val="00F50AE3"/>
    <w:rsid w:val="00F55E18"/>
    <w:rsid w:val="00F67CF1"/>
    <w:rsid w:val="00F840F0"/>
    <w:rsid w:val="00FB0D0D"/>
    <w:rsid w:val="00FB43B4"/>
    <w:rsid w:val="00FE1608"/>
    <w:rsid w:val="00FF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6C6FFAE-3808-43E1-A198-CAD00EA8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4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4C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08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07_2014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79BFC-5A53-497F-A055-192491391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4907: Lexington High School Drama Department - South Carolina Legislature Online</dc:title>
  <dc:creator>McDowell</dc:creator>
  <cp:lastModifiedBy>N Cumfer</cp:lastModifiedBy>
  <cp:revision>7</cp:revision>
  <cp:lastPrinted>2014-03-10T20:19:00Z</cp:lastPrinted>
  <dcterms:created xsi:type="dcterms:W3CDTF">2014-03-12T14:46:00Z</dcterms:created>
  <dcterms:modified xsi:type="dcterms:W3CDTF">2014-12-05T17:05:00Z</dcterms:modified>
</cp:coreProperties>
</file>