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0717" w:rsidRDefault="00330717" w:rsidP="00330717">
      <w:pPr>
        <w:widowControl w:val="0"/>
        <w:jc w:val="center"/>
      </w:pPr>
      <w:r w:rsidRPr="00330717">
        <w:rPr>
          <w:b/>
        </w:rPr>
        <w:t>South Carolina General Assembly</w:t>
      </w:r>
    </w:p>
    <w:p w:rsidR="00330717" w:rsidRDefault="00330717" w:rsidP="00330717">
      <w:pPr>
        <w:widowControl w:val="0"/>
        <w:jc w:val="center"/>
      </w:pPr>
      <w:r>
        <w:t>120th Session, 2013-2014</w:t>
      </w:r>
    </w:p>
    <w:p w:rsidR="00330717" w:rsidRDefault="00330717" w:rsidP="00330717">
      <w:pPr>
        <w:widowControl w:val="0"/>
        <w:jc w:val="left"/>
      </w:pPr>
    </w:p>
    <w:p w:rsidR="00330717" w:rsidRDefault="00330717" w:rsidP="00330717">
      <w:pPr>
        <w:widowControl w:val="0"/>
        <w:jc w:val="left"/>
        <w:rPr>
          <w:b/>
        </w:rPr>
      </w:pPr>
      <w:r w:rsidRPr="00330717">
        <w:rPr>
          <w:b/>
        </w:rPr>
        <w:t>H. 4908</w:t>
      </w:r>
    </w:p>
    <w:p w:rsidR="00330717" w:rsidRDefault="00330717" w:rsidP="00330717">
      <w:pPr>
        <w:widowControl w:val="0"/>
        <w:jc w:val="left"/>
        <w:rPr>
          <w:b/>
        </w:rPr>
      </w:pPr>
    </w:p>
    <w:p w:rsidR="00330717" w:rsidRDefault="00330717" w:rsidP="00330717">
      <w:pPr>
        <w:widowControl w:val="0"/>
        <w:jc w:val="left"/>
      </w:pPr>
      <w:r w:rsidRPr="00330717">
        <w:rPr>
          <w:b/>
        </w:rPr>
        <w:t>STATUS INFORMATION</w:t>
      </w:r>
    </w:p>
    <w:p w:rsidR="00330717" w:rsidRDefault="00330717" w:rsidP="00330717">
      <w:pPr>
        <w:widowControl w:val="0"/>
        <w:jc w:val="left"/>
      </w:pPr>
    </w:p>
    <w:p w:rsidR="00330717" w:rsidRDefault="00330717" w:rsidP="00330717">
      <w:pPr>
        <w:widowControl w:val="0"/>
        <w:jc w:val="left"/>
      </w:pPr>
      <w:r>
        <w:t>House Resolution</w:t>
      </w:r>
    </w:p>
    <w:p w:rsidR="00330717" w:rsidRDefault="00330717" w:rsidP="00330717">
      <w:pPr>
        <w:widowControl w:val="0"/>
        <w:jc w:val="left"/>
      </w:pPr>
      <w:r>
        <w:t>Sponsors: Rep. Atwater</w:t>
      </w:r>
    </w:p>
    <w:p w:rsidR="00330717" w:rsidRDefault="00330717" w:rsidP="00330717">
      <w:pPr>
        <w:widowControl w:val="0"/>
        <w:jc w:val="left"/>
      </w:pPr>
      <w:r>
        <w:t>Document Path: l:\council\bills\rm\1515ac14.docx</w:t>
      </w:r>
    </w:p>
    <w:p w:rsidR="00172101" w:rsidRDefault="00172101" w:rsidP="00330717">
      <w:pPr>
        <w:widowControl w:val="0"/>
        <w:jc w:val="left"/>
      </w:pPr>
      <w:r>
        <w:t>Companion/Similar bill(s): 4907</w:t>
      </w:r>
    </w:p>
    <w:p w:rsidR="00330717" w:rsidRDefault="00330717" w:rsidP="00330717">
      <w:pPr>
        <w:widowControl w:val="0"/>
        <w:jc w:val="left"/>
      </w:pPr>
    </w:p>
    <w:p w:rsidR="00330717" w:rsidRDefault="00330717" w:rsidP="00330717">
      <w:pPr>
        <w:widowControl w:val="0"/>
        <w:jc w:val="left"/>
      </w:pPr>
      <w:r>
        <w:t>Introduced in the House on March 12, 2014</w:t>
      </w:r>
    </w:p>
    <w:p w:rsidR="00330717" w:rsidRDefault="00330717" w:rsidP="00330717">
      <w:pPr>
        <w:widowControl w:val="0"/>
        <w:jc w:val="left"/>
      </w:pPr>
      <w:r>
        <w:t>Adopted by the House on March 12, 2014</w:t>
      </w:r>
    </w:p>
    <w:p w:rsidR="00330717" w:rsidRDefault="00330717" w:rsidP="00330717">
      <w:pPr>
        <w:widowControl w:val="0"/>
        <w:jc w:val="left"/>
      </w:pPr>
    </w:p>
    <w:p w:rsidR="00330717" w:rsidRDefault="00330717" w:rsidP="00330717">
      <w:pPr>
        <w:widowControl w:val="0"/>
        <w:jc w:val="left"/>
      </w:pPr>
      <w:r>
        <w:t xml:space="preserve">Summary: </w:t>
      </w:r>
      <w:r w:rsidR="00036D0D">
        <w:t>Lexington High School Drama Department</w:t>
      </w:r>
    </w:p>
    <w:p w:rsidR="00330717" w:rsidRDefault="00330717" w:rsidP="00330717">
      <w:pPr>
        <w:widowControl w:val="0"/>
        <w:jc w:val="left"/>
      </w:pPr>
    </w:p>
    <w:p w:rsidR="00330717" w:rsidRDefault="00330717" w:rsidP="00330717">
      <w:pPr>
        <w:widowControl w:val="0"/>
        <w:jc w:val="left"/>
      </w:pPr>
    </w:p>
    <w:p w:rsidR="00330717" w:rsidRDefault="00330717" w:rsidP="00330717">
      <w:pPr>
        <w:widowControl w:val="0"/>
        <w:tabs>
          <w:tab w:val="center" w:pos="590"/>
          <w:tab w:val="center" w:pos="1440"/>
          <w:tab w:val="left" w:pos="1872"/>
          <w:tab w:val="left" w:pos="9187"/>
        </w:tabs>
        <w:jc w:val="left"/>
      </w:pPr>
      <w:r w:rsidRPr="00330717">
        <w:rPr>
          <w:b/>
        </w:rPr>
        <w:t>HISTORY OF LEGISLATIVE ACTIONS</w:t>
      </w:r>
    </w:p>
    <w:p w:rsidR="00330717" w:rsidRDefault="00330717" w:rsidP="00330717">
      <w:pPr>
        <w:widowControl w:val="0"/>
        <w:tabs>
          <w:tab w:val="center" w:pos="590"/>
          <w:tab w:val="center" w:pos="1440"/>
          <w:tab w:val="left" w:pos="1872"/>
          <w:tab w:val="left" w:pos="9187"/>
        </w:tabs>
        <w:jc w:val="left"/>
      </w:pPr>
    </w:p>
    <w:p w:rsidR="00330717" w:rsidRPr="00330717" w:rsidRDefault="00330717" w:rsidP="00330717">
      <w:pPr>
        <w:widowControl w:val="0"/>
        <w:tabs>
          <w:tab w:val="center" w:pos="590"/>
          <w:tab w:val="center" w:pos="1440"/>
          <w:tab w:val="left" w:pos="1872"/>
          <w:tab w:val="left" w:pos="9187"/>
        </w:tabs>
        <w:jc w:val="left"/>
      </w:pPr>
      <w:r w:rsidRPr="00330717">
        <w:rPr>
          <w:u w:val="single"/>
        </w:rPr>
        <w:tab/>
        <w:t>Date</w:t>
      </w:r>
      <w:r w:rsidRPr="00330717">
        <w:rPr>
          <w:u w:val="single"/>
        </w:rPr>
        <w:tab/>
        <w:t>Body</w:t>
      </w:r>
      <w:r w:rsidRPr="00330717">
        <w:rPr>
          <w:u w:val="single"/>
        </w:rPr>
        <w:tab/>
        <w:t>Action Description with journal page number</w:t>
      </w:r>
      <w:r w:rsidRPr="00330717">
        <w:rPr>
          <w:u w:val="single"/>
        </w:rPr>
        <w:tab/>
      </w:r>
      <w:bookmarkStart w:id="0" w:name="_GoBack"/>
      <w:bookmarkEnd w:id="0"/>
    </w:p>
    <w:p w:rsidR="0017318C" w:rsidRDefault="0017318C" w:rsidP="0017318C">
      <w:pPr>
        <w:widowControl w:val="0"/>
        <w:tabs>
          <w:tab w:val="right" w:pos="1008"/>
          <w:tab w:val="left" w:pos="1152"/>
          <w:tab w:val="left" w:pos="1872"/>
          <w:tab w:val="left" w:pos="9187"/>
        </w:tabs>
        <w:ind w:left="2088" w:hanging="2088"/>
        <w:jc w:val="left"/>
      </w:pPr>
      <w:r>
        <w:tab/>
        <w:t>3/12/2014</w:t>
      </w:r>
      <w:r>
        <w:tab/>
        <w:t>House</w:t>
      </w:r>
      <w:r>
        <w:tab/>
      </w:r>
      <w:r w:rsidRPr="00FC402E">
        <w:t>Introduced and adopted (</w:t>
      </w:r>
      <w:hyperlink r:id="rId7" w:history="1">
        <w:r w:rsidRPr="00FC402E">
          <w:rPr>
            <w:rStyle w:val="Hyperlink"/>
          </w:rPr>
          <w:t>House Journal</w:t>
        </w:r>
        <w:r w:rsidRPr="00FC402E">
          <w:rPr>
            <w:rStyle w:val="Hyperlink"/>
          </w:rPr>
          <w:noBreakHyphen/>
          <w:t>page 5</w:t>
        </w:r>
      </w:hyperlink>
      <w:r w:rsidRPr="00FC402E">
        <w:t>)</w:t>
      </w:r>
    </w:p>
    <w:p w:rsidR="0017318C" w:rsidRDefault="0017318C" w:rsidP="0017318C">
      <w:pPr>
        <w:widowControl w:val="0"/>
        <w:tabs>
          <w:tab w:val="right" w:pos="1008"/>
          <w:tab w:val="left" w:pos="1152"/>
          <w:tab w:val="left" w:pos="1872"/>
          <w:tab w:val="left" w:pos="9187"/>
        </w:tabs>
        <w:ind w:left="2088" w:hanging="2088"/>
        <w:jc w:val="left"/>
      </w:pPr>
    </w:p>
    <w:p w:rsidR="00330717" w:rsidRPr="00330717" w:rsidRDefault="00330717" w:rsidP="00330717">
      <w:pPr>
        <w:widowControl w:val="0"/>
        <w:tabs>
          <w:tab w:val="right" w:pos="1008"/>
          <w:tab w:val="left" w:pos="1152"/>
          <w:tab w:val="left" w:pos="1872"/>
          <w:tab w:val="left" w:pos="9187"/>
        </w:tabs>
        <w:ind w:left="2088" w:hanging="2088"/>
        <w:jc w:val="left"/>
      </w:pPr>
    </w:p>
    <w:p w:rsidR="00330717" w:rsidRDefault="00330717" w:rsidP="00330717">
      <w:r w:rsidRPr="00330717">
        <w:rPr>
          <w:b/>
        </w:rPr>
        <w:t>VERSIONS OF THIS BILL</w:t>
      </w:r>
    </w:p>
    <w:p w:rsidR="00330717" w:rsidRDefault="00330717" w:rsidP="00330717"/>
    <w:p w:rsidR="00330717" w:rsidRDefault="00AB2266" w:rsidP="00330717">
      <w:hyperlink r:id="rId8" w:history="1">
        <w:r w:rsidR="00330717">
          <w:rPr>
            <w:rStyle w:val="Hyperlink"/>
          </w:rPr>
          <w:t>3/12/2014</w:t>
        </w:r>
      </w:hyperlink>
    </w:p>
    <w:p w:rsidR="00330717" w:rsidRDefault="00330717" w:rsidP="00330717"/>
    <w:p w:rsidR="00330717" w:rsidRDefault="00330717" w:rsidP="00330717">
      <w:pPr>
        <w:sectPr w:rsidR="00330717" w:rsidSect="00330717">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41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9286A">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3138" w:rsidRDefault="00873138" w:rsidP="00421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EXTEND THE PRIVILEGE OF THE FLOOR OF THE </w:t>
      </w:r>
      <w:r w:rsidR="006B458B">
        <w:t xml:space="preserve">SOUTH CAROLINA </w:t>
      </w:r>
      <w:r>
        <w:t>HOUSE OF REPRESENTATIVES</w:t>
      </w:r>
      <w:r w:rsidR="001270A6">
        <w:t xml:space="preserve"> TO THE LEXINGTON HIGH SCHOOL DRAMA DEPARTMENT</w:t>
      </w:r>
      <w:r w:rsidR="00E42C55">
        <w:t>, I</w:t>
      </w:r>
      <w:r w:rsidR="001270A6">
        <w:t xml:space="preserve">TS DIRECTOR, </w:t>
      </w:r>
      <w:r w:rsidR="00E42C55">
        <w:t xml:space="preserve">AND SCHOOL OFFICIALS, </w:t>
      </w:r>
      <w:r>
        <w:t xml:space="preserve">AT A </w:t>
      </w:r>
      <w:r w:rsidR="00421E88">
        <w:t xml:space="preserve">DATE AND </w:t>
      </w:r>
      <w:r>
        <w:t xml:space="preserve">TIME TO BE DETERMINED BY THE SPEAKER, </w:t>
      </w:r>
      <w:r w:rsidR="00421E88">
        <w:t>FOR THE PURPOSE OF RECOGNIZING AND COMMENDING THEM ON CAP</w:t>
      </w:r>
      <w:r w:rsidR="006B458B">
        <w:t>T</w:t>
      </w:r>
      <w:r w:rsidR="00421E88">
        <w:t>URING FIRST PLACE IN THE 2014 SOUTH CAROLINA THESPIAN SOCIETY AND PALMETTO DRAMA</w:t>
      </w:r>
      <w:r w:rsidR="00B31F02">
        <w:t>T</w:t>
      </w:r>
      <w:r w:rsidR="00421E88">
        <w:t>IC ASSOCIATION FESTIVAL COMPETITION</w:t>
      </w:r>
      <w:r>
        <w:t>.</w:t>
      </w:r>
    </w:p>
    <w:p w:rsidR="0099286A" w:rsidRDefault="009928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9286A" w:rsidRDefault="009928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9286A" w:rsidRDefault="009928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B8D" w:rsidRDefault="0099286A" w:rsidP="00995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90A45">
        <w:t xml:space="preserve"> </w:t>
      </w:r>
      <w:r w:rsidR="00740A6B">
        <w:t xml:space="preserve">the privilege of the floor of the </w:t>
      </w:r>
      <w:r w:rsidR="00995B8D">
        <w:t xml:space="preserve">South Carolina </w:t>
      </w:r>
      <w:r w:rsidR="00740A6B">
        <w:t xml:space="preserve">House of Representatives </w:t>
      </w:r>
      <w:r w:rsidR="00995B8D">
        <w:t xml:space="preserve">be extended to the </w:t>
      </w:r>
      <w:r w:rsidR="00C441AA">
        <w:t>Lexington High School Drama Department, its director, and school officials, at a date and time to be determined by the Speaker, for the purpose of recognizing and commending them on capturing first place in the 2014 South Carolina Thespian Society and Palmetto Dramatic Association Festival Competition.</w:t>
      </w:r>
    </w:p>
    <w:p w:rsidR="00B41F27" w:rsidRDefault="0090751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41F27" w:rsidRDefault="00B41F27" w:rsidP="00330717">
      <w:pPr>
        <w:suppressAutoHyphens/>
      </w:pPr>
    </w:p>
    <w:sectPr w:rsidR="00B41F27" w:rsidSect="0033071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35AA" w:rsidRDefault="002935AA" w:rsidP="009F0C77">
      <w:r>
        <w:separator/>
      </w:r>
    </w:p>
  </w:endnote>
  <w:endnote w:type="continuationSeparator" w:id="0">
    <w:p w:rsidR="002935AA" w:rsidRDefault="002935A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2ACACC5-02F9-4B75-AD59-B985F37D7D0F}"/>
    <w:embedBold r:id="rId2" w:fontKey="{8CAE25E1-C98C-4B7A-BCD7-C7A15D35969C}"/>
  </w:font>
  <w:font w:name="Calibri">
    <w:panose1 w:val="020F0502020204030204"/>
    <w:charset w:val="00"/>
    <w:family w:val="swiss"/>
    <w:pitch w:val="variable"/>
    <w:sig w:usb0="E10002FF" w:usb1="4000ACFF" w:usb2="00000009" w:usb3="00000000" w:csb0="0000019F" w:csb1="00000000"/>
    <w:embedRegular r:id="rId3" w:fontKey="{3A8BC886-615E-4F9E-A675-1D26039EC0B1}"/>
  </w:font>
  <w:font w:name="Cambria">
    <w:panose1 w:val="02040503050406030204"/>
    <w:charset w:val="00"/>
    <w:family w:val="roman"/>
    <w:pitch w:val="variable"/>
    <w:sig w:usb0="E00002FF" w:usb1="400004FF" w:usb2="00000000" w:usb3="00000000" w:csb0="0000019F" w:csb1="00000000"/>
    <w:embedRegular r:id="rId4" w:fontKey="{436929DF-7AC4-40A4-81B5-74837928214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0717" w:rsidRPr="00B41F27" w:rsidRDefault="00330717" w:rsidP="00B41F27">
    <w:pPr>
      <w:pStyle w:val="Footer"/>
      <w:tabs>
        <w:tab w:val="clear" w:pos="4680"/>
        <w:tab w:val="clear" w:pos="9360"/>
        <w:tab w:val="center" w:pos="2995"/>
      </w:tabs>
      <w:spacing w:before="120"/>
    </w:pPr>
    <w:r>
      <w:t>[4908]</w:t>
    </w:r>
    <w:r>
      <w:tab/>
    </w:r>
    <w:r w:rsidR="002A155A">
      <w:fldChar w:fldCharType="begin"/>
    </w:r>
    <w:r w:rsidR="002A155A">
      <w:instrText xml:space="preserve"> PAGE  \* MERGEFORMAT </w:instrText>
    </w:r>
    <w:r w:rsidR="002A155A">
      <w:fldChar w:fldCharType="separate"/>
    </w:r>
    <w:r w:rsidR="00AB2266">
      <w:rPr>
        <w:noProof/>
      </w:rPr>
      <w:t>1</w:t>
    </w:r>
    <w:r w:rsidR="002A155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35AA" w:rsidRDefault="002935AA" w:rsidP="009F0C77">
      <w:r>
        <w:separator/>
      </w:r>
    </w:p>
  </w:footnote>
  <w:footnote w:type="continuationSeparator" w:id="0">
    <w:p w:rsidR="002935AA" w:rsidRDefault="002935A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515AC14"/>
    <w:docVar w:name="CoverBillType" w:val="r"/>
    <w:docVar w:name="docpath" w:val="L:\Council\bills\RM\1515AC14.DOCX"/>
    <w:docVar w:name="dvBillNumber" w:val="4908"/>
    <w:docVar w:name="dvBillNumberPrefix" w:val="H. "/>
    <w:docVar w:name="dvOriginalBody" w:val="House"/>
    <w:docVar w:name="dvSteno" w:val="RM"/>
    <w:docVar w:name="NameofBody" w:val="h"/>
    <w:docVar w:name="vgroup2" w:val="Council"/>
  </w:docVars>
  <w:rsids>
    <w:rsidRoot w:val="006C6085"/>
    <w:rsid w:val="00011869"/>
    <w:rsid w:val="00036D0D"/>
    <w:rsid w:val="000E1785"/>
    <w:rsid w:val="000F40FA"/>
    <w:rsid w:val="0010776B"/>
    <w:rsid w:val="001270A6"/>
    <w:rsid w:val="00133E66"/>
    <w:rsid w:val="001435A3"/>
    <w:rsid w:val="0015701C"/>
    <w:rsid w:val="00172101"/>
    <w:rsid w:val="0017318C"/>
    <w:rsid w:val="001D08F2"/>
    <w:rsid w:val="001D525B"/>
    <w:rsid w:val="001D7F4F"/>
    <w:rsid w:val="001F1FC3"/>
    <w:rsid w:val="002321B6"/>
    <w:rsid w:val="00250967"/>
    <w:rsid w:val="002543C8"/>
    <w:rsid w:val="00277AD7"/>
    <w:rsid w:val="00284AAE"/>
    <w:rsid w:val="002935AA"/>
    <w:rsid w:val="002A155A"/>
    <w:rsid w:val="002A4CA0"/>
    <w:rsid w:val="002E5912"/>
    <w:rsid w:val="00301B21"/>
    <w:rsid w:val="00325348"/>
    <w:rsid w:val="0032732C"/>
    <w:rsid w:val="00330717"/>
    <w:rsid w:val="00336AD0"/>
    <w:rsid w:val="0037079A"/>
    <w:rsid w:val="00390A45"/>
    <w:rsid w:val="003D01E8"/>
    <w:rsid w:val="003E5288"/>
    <w:rsid w:val="003F6D79"/>
    <w:rsid w:val="0041760A"/>
    <w:rsid w:val="00417C01"/>
    <w:rsid w:val="00421E88"/>
    <w:rsid w:val="004809EE"/>
    <w:rsid w:val="004E7D54"/>
    <w:rsid w:val="005273C6"/>
    <w:rsid w:val="00530A69"/>
    <w:rsid w:val="00545593"/>
    <w:rsid w:val="00577C6C"/>
    <w:rsid w:val="005C2FE2"/>
    <w:rsid w:val="005E2BC9"/>
    <w:rsid w:val="00605102"/>
    <w:rsid w:val="006215AA"/>
    <w:rsid w:val="00653D50"/>
    <w:rsid w:val="006913C9"/>
    <w:rsid w:val="0069470D"/>
    <w:rsid w:val="006B458B"/>
    <w:rsid w:val="006C6085"/>
    <w:rsid w:val="00734F00"/>
    <w:rsid w:val="00740A6B"/>
    <w:rsid w:val="007A70AE"/>
    <w:rsid w:val="007E06ED"/>
    <w:rsid w:val="008362E8"/>
    <w:rsid w:val="00873138"/>
    <w:rsid w:val="008A1768"/>
    <w:rsid w:val="008F0F33"/>
    <w:rsid w:val="008F4429"/>
    <w:rsid w:val="00907510"/>
    <w:rsid w:val="0094021A"/>
    <w:rsid w:val="0099286A"/>
    <w:rsid w:val="00995B8D"/>
    <w:rsid w:val="009B44AF"/>
    <w:rsid w:val="009C6A0B"/>
    <w:rsid w:val="009F0C77"/>
    <w:rsid w:val="009F0F14"/>
    <w:rsid w:val="009F4DD1"/>
    <w:rsid w:val="00A41684"/>
    <w:rsid w:val="00A64E80"/>
    <w:rsid w:val="00A72BCD"/>
    <w:rsid w:val="00A741D9"/>
    <w:rsid w:val="00A833AB"/>
    <w:rsid w:val="00A9741D"/>
    <w:rsid w:val="00AB2266"/>
    <w:rsid w:val="00AD4B17"/>
    <w:rsid w:val="00AF401C"/>
    <w:rsid w:val="00B31F02"/>
    <w:rsid w:val="00B412D4"/>
    <w:rsid w:val="00B41F27"/>
    <w:rsid w:val="00BE3C22"/>
    <w:rsid w:val="00C0345E"/>
    <w:rsid w:val="00C3483A"/>
    <w:rsid w:val="00C441AA"/>
    <w:rsid w:val="00C74E9D"/>
    <w:rsid w:val="00C82FD3"/>
    <w:rsid w:val="00C92819"/>
    <w:rsid w:val="00CC6B7B"/>
    <w:rsid w:val="00CD2089"/>
    <w:rsid w:val="00D73A67"/>
    <w:rsid w:val="00D970A9"/>
    <w:rsid w:val="00DD08D4"/>
    <w:rsid w:val="00DF3845"/>
    <w:rsid w:val="00E41911"/>
    <w:rsid w:val="00E42C55"/>
    <w:rsid w:val="00E92EEF"/>
    <w:rsid w:val="00F14C90"/>
    <w:rsid w:val="00F24442"/>
    <w:rsid w:val="00F43D85"/>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4C2D62B-EC18-498D-9EA1-CC17F1327B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3071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908_20140312.docx" TargetMode="External"/><Relationship Id="rId3" Type="http://schemas.openxmlformats.org/officeDocument/2006/relationships/settings" Target="settings.xml"/><Relationship Id="rId7" Type="http://schemas.openxmlformats.org/officeDocument/2006/relationships/hyperlink" Target="file:///H:\HJ%20Archive\2014\03-12-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C33AB5-BD53-4BBB-9D67-CFE3C9DCA1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228</Words>
  <Characters>1304</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4908: Lexington High School Drama Department - South Carolina Legislature Online</dc:title>
  <dc:creator>McDowell</dc:creator>
  <cp:lastModifiedBy>N Cumfer</cp:lastModifiedBy>
  <cp:revision>7</cp:revision>
  <dcterms:created xsi:type="dcterms:W3CDTF">2014-03-12T14:46:00Z</dcterms:created>
  <dcterms:modified xsi:type="dcterms:W3CDTF">2014-12-05T17:05:00Z</dcterms:modified>
</cp:coreProperties>
</file>