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40199" w:rsidRDefault="00340199" w:rsidP="00340199">
      <w:pPr>
        <w:widowControl w:val="0"/>
        <w:jc w:val="center"/>
      </w:pPr>
      <w:r w:rsidRPr="00340199">
        <w:rPr>
          <w:b/>
        </w:rPr>
        <w:t>South Carolina General Assembly</w:t>
      </w:r>
    </w:p>
    <w:p w:rsidR="00340199" w:rsidRDefault="00340199" w:rsidP="00340199">
      <w:pPr>
        <w:widowControl w:val="0"/>
        <w:jc w:val="center"/>
      </w:pPr>
      <w:r>
        <w:t>120th Session, 2013-2014</w:t>
      </w:r>
    </w:p>
    <w:p w:rsidR="00340199" w:rsidRDefault="00340199" w:rsidP="00340199">
      <w:pPr>
        <w:widowControl w:val="0"/>
        <w:jc w:val="left"/>
      </w:pPr>
    </w:p>
    <w:p w:rsidR="00340199" w:rsidRDefault="00340199" w:rsidP="00340199">
      <w:pPr>
        <w:widowControl w:val="0"/>
        <w:jc w:val="left"/>
        <w:rPr>
          <w:b/>
        </w:rPr>
      </w:pPr>
      <w:r w:rsidRPr="00340199">
        <w:rPr>
          <w:b/>
        </w:rPr>
        <w:t>H. 5146</w:t>
      </w:r>
    </w:p>
    <w:p w:rsidR="00340199" w:rsidRDefault="00340199" w:rsidP="00340199">
      <w:pPr>
        <w:widowControl w:val="0"/>
        <w:jc w:val="left"/>
        <w:rPr>
          <w:b/>
        </w:rPr>
      </w:pPr>
    </w:p>
    <w:p w:rsidR="00340199" w:rsidRDefault="00340199" w:rsidP="00340199">
      <w:pPr>
        <w:widowControl w:val="0"/>
        <w:jc w:val="left"/>
      </w:pPr>
      <w:r w:rsidRPr="00340199">
        <w:rPr>
          <w:b/>
        </w:rPr>
        <w:t>STATUS INFORMATION</w:t>
      </w:r>
    </w:p>
    <w:p w:rsidR="00340199" w:rsidRDefault="00340199" w:rsidP="00340199">
      <w:pPr>
        <w:widowControl w:val="0"/>
        <w:jc w:val="left"/>
      </w:pPr>
    </w:p>
    <w:p w:rsidR="00340199" w:rsidRDefault="00340199" w:rsidP="00340199">
      <w:pPr>
        <w:widowControl w:val="0"/>
        <w:jc w:val="left"/>
      </w:pPr>
      <w:r>
        <w:t>House Resolution</w:t>
      </w:r>
    </w:p>
    <w:p w:rsidR="00340199" w:rsidRDefault="00340199" w:rsidP="00340199">
      <w:pPr>
        <w:widowControl w:val="0"/>
        <w:jc w:val="left"/>
      </w:pPr>
      <w:r>
        <w:t>Sponsors: Reps. Clemmons, Alexander, Allison, Anderson, Anthony, Atwater, Bales, Ballentine, Bannister, Barfield, Bedingfield, Bernstein, Bingham, Bowen, Bowers, Branham, Brannon, G.A. Brown, R.L. Brown, Burns, Chumley,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340199" w:rsidRDefault="00340199" w:rsidP="00340199">
      <w:pPr>
        <w:widowControl w:val="0"/>
        <w:jc w:val="left"/>
      </w:pPr>
      <w:r>
        <w:t>Document Path: l:\council\bills\gm\24050cm14.docx</w:t>
      </w:r>
    </w:p>
    <w:p w:rsidR="00340199" w:rsidRDefault="00340199" w:rsidP="00340199">
      <w:pPr>
        <w:widowControl w:val="0"/>
        <w:jc w:val="left"/>
      </w:pPr>
    </w:p>
    <w:p w:rsidR="00340199" w:rsidRDefault="00340199" w:rsidP="00340199">
      <w:pPr>
        <w:widowControl w:val="0"/>
        <w:jc w:val="left"/>
      </w:pPr>
      <w:r>
        <w:t>Introduced in the House on April 29, 2014</w:t>
      </w:r>
    </w:p>
    <w:p w:rsidR="00340199" w:rsidRDefault="00340199" w:rsidP="00340199">
      <w:pPr>
        <w:widowControl w:val="0"/>
        <w:jc w:val="left"/>
      </w:pPr>
      <w:r>
        <w:t>Adopted by the House on April 29, 2014</w:t>
      </w:r>
    </w:p>
    <w:p w:rsidR="00340199" w:rsidRDefault="00340199" w:rsidP="00340199">
      <w:pPr>
        <w:widowControl w:val="0"/>
        <w:jc w:val="left"/>
      </w:pPr>
    </w:p>
    <w:p w:rsidR="00340199" w:rsidRDefault="00340199" w:rsidP="00340199">
      <w:pPr>
        <w:widowControl w:val="0"/>
        <w:jc w:val="left"/>
      </w:pPr>
      <w:r>
        <w:t xml:space="preserve">Summary: </w:t>
      </w:r>
      <w:r w:rsidR="00206EFA">
        <w:t>Private First Class Richard Arroyo</w:t>
      </w:r>
    </w:p>
    <w:p w:rsidR="00340199" w:rsidRDefault="00340199" w:rsidP="00340199">
      <w:pPr>
        <w:widowControl w:val="0"/>
        <w:jc w:val="left"/>
      </w:pPr>
    </w:p>
    <w:p w:rsidR="00340199" w:rsidRDefault="00340199" w:rsidP="00340199">
      <w:pPr>
        <w:widowControl w:val="0"/>
        <w:jc w:val="left"/>
      </w:pPr>
    </w:p>
    <w:p w:rsidR="00340199" w:rsidRDefault="00340199" w:rsidP="00340199">
      <w:pPr>
        <w:widowControl w:val="0"/>
        <w:tabs>
          <w:tab w:val="center" w:pos="590"/>
          <w:tab w:val="center" w:pos="1440"/>
          <w:tab w:val="left" w:pos="1872"/>
          <w:tab w:val="left" w:pos="9187"/>
        </w:tabs>
        <w:jc w:val="left"/>
      </w:pPr>
      <w:r w:rsidRPr="00340199">
        <w:rPr>
          <w:b/>
        </w:rPr>
        <w:t>HISTORY OF LEGISLATIVE ACTIONS</w:t>
      </w:r>
    </w:p>
    <w:p w:rsidR="00340199" w:rsidRDefault="00340199" w:rsidP="00340199">
      <w:pPr>
        <w:widowControl w:val="0"/>
        <w:tabs>
          <w:tab w:val="center" w:pos="590"/>
          <w:tab w:val="center" w:pos="1440"/>
          <w:tab w:val="left" w:pos="1872"/>
          <w:tab w:val="left" w:pos="9187"/>
        </w:tabs>
        <w:jc w:val="left"/>
      </w:pPr>
    </w:p>
    <w:p w:rsidR="00340199" w:rsidRPr="00340199" w:rsidRDefault="00340199" w:rsidP="00340199">
      <w:pPr>
        <w:widowControl w:val="0"/>
        <w:tabs>
          <w:tab w:val="center" w:pos="590"/>
          <w:tab w:val="center" w:pos="1440"/>
          <w:tab w:val="left" w:pos="1872"/>
          <w:tab w:val="left" w:pos="9187"/>
        </w:tabs>
        <w:jc w:val="left"/>
      </w:pPr>
      <w:r w:rsidRPr="00340199">
        <w:rPr>
          <w:u w:val="single"/>
        </w:rPr>
        <w:tab/>
        <w:t>Date</w:t>
      </w:r>
      <w:r w:rsidRPr="00340199">
        <w:rPr>
          <w:u w:val="single"/>
        </w:rPr>
        <w:tab/>
        <w:t>Body</w:t>
      </w:r>
      <w:r w:rsidRPr="00340199">
        <w:rPr>
          <w:u w:val="single"/>
        </w:rPr>
        <w:tab/>
        <w:t>Action Description with journal page number</w:t>
      </w:r>
      <w:r w:rsidRPr="00340199">
        <w:rPr>
          <w:u w:val="single"/>
        </w:rPr>
        <w:tab/>
      </w:r>
      <w:bookmarkStart w:id="0" w:name="_GoBack"/>
      <w:bookmarkEnd w:id="0"/>
    </w:p>
    <w:p w:rsidR="008B3A8A" w:rsidRDefault="008B3A8A" w:rsidP="008B3A8A">
      <w:pPr>
        <w:widowControl w:val="0"/>
        <w:tabs>
          <w:tab w:val="right" w:pos="1008"/>
          <w:tab w:val="left" w:pos="1152"/>
          <w:tab w:val="left" w:pos="1872"/>
          <w:tab w:val="left" w:pos="9187"/>
        </w:tabs>
        <w:ind w:left="2088" w:hanging="2088"/>
        <w:jc w:val="left"/>
      </w:pPr>
      <w:r>
        <w:tab/>
        <w:t>4/29/2014</w:t>
      </w:r>
      <w:r>
        <w:tab/>
        <w:t>House</w:t>
      </w:r>
      <w:r>
        <w:tab/>
      </w:r>
      <w:r w:rsidRPr="004054CF">
        <w:t>Introduced and adopted (</w:t>
      </w:r>
      <w:hyperlink r:id="rId7" w:history="1">
        <w:r w:rsidRPr="004054CF">
          <w:rPr>
            <w:rStyle w:val="Hyperlink"/>
          </w:rPr>
          <w:t>House Journal</w:t>
        </w:r>
        <w:r w:rsidRPr="004054CF">
          <w:rPr>
            <w:rStyle w:val="Hyperlink"/>
          </w:rPr>
          <w:noBreakHyphen/>
          <w:t>page 69</w:t>
        </w:r>
      </w:hyperlink>
      <w:r w:rsidRPr="004054CF">
        <w:t>)</w:t>
      </w:r>
    </w:p>
    <w:p w:rsidR="008B3A8A" w:rsidRDefault="008B3A8A" w:rsidP="008B3A8A">
      <w:pPr>
        <w:widowControl w:val="0"/>
        <w:tabs>
          <w:tab w:val="right" w:pos="1008"/>
          <w:tab w:val="left" w:pos="1152"/>
          <w:tab w:val="left" w:pos="1872"/>
          <w:tab w:val="left" w:pos="9187"/>
        </w:tabs>
        <w:ind w:left="2088" w:hanging="2088"/>
        <w:jc w:val="left"/>
      </w:pPr>
    </w:p>
    <w:p w:rsidR="00340199" w:rsidRPr="00340199" w:rsidRDefault="00340199" w:rsidP="00340199">
      <w:pPr>
        <w:widowControl w:val="0"/>
        <w:tabs>
          <w:tab w:val="right" w:pos="1008"/>
          <w:tab w:val="left" w:pos="1152"/>
          <w:tab w:val="left" w:pos="1872"/>
          <w:tab w:val="left" w:pos="9187"/>
        </w:tabs>
        <w:ind w:left="2088" w:hanging="2088"/>
        <w:jc w:val="left"/>
      </w:pPr>
    </w:p>
    <w:p w:rsidR="00340199" w:rsidRDefault="00340199" w:rsidP="00340199">
      <w:r w:rsidRPr="00340199">
        <w:rPr>
          <w:b/>
        </w:rPr>
        <w:t>VERSIONS OF THIS BILL</w:t>
      </w:r>
    </w:p>
    <w:p w:rsidR="00340199" w:rsidRDefault="00340199" w:rsidP="00340199"/>
    <w:p w:rsidR="00340199" w:rsidRDefault="00FC08B7" w:rsidP="00340199">
      <w:hyperlink r:id="rId8" w:history="1">
        <w:r w:rsidR="00340199">
          <w:rPr>
            <w:rStyle w:val="Hyperlink"/>
          </w:rPr>
          <w:t>4/29/2014</w:t>
        </w:r>
      </w:hyperlink>
    </w:p>
    <w:p w:rsidR="00340199" w:rsidRDefault="00340199" w:rsidP="00340199"/>
    <w:p w:rsidR="00340199" w:rsidRDefault="00340199" w:rsidP="00340199">
      <w:pPr>
        <w:sectPr w:rsidR="00340199" w:rsidSect="0034019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63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E78">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PRIVATE FIRST CLASS RICHARD ARROYO OF THE MYRTLE BEACH POLICE DEPARTMENT FOR HIS DEDICATED SERVICE AND TO CONGRATULATE HIM UPON BEING NAMED THE 2014 POLICE OFFICER OF THE YEAR.</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994D2A">
        <w:rPr>
          <w:color w:val="000000" w:themeColor="text1"/>
          <w:u w:color="000000" w:themeColor="text1"/>
        </w:rPr>
        <w:t>with deep appreciation</w:t>
      </w:r>
      <w:r>
        <w:rPr>
          <w:color w:val="000000" w:themeColor="text1"/>
          <w:u w:color="000000" w:themeColor="text1"/>
        </w:rPr>
        <w:t>,</w:t>
      </w:r>
      <w:r w:rsidRPr="00994D2A">
        <w:rPr>
          <w:color w:val="000000" w:themeColor="text1"/>
          <w:u w:color="000000" w:themeColor="text1"/>
        </w:rPr>
        <w:t xml:space="preserve"> the members of the </w:t>
      </w:r>
      <w:r>
        <w:rPr>
          <w:color w:val="000000" w:themeColor="text1"/>
          <w:u w:color="000000" w:themeColor="text1"/>
        </w:rPr>
        <w:t xml:space="preserve">South Carolina </w:t>
      </w:r>
      <w:r>
        <w:t>House of Representatives</w:t>
      </w:r>
      <w:r w:rsidRPr="00994D2A">
        <w:rPr>
          <w:color w:val="000000" w:themeColor="text1"/>
          <w:u w:color="000000" w:themeColor="text1"/>
        </w:rPr>
        <w:t xml:space="preserve"> </w:t>
      </w:r>
      <w:r>
        <w:rPr>
          <w:color w:val="000000" w:themeColor="text1"/>
          <w:u w:color="000000" w:themeColor="text1"/>
        </w:rPr>
        <w:t>honor,</w:t>
      </w:r>
      <w:r w:rsidRPr="00994D2A">
        <w:rPr>
          <w:color w:val="000000" w:themeColor="text1"/>
          <w:u w:color="000000" w:themeColor="text1"/>
        </w:rPr>
        <w:t xml:space="preserve"> on behalf of </w:t>
      </w:r>
      <w:r>
        <w:rPr>
          <w:color w:val="000000" w:themeColor="text1"/>
          <w:u w:color="000000" w:themeColor="text1"/>
        </w:rPr>
        <w:t>all</w:t>
      </w:r>
      <w:r w:rsidRPr="00994D2A">
        <w:rPr>
          <w:color w:val="000000" w:themeColor="text1"/>
          <w:u w:color="000000" w:themeColor="text1"/>
        </w:rPr>
        <w:t xml:space="preserve"> South Carolin</w:t>
      </w:r>
      <w:r>
        <w:rPr>
          <w:color w:val="000000" w:themeColor="text1"/>
          <w:u w:color="000000" w:themeColor="text1"/>
        </w:rPr>
        <w:t>i</w:t>
      </w:r>
      <w:r w:rsidRPr="00994D2A">
        <w:rPr>
          <w:color w:val="000000" w:themeColor="text1"/>
          <w:u w:color="000000" w:themeColor="text1"/>
        </w:rPr>
        <w:t>a</w:t>
      </w:r>
      <w:r>
        <w:rPr>
          <w:color w:val="000000" w:themeColor="text1"/>
          <w:u w:color="000000" w:themeColor="text1"/>
        </w:rPr>
        <w:t>ns,</w:t>
      </w:r>
      <w:r w:rsidRPr="00994D2A">
        <w:rPr>
          <w:color w:val="000000" w:themeColor="text1"/>
          <w:u w:color="000000" w:themeColor="text1"/>
        </w:rPr>
        <w:t xml:space="preserve"> </w:t>
      </w:r>
      <w:r>
        <w:rPr>
          <w:color w:val="000000" w:themeColor="text1"/>
          <w:u w:color="000000" w:themeColor="text1"/>
        </w:rPr>
        <w:t>t</w:t>
      </w:r>
      <w:r w:rsidRPr="00994D2A">
        <w:rPr>
          <w:color w:val="000000" w:themeColor="text1"/>
          <w:u w:color="000000" w:themeColor="text1"/>
        </w:rPr>
        <w:t xml:space="preserve">he great sacrifice that </w:t>
      </w:r>
      <w:r>
        <w:rPr>
          <w:color w:val="000000" w:themeColor="text1"/>
          <w:u w:color="000000" w:themeColor="text1"/>
        </w:rPr>
        <w:t>South Carolina law enforcement officers</w:t>
      </w:r>
      <w:r w:rsidRPr="00994D2A">
        <w:rPr>
          <w:color w:val="000000" w:themeColor="text1"/>
          <w:u w:color="000000" w:themeColor="text1"/>
        </w:rPr>
        <w:t xml:space="preserve"> make for th</w:t>
      </w:r>
      <w:r>
        <w:rPr>
          <w:color w:val="000000" w:themeColor="text1"/>
          <w:u w:color="000000" w:themeColor="text1"/>
        </w:rPr>
        <w:t>e safety and well being of our citizens;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61E7"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61E7">
        <w:t>the House of Representatives is pleased to learn that Private First Class Richard Arroyo of the Myrtle Beach Police Department has been named the 2014 Police Officer of the Year;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beginning his career with the Myrtle Beach Police Department on April 19, 2002, Officer Arroyo has served consistently</w:t>
      </w:r>
      <w:r w:rsidR="005D7837">
        <w:t xml:space="preserve"> </w:t>
      </w:r>
      <w:r>
        <w:t xml:space="preserve">with dedication and determination </w:t>
      </w:r>
      <w:r w:rsidR="005D7837">
        <w:t>for the last twelve years</w:t>
      </w:r>
      <w:r>
        <w:t>;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7837">
        <w:t>currently</w:t>
      </w:r>
      <w:r w:rsidR="00E47356">
        <w:t>,</w:t>
      </w:r>
      <w:r w:rsidR="005D7837">
        <w:t xml:space="preserve"> he is assigned to the Street Crimes Division as the warrant officer and to the United States Marshal</w:t>
      </w:r>
      <w:r w:rsidR="002549BE" w:rsidRPr="002549BE">
        <w:t>’</w:t>
      </w:r>
      <w:r w:rsidR="005D7837">
        <w:t xml:space="preserve">s Task Force which brings him in direct contact with the most </w:t>
      </w:r>
      <w:r w:rsidR="00526C0E">
        <w:t>violent</w:t>
      </w:r>
      <w:r w:rsidR="005D7837">
        <w:t xml:space="preserve"> criminals</w:t>
      </w:r>
      <w:r w:rsidR="00E47356">
        <w:t>,</w:t>
      </w:r>
      <w:r w:rsidR="00526C0E">
        <w:t xml:space="preserve"> and </w:t>
      </w:r>
      <w:r w:rsidR="00E47356">
        <w:t xml:space="preserve">he </w:t>
      </w:r>
      <w:r w:rsidR="00526C0E">
        <w:t xml:space="preserve">has been a significant asset to the </w:t>
      </w:r>
      <w:r w:rsidR="00E47356">
        <w:t>department</w:t>
      </w:r>
      <w:r w:rsidR="002549BE" w:rsidRPr="002549BE">
        <w:t>’</w:t>
      </w:r>
      <w:r w:rsidR="00E47356">
        <w:t xml:space="preserve">s </w:t>
      </w:r>
      <w:r w:rsidR="00526C0E">
        <w:t>Investigative Division</w:t>
      </w:r>
      <w:r w:rsidR="005D7837">
        <w:t>; and</w:t>
      </w:r>
    </w:p>
    <w:p w:rsidR="003661E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warrant module in the Myrtle Beach Police Department enjoys success because Officer Arroyo has spent countless hours verifying the accuracy of warrants, obtaining </w:t>
      </w:r>
      <w:r>
        <w:lastRenderedPageBreak/>
        <w:t>updated offender information, and completing the entry of the warrants into the software over the past few years; and</w:t>
      </w: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not only is Officer Arroyo always the first to respond to calls that are happening, but he also </w:t>
      </w:r>
      <w:r w:rsidR="00AC6287">
        <w:t xml:space="preserve">has </w:t>
      </w:r>
      <w:r>
        <w:t>assisted many citizens with downed power lines and other hazardous situations during local ice storms early in 2014; and</w:t>
      </w:r>
    </w:p>
    <w:p w:rsidR="00630106" w:rsidRDefault="00630106" w:rsidP="006301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837" w:rsidRDefault="003661E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D7837">
        <w:t>his success with locating and apprehending suspects has been essential to protecting law</w:t>
      </w:r>
      <w:r w:rsidR="002549BE">
        <w:noBreakHyphen/>
      </w:r>
      <w:r w:rsidR="005D7837">
        <w:t>abiding citizens from drug dealers, murderers, kidnappers, armed robbers, and other dangerous offenders; and</w:t>
      </w:r>
    </w:p>
    <w:p w:rsidR="005D7837" w:rsidRDefault="005D78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6C0E" w:rsidRDefault="00526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trained crisis negotiator with the Crisis Intervention Negotiation Team (CINT), he has responded to numerous negotiation situations without seeking the spotlight for himself, but with a sincere desire for successful outcomes for everyone involved; and</w:t>
      </w:r>
    </w:p>
    <w:p w:rsidR="00526C0E" w:rsidRDefault="00526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356" w:rsidRDefault="00526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47356">
        <w:t xml:space="preserve">as a teacher for the Citizens Police Academy, he enjoys interaction with the public, </w:t>
      </w:r>
      <w:r w:rsidR="00630106">
        <w:t>describ</w:t>
      </w:r>
      <w:r w:rsidR="00E47356">
        <w:t xml:space="preserve">ing </w:t>
      </w:r>
      <w:r w:rsidR="002549BE">
        <w:t xml:space="preserve">in detail </w:t>
      </w:r>
      <w:r w:rsidR="00E47356">
        <w:t xml:space="preserve">how the CINT works and what it does and explaining the work that the Myrtle Beach Police Department </w:t>
      </w:r>
      <w:r w:rsidR="002549BE">
        <w:t>carrie</w:t>
      </w:r>
      <w:r w:rsidR="00E47356">
        <w:t>s</w:t>
      </w:r>
      <w:r w:rsidR="002549BE">
        <w:t xml:space="preserve"> out</w:t>
      </w:r>
      <w:r w:rsidR="00E47356">
        <w:t xml:space="preserve"> with U. S. Marshals; and</w:t>
      </w:r>
    </w:p>
    <w:p w:rsidR="00E47356" w:rsidRDefault="00E47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78" w:rsidRDefault="00E473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appreciates the </w:t>
      </w:r>
      <w:r w:rsidR="002549BE">
        <w:t>commitment</w:t>
      </w:r>
      <w:r>
        <w:t xml:space="preserve"> </w:t>
      </w:r>
      <w:r w:rsidR="00630106">
        <w:t>that</w:t>
      </w:r>
      <w:r>
        <w:t xml:space="preserve"> Private First Class Richard Arroyo </w:t>
      </w:r>
      <w:r w:rsidR="00630106">
        <w:t>has</w:t>
      </w:r>
      <w:r w:rsidR="002549BE">
        <w:t xml:space="preserve"> steadfastly</w:t>
      </w:r>
      <w:r>
        <w:t xml:space="preserve"> embodie</w:t>
      </w:r>
      <w:r w:rsidR="00630106">
        <w:t>d through</w:t>
      </w:r>
      <w:r>
        <w:t xml:space="preserve"> the traits of an outstanding police officer: trustworthiness, honesty, courage, leadership, personal ethics, and respect for others</w:t>
      </w:r>
      <w:r w:rsidR="00EF1E78">
        <w:t>.  Now, therefore,</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661E7">
        <w:t xml:space="preserve"> the members of the South Carolina House of Representatives, by this resolution, recognize and honor Private First Class Richard Arroyo of the Myrtle Beach Police Department for his dedicated service and congratulate him upon being named the 2014 Police Officer of the Year.</w:t>
      </w:r>
    </w:p>
    <w:p w:rsidR="00EF1E78"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1E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661E7">
        <w:t>provi</w:t>
      </w:r>
      <w:r>
        <w:t>ded to</w:t>
      </w:r>
      <w:r w:rsidR="003661E7">
        <w:t xml:space="preserve"> Private First Class Richard Arroyo.</w:t>
      </w:r>
    </w:p>
    <w:p w:rsidR="00A96311" w:rsidRDefault="002549B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6311" w:rsidRDefault="00A96311" w:rsidP="00340199">
      <w:pPr>
        <w:suppressAutoHyphens/>
      </w:pPr>
    </w:p>
    <w:sectPr w:rsidR="00A96311" w:rsidSect="0034019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49BE" w:rsidRDefault="002549BE" w:rsidP="009F0C77">
      <w:r>
        <w:separator/>
      </w:r>
    </w:p>
  </w:endnote>
  <w:endnote w:type="continuationSeparator" w:id="0">
    <w:p w:rsidR="002549BE" w:rsidRDefault="002549B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76C454B-0CC4-4FD2-8A4B-272A04BCD65B}"/>
    <w:embedBold r:id="rId2" w:fontKey="{FA292259-2852-45B8-BB98-02A70E3FF8F5}"/>
  </w:font>
  <w:font w:name="Calibri">
    <w:panose1 w:val="020F0502020204030204"/>
    <w:charset w:val="00"/>
    <w:family w:val="swiss"/>
    <w:pitch w:val="variable"/>
    <w:sig w:usb0="E10002FF" w:usb1="4000ACFF" w:usb2="00000009" w:usb3="00000000" w:csb0="0000019F" w:csb1="00000000"/>
    <w:embedRegular r:id="rId3" w:fontKey="{1604E12C-F920-43E3-A723-68E33C32249A}"/>
  </w:font>
  <w:font w:name="Tahoma">
    <w:panose1 w:val="020B0604030504040204"/>
    <w:charset w:val="00"/>
    <w:family w:val="swiss"/>
    <w:pitch w:val="variable"/>
    <w:sig w:usb0="21002A87" w:usb1="80000000" w:usb2="00000008" w:usb3="00000000" w:csb0="000101FF" w:csb1="00000000"/>
    <w:embedRegular r:id="rId4" w:fontKey="{21037A2F-D46E-402B-8F9F-835A47A6F42C}"/>
  </w:font>
  <w:font w:name="Cambria">
    <w:panose1 w:val="02040503050406030204"/>
    <w:charset w:val="00"/>
    <w:family w:val="roman"/>
    <w:pitch w:val="variable"/>
    <w:sig w:usb0="E00002FF" w:usb1="400004FF" w:usb2="00000000" w:usb3="00000000" w:csb0="0000019F" w:csb1="00000000"/>
    <w:embedRegular r:id="rId5" w:fontKey="{C361B341-8DB6-4FDF-B634-E62D7299035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0199" w:rsidRPr="00A96311" w:rsidRDefault="00340199" w:rsidP="00A96311">
    <w:pPr>
      <w:pStyle w:val="Footer"/>
      <w:tabs>
        <w:tab w:val="clear" w:pos="4680"/>
        <w:tab w:val="clear" w:pos="9360"/>
        <w:tab w:val="center" w:pos="2995"/>
      </w:tabs>
      <w:spacing w:before="120"/>
    </w:pPr>
    <w:r>
      <w:t>[5146]</w:t>
    </w:r>
    <w:r>
      <w:tab/>
    </w:r>
    <w:r w:rsidR="0031048E">
      <w:fldChar w:fldCharType="begin"/>
    </w:r>
    <w:r w:rsidR="0031048E">
      <w:instrText xml:space="preserve"> PAGE  \* MERGEFORMAT </w:instrText>
    </w:r>
    <w:r w:rsidR="0031048E">
      <w:fldChar w:fldCharType="separate"/>
    </w:r>
    <w:r w:rsidR="00FC08B7">
      <w:rPr>
        <w:noProof/>
      </w:rPr>
      <w:t>1</w:t>
    </w:r>
    <w:r w:rsidR="0031048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49BE" w:rsidRDefault="002549BE" w:rsidP="009F0C77">
      <w:r>
        <w:separator/>
      </w:r>
    </w:p>
  </w:footnote>
  <w:footnote w:type="continuationSeparator" w:id="0">
    <w:p w:rsidR="002549BE" w:rsidRDefault="002549B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050CM14"/>
    <w:docVar w:name="CoverBillType" w:val="r"/>
    <w:docVar w:name="docpath" w:val="L:\Council\bills\GM\24050CM14.DOCX"/>
    <w:docVar w:name="dvBillNumber" w:val="5146"/>
    <w:docVar w:name="dvBillNumberPrefix" w:val="H. "/>
    <w:docVar w:name="dvOriginalBody" w:val="House"/>
    <w:docVar w:name="dvSteno" w:val="GM"/>
    <w:docVar w:name="NameofBody" w:val="h"/>
    <w:docVar w:name="vgroup2" w:val="Council"/>
  </w:docVars>
  <w:rsids>
    <w:rsidRoot w:val="00FE3902"/>
    <w:rsid w:val="00011869"/>
    <w:rsid w:val="000B56E8"/>
    <w:rsid w:val="000E1785"/>
    <w:rsid w:val="000F40FA"/>
    <w:rsid w:val="0010776B"/>
    <w:rsid w:val="00133E66"/>
    <w:rsid w:val="001435A3"/>
    <w:rsid w:val="00180A55"/>
    <w:rsid w:val="001D08F2"/>
    <w:rsid w:val="001D525B"/>
    <w:rsid w:val="001D7F4F"/>
    <w:rsid w:val="00206EFA"/>
    <w:rsid w:val="002321B6"/>
    <w:rsid w:val="00250967"/>
    <w:rsid w:val="002543C8"/>
    <w:rsid w:val="002549BE"/>
    <w:rsid w:val="00284AAE"/>
    <w:rsid w:val="002E5912"/>
    <w:rsid w:val="00301B21"/>
    <w:rsid w:val="0031048E"/>
    <w:rsid w:val="00325348"/>
    <w:rsid w:val="0032732C"/>
    <w:rsid w:val="00336AD0"/>
    <w:rsid w:val="00340199"/>
    <w:rsid w:val="0036096E"/>
    <w:rsid w:val="003661E7"/>
    <w:rsid w:val="0037079A"/>
    <w:rsid w:val="003D01E8"/>
    <w:rsid w:val="003E5288"/>
    <w:rsid w:val="003F6D79"/>
    <w:rsid w:val="0041760A"/>
    <w:rsid w:val="00417C01"/>
    <w:rsid w:val="004809EE"/>
    <w:rsid w:val="004E7D54"/>
    <w:rsid w:val="00526C0E"/>
    <w:rsid w:val="005273C6"/>
    <w:rsid w:val="00530A69"/>
    <w:rsid w:val="00545593"/>
    <w:rsid w:val="00577C6C"/>
    <w:rsid w:val="005C2FE2"/>
    <w:rsid w:val="005C575D"/>
    <w:rsid w:val="005D7837"/>
    <w:rsid w:val="005E2BC9"/>
    <w:rsid w:val="00605102"/>
    <w:rsid w:val="006215AA"/>
    <w:rsid w:val="00630106"/>
    <w:rsid w:val="006913C9"/>
    <w:rsid w:val="0069470D"/>
    <w:rsid w:val="00734F00"/>
    <w:rsid w:val="007A70AE"/>
    <w:rsid w:val="008362E8"/>
    <w:rsid w:val="008A1768"/>
    <w:rsid w:val="008B3A8A"/>
    <w:rsid w:val="008C26BB"/>
    <w:rsid w:val="008F0F33"/>
    <w:rsid w:val="008F4429"/>
    <w:rsid w:val="0094021A"/>
    <w:rsid w:val="00975EEC"/>
    <w:rsid w:val="009B44AF"/>
    <w:rsid w:val="009C6A0B"/>
    <w:rsid w:val="009E036B"/>
    <w:rsid w:val="009F0C77"/>
    <w:rsid w:val="009F4DD1"/>
    <w:rsid w:val="00A41684"/>
    <w:rsid w:val="00A64E80"/>
    <w:rsid w:val="00A72BCD"/>
    <w:rsid w:val="00A741D9"/>
    <w:rsid w:val="00A833AB"/>
    <w:rsid w:val="00A96311"/>
    <w:rsid w:val="00A9741D"/>
    <w:rsid w:val="00AC6287"/>
    <w:rsid w:val="00AD4B17"/>
    <w:rsid w:val="00B412D4"/>
    <w:rsid w:val="00BE3C22"/>
    <w:rsid w:val="00C0345E"/>
    <w:rsid w:val="00C3483A"/>
    <w:rsid w:val="00C74E9D"/>
    <w:rsid w:val="00C82FD3"/>
    <w:rsid w:val="00C92819"/>
    <w:rsid w:val="00CC6B7B"/>
    <w:rsid w:val="00CD2089"/>
    <w:rsid w:val="00D73A67"/>
    <w:rsid w:val="00D970A9"/>
    <w:rsid w:val="00DA1CA8"/>
    <w:rsid w:val="00DF3845"/>
    <w:rsid w:val="00E41911"/>
    <w:rsid w:val="00E47356"/>
    <w:rsid w:val="00E92EEF"/>
    <w:rsid w:val="00EF1E78"/>
    <w:rsid w:val="00F24442"/>
    <w:rsid w:val="00F50AE3"/>
    <w:rsid w:val="00F67CF1"/>
    <w:rsid w:val="00F840F0"/>
    <w:rsid w:val="00FB0D0D"/>
    <w:rsid w:val="00FB43B4"/>
    <w:rsid w:val="00FC08B7"/>
    <w:rsid w:val="00FE39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E31BED-B062-4DC7-B41B-D80F0823A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549BE"/>
    <w:rPr>
      <w:rFonts w:ascii="Tahoma" w:hAnsi="Tahoma" w:cs="Tahoma"/>
      <w:sz w:val="16"/>
      <w:szCs w:val="16"/>
    </w:rPr>
  </w:style>
  <w:style w:type="character" w:customStyle="1" w:styleId="BalloonTextChar">
    <w:name w:val="Balloon Text Char"/>
    <w:basedOn w:val="DefaultParagraphFont"/>
    <w:link w:val="BalloonText"/>
    <w:uiPriority w:val="99"/>
    <w:semiHidden/>
    <w:rsid w:val="002549BE"/>
    <w:rPr>
      <w:rFonts w:ascii="Tahoma" w:eastAsia="Times New Roman" w:hAnsi="Tahoma" w:cs="Tahoma"/>
      <w:sz w:val="16"/>
      <w:szCs w:val="16"/>
    </w:rPr>
  </w:style>
  <w:style w:type="character" w:styleId="Hyperlink">
    <w:name w:val="Hyperlink"/>
    <w:basedOn w:val="DefaultParagraphFont"/>
    <w:uiPriority w:val="99"/>
    <w:unhideWhenUsed/>
    <w:rsid w:val="0034019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46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68FB1-8523-4E1B-B538-62A1ADFFD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5146: Private First Class Richard Arroyo - South Carolina Legislature Online</dc:title>
  <dc:creator>%USERNAME%</dc:creator>
  <cp:lastModifiedBy>N Cumfer</cp:lastModifiedBy>
  <cp:revision>6</cp:revision>
  <cp:lastPrinted>2014-04-29T13:18:00Z</cp:lastPrinted>
  <dcterms:created xsi:type="dcterms:W3CDTF">2014-04-29T20:33:00Z</dcterms:created>
  <dcterms:modified xsi:type="dcterms:W3CDTF">2014-12-05T17:09:00Z</dcterms:modified>
</cp:coreProperties>
</file>