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B7E" w:rsidRDefault="008B6B7E" w:rsidP="008B6B7E">
      <w:pPr>
        <w:widowControl w:val="0"/>
        <w:jc w:val="center"/>
      </w:pPr>
      <w:r w:rsidRPr="008B6B7E">
        <w:rPr>
          <w:b/>
        </w:rPr>
        <w:t>South Carolina General Assembly</w:t>
      </w:r>
    </w:p>
    <w:p w:rsidR="008B6B7E" w:rsidRDefault="008B6B7E" w:rsidP="008B6B7E">
      <w:pPr>
        <w:widowControl w:val="0"/>
        <w:jc w:val="center"/>
      </w:pPr>
      <w:r>
        <w:t>120th Session, 2013-2014</w:t>
      </w:r>
    </w:p>
    <w:p w:rsidR="008B6B7E" w:rsidRDefault="008B6B7E" w:rsidP="008B6B7E">
      <w:pPr>
        <w:widowControl w:val="0"/>
        <w:jc w:val="left"/>
      </w:pPr>
    </w:p>
    <w:p w:rsidR="008B6B7E" w:rsidRDefault="008B6B7E" w:rsidP="008B6B7E">
      <w:pPr>
        <w:widowControl w:val="0"/>
        <w:jc w:val="left"/>
        <w:rPr>
          <w:b/>
        </w:rPr>
      </w:pPr>
      <w:r w:rsidRPr="008B6B7E">
        <w:rPr>
          <w:b/>
        </w:rPr>
        <w:t>H. 5199</w:t>
      </w:r>
    </w:p>
    <w:p w:rsidR="008B6B7E" w:rsidRDefault="008B6B7E" w:rsidP="008B6B7E">
      <w:pPr>
        <w:widowControl w:val="0"/>
        <w:jc w:val="left"/>
        <w:rPr>
          <w:b/>
        </w:rPr>
      </w:pPr>
    </w:p>
    <w:p w:rsidR="008B6B7E" w:rsidRDefault="008B6B7E" w:rsidP="008B6B7E">
      <w:pPr>
        <w:widowControl w:val="0"/>
        <w:jc w:val="left"/>
      </w:pPr>
      <w:r w:rsidRPr="008B6B7E">
        <w:rPr>
          <w:b/>
        </w:rPr>
        <w:t>STATUS INFORMATION</w:t>
      </w:r>
    </w:p>
    <w:p w:rsidR="008B6B7E" w:rsidRDefault="008B6B7E" w:rsidP="008B6B7E">
      <w:pPr>
        <w:widowControl w:val="0"/>
        <w:jc w:val="left"/>
      </w:pPr>
    </w:p>
    <w:p w:rsidR="008B6B7E" w:rsidRDefault="008B6B7E" w:rsidP="008B6B7E">
      <w:pPr>
        <w:widowControl w:val="0"/>
        <w:jc w:val="left"/>
      </w:pPr>
      <w:r>
        <w:t>Concurrent Resolution</w:t>
      </w:r>
    </w:p>
    <w:p w:rsidR="008B6B7E" w:rsidRDefault="008B6B7E" w:rsidP="008B6B7E">
      <w:pPr>
        <w:widowControl w:val="0"/>
        <w:jc w:val="left"/>
      </w:pPr>
      <w:r>
        <w:t>Sponsors: Rep. Barfield</w:t>
      </w:r>
    </w:p>
    <w:p w:rsidR="008B6B7E" w:rsidRDefault="008B6B7E" w:rsidP="008B6B7E">
      <w:pPr>
        <w:widowControl w:val="0"/>
        <w:jc w:val="left"/>
      </w:pPr>
      <w:r>
        <w:t>Document Path: l:\council\bills\rm\1596vr14.docx</w:t>
      </w:r>
    </w:p>
    <w:p w:rsidR="00F0331A" w:rsidRDefault="00F0331A" w:rsidP="008B6B7E">
      <w:pPr>
        <w:widowControl w:val="0"/>
        <w:jc w:val="left"/>
      </w:pPr>
      <w:r>
        <w:t>Companion/Similar bill(s): 5021</w:t>
      </w:r>
    </w:p>
    <w:p w:rsidR="008B6B7E" w:rsidRDefault="008B6B7E" w:rsidP="008B6B7E">
      <w:pPr>
        <w:widowControl w:val="0"/>
        <w:jc w:val="left"/>
      </w:pPr>
    </w:p>
    <w:p w:rsidR="008B6B7E" w:rsidRDefault="008B6B7E" w:rsidP="008B6B7E">
      <w:pPr>
        <w:widowControl w:val="0"/>
        <w:jc w:val="left"/>
      </w:pPr>
      <w:r>
        <w:t>Introduced in the House on May 1, 2014</w:t>
      </w:r>
    </w:p>
    <w:p w:rsidR="008B6B7E" w:rsidRDefault="008B6B7E" w:rsidP="008B6B7E">
      <w:pPr>
        <w:widowControl w:val="0"/>
        <w:jc w:val="left"/>
      </w:pPr>
      <w:r>
        <w:t>Currently residing in the Senate</w:t>
      </w:r>
    </w:p>
    <w:p w:rsidR="008B6B7E" w:rsidRDefault="008B6B7E" w:rsidP="008B6B7E">
      <w:pPr>
        <w:widowControl w:val="0"/>
        <w:jc w:val="left"/>
      </w:pPr>
    </w:p>
    <w:p w:rsidR="008B6B7E" w:rsidRDefault="008B6B7E" w:rsidP="008B6B7E">
      <w:pPr>
        <w:widowControl w:val="0"/>
        <w:jc w:val="left"/>
      </w:pPr>
      <w:r>
        <w:t xml:space="preserve">Summary: </w:t>
      </w:r>
      <w:r w:rsidR="00B4717C">
        <w:t>Midland Elementary School</w:t>
      </w:r>
    </w:p>
    <w:p w:rsidR="008B6B7E" w:rsidRDefault="008B6B7E" w:rsidP="008B6B7E">
      <w:pPr>
        <w:widowControl w:val="0"/>
        <w:jc w:val="left"/>
      </w:pPr>
    </w:p>
    <w:p w:rsidR="008B6B7E" w:rsidRDefault="008B6B7E" w:rsidP="008B6B7E">
      <w:pPr>
        <w:widowControl w:val="0"/>
        <w:jc w:val="left"/>
      </w:pPr>
    </w:p>
    <w:p w:rsidR="008B6B7E" w:rsidRDefault="008B6B7E" w:rsidP="008B6B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6B7E">
        <w:rPr>
          <w:b/>
        </w:rPr>
        <w:t>HISTORY OF LEGISLATIVE ACTIONS</w:t>
      </w:r>
    </w:p>
    <w:p w:rsidR="008B6B7E" w:rsidRDefault="008B6B7E" w:rsidP="008B6B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6B7E" w:rsidRPr="008B6B7E" w:rsidRDefault="008B6B7E" w:rsidP="008B6B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6B7E">
        <w:rPr>
          <w:u w:val="single"/>
        </w:rPr>
        <w:tab/>
        <w:t>Date</w:t>
      </w:r>
      <w:r w:rsidRPr="008B6B7E">
        <w:rPr>
          <w:u w:val="single"/>
        </w:rPr>
        <w:tab/>
        <w:t>Body</w:t>
      </w:r>
      <w:r w:rsidRPr="008B6B7E">
        <w:rPr>
          <w:u w:val="single"/>
        </w:rPr>
        <w:tab/>
        <w:t>Action Description with journal page number</w:t>
      </w:r>
      <w:r w:rsidRPr="008B6B7E">
        <w:rPr>
          <w:u w:val="single"/>
        </w:rPr>
        <w:tab/>
      </w:r>
      <w:bookmarkStart w:id="0" w:name="_GoBack"/>
      <w:bookmarkEnd w:id="0"/>
    </w:p>
    <w:p w:rsidR="00464B69" w:rsidRDefault="00464B69" w:rsidP="00464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House</w:t>
      </w:r>
      <w:r>
        <w:tab/>
      </w:r>
      <w:r w:rsidRPr="003151CC">
        <w:t>Intr</w:t>
      </w:r>
      <w:r>
        <w:t xml:space="preserve">oduced, adopted, sent to Senate </w:t>
      </w:r>
      <w:r w:rsidRPr="003151CC">
        <w:t>(</w:t>
      </w:r>
      <w:hyperlink r:id="rId7" w:history="1">
        <w:r w:rsidRPr="003151CC">
          <w:rPr>
            <w:rStyle w:val="Hyperlink"/>
          </w:rPr>
          <w:t>House Journal</w:t>
        </w:r>
        <w:r w:rsidRPr="003151CC">
          <w:rPr>
            <w:rStyle w:val="Hyperlink"/>
          </w:rPr>
          <w:noBreakHyphen/>
          <w:t>page 54</w:t>
        </w:r>
      </w:hyperlink>
      <w:r w:rsidRPr="003151CC">
        <w:t>)</w:t>
      </w:r>
    </w:p>
    <w:p w:rsidR="00464B69" w:rsidRDefault="00464B69" w:rsidP="00464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6B7E" w:rsidRPr="008B6B7E" w:rsidRDefault="008B6B7E" w:rsidP="008B6B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6B7E" w:rsidRDefault="008B6B7E" w:rsidP="008B6B7E">
      <w:r w:rsidRPr="008B6B7E">
        <w:rPr>
          <w:b/>
        </w:rPr>
        <w:t>VERSIONS OF THIS BILL</w:t>
      </w:r>
    </w:p>
    <w:p w:rsidR="008B6B7E" w:rsidRDefault="008B6B7E" w:rsidP="008B6B7E"/>
    <w:p w:rsidR="008B6B7E" w:rsidRDefault="00C7634A" w:rsidP="008B6B7E">
      <w:hyperlink r:id="rId8" w:history="1">
        <w:r w:rsidR="008B6B7E">
          <w:rPr>
            <w:rStyle w:val="Hyperlink"/>
          </w:rPr>
          <w:t>5/1/2014</w:t>
        </w:r>
      </w:hyperlink>
    </w:p>
    <w:p w:rsidR="008B6B7E" w:rsidRDefault="008B6B7E" w:rsidP="008B6B7E"/>
    <w:p w:rsidR="008B6B7E" w:rsidRDefault="008B6B7E" w:rsidP="008B6B7E">
      <w:pPr>
        <w:sectPr w:rsidR="008B6B7E" w:rsidSect="008B6B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1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27A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7F7" w:rsidRPr="00B30DCF" w:rsidRDefault="00F22C46" w:rsidP="00D61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617F7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975C47">
        <w:rPr>
          <w:color w:val="000000" w:themeColor="text1"/>
          <w:u w:color="000000" w:themeColor="text1"/>
        </w:rPr>
        <w:t>HORRY COUNTY</w:t>
      </w:r>
      <w:r w:rsidR="005A7A8C" w:rsidRPr="005A7A8C">
        <w:rPr>
          <w:color w:val="000000" w:themeColor="text1"/>
          <w:u w:color="000000" w:themeColor="text1"/>
        </w:rPr>
        <w:t>’</w:t>
      </w:r>
      <w:r w:rsidR="00975C47">
        <w:rPr>
          <w:color w:val="000000" w:themeColor="text1"/>
          <w:u w:color="000000" w:themeColor="text1"/>
        </w:rPr>
        <w:t>S</w:t>
      </w:r>
      <w:r w:rsidR="00D617F7">
        <w:rPr>
          <w:color w:val="000000" w:themeColor="text1"/>
          <w:u w:color="000000" w:themeColor="text1"/>
        </w:rPr>
        <w:t xml:space="preserve"> </w:t>
      </w:r>
      <w:r w:rsidR="00975C47">
        <w:rPr>
          <w:color w:val="000000" w:themeColor="text1"/>
          <w:u w:color="000000" w:themeColor="text1"/>
        </w:rPr>
        <w:t>MIDLAND ELEMENTARY</w:t>
      </w:r>
      <w:r w:rsidR="00D617F7" w:rsidRPr="00DB221E">
        <w:rPr>
          <w:color w:val="000000" w:themeColor="text1"/>
          <w:u w:color="000000" w:themeColor="text1"/>
        </w:rPr>
        <w:t xml:space="preserve"> SCHOOL</w:t>
      </w:r>
      <w:r w:rsidR="00D617F7">
        <w:rPr>
          <w:color w:val="000000" w:themeColor="text1"/>
          <w:u w:color="000000" w:themeColor="text1"/>
        </w:rPr>
        <w:t xml:space="preserve"> O</w:t>
      </w:r>
      <w:r w:rsidR="00D617F7" w:rsidRPr="00B30DCF">
        <w:rPr>
          <w:color w:val="000000" w:themeColor="text1"/>
          <w:u w:color="000000" w:themeColor="text1"/>
        </w:rPr>
        <w:t xml:space="preserve">N RECEIVING A </w:t>
      </w:r>
      <w:r w:rsidR="00D617F7">
        <w:rPr>
          <w:color w:val="000000" w:themeColor="text1"/>
          <w:u w:color="000000" w:themeColor="text1"/>
        </w:rPr>
        <w:t xml:space="preserve">COVETED </w:t>
      </w:r>
      <w:r w:rsidR="00D617F7" w:rsidRPr="00B30DCF">
        <w:rPr>
          <w:color w:val="000000" w:themeColor="text1"/>
          <w:u w:color="000000" w:themeColor="text1"/>
        </w:rPr>
        <w:t>20</w:t>
      </w:r>
      <w:r w:rsidR="00D617F7">
        <w:rPr>
          <w:color w:val="000000" w:themeColor="text1"/>
          <w:u w:color="000000" w:themeColor="text1"/>
        </w:rPr>
        <w:t>14</w:t>
      </w:r>
      <w:r w:rsidR="00D617F7" w:rsidRPr="00B30DCF">
        <w:rPr>
          <w:color w:val="000000" w:themeColor="text1"/>
          <w:u w:color="000000" w:themeColor="text1"/>
        </w:rPr>
        <w:t xml:space="preserve"> CAROLINA FIRST PALMETTO</w:t>
      </w:r>
      <w:r w:rsidR="005A7A8C" w:rsidRPr="005A7A8C">
        <w:rPr>
          <w:color w:val="000000" w:themeColor="text1"/>
          <w:u w:color="000000" w:themeColor="text1"/>
        </w:rPr>
        <w:t>’</w:t>
      </w:r>
      <w:r w:rsidR="00D617F7" w:rsidRPr="00B30DCF">
        <w:rPr>
          <w:color w:val="000000" w:themeColor="text1"/>
          <w:u w:color="000000" w:themeColor="text1"/>
        </w:rPr>
        <w:t>S FINEST AWARD.</w:t>
      </w:r>
    </w:p>
    <w:p w:rsidR="004027AD" w:rsidRDefault="004027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52C7" w:rsidRPr="00B30DCF" w:rsidRDefault="004027AD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C52C7" w:rsidRPr="00B30DCF">
        <w:rPr>
          <w:color w:val="000000" w:themeColor="text1"/>
          <w:u w:color="000000" w:themeColor="text1"/>
        </w:rPr>
        <w:t xml:space="preserve">the members of the South Carolina General Assembly note with pleasure that </w:t>
      </w:r>
      <w:r w:rsidR="009D7794">
        <w:rPr>
          <w:color w:val="000000" w:themeColor="text1"/>
          <w:u w:color="000000" w:themeColor="text1"/>
        </w:rPr>
        <w:t>Midland Elementary</w:t>
      </w:r>
      <w:r w:rsidR="007C52C7" w:rsidRPr="00DB221E">
        <w:rPr>
          <w:color w:val="000000" w:themeColor="text1"/>
          <w:u w:color="000000" w:themeColor="text1"/>
        </w:rPr>
        <w:t xml:space="preserve"> School</w:t>
      </w:r>
      <w:r w:rsidR="007C52C7">
        <w:rPr>
          <w:color w:val="000000" w:themeColor="text1"/>
          <w:u w:color="000000" w:themeColor="text1"/>
        </w:rPr>
        <w:t xml:space="preserve"> in </w:t>
      </w:r>
      <w:r w:rsidR="009D7794">
        <w:rPr>
          <w:color w:val="000000" w:themeColor="text1"/>
          <w:u w:color="000000" w:themeColor="text1"/>
        </w:rPr>
        <w:t>Horry County</w:t>
      </w:r>
      <w:r w:rsidR="007C52C7" w:rsidRPr="00B30DCF">
        <w:rPr>
          <w:color w:val="000000" w:themeColor="text1"/>
          <w:u w:color="000000" w:themeColor="text1"/>
        </w:rPr>
        <w:t xml:space="preserve"> received a 20</w:t>
      </w:r>
      <w:r w:rsidR="007C52C7">
        <w:rPr>
          <w:color w:val="000000" w:themeColor="text1"/>
          <w:u w:color="000000" w:themeColor="text1"/>
        </w:rPr>
        <w:t>14</w:t>
      </w:r>
      <w:r w:rsidR="007C52C7" w:rsidRPr="00B30DCF">
        <w:rPr>
          <w:color w:val="000000" w:themeColor="text1"/>
          <w:u w:color="000000" w:themeColor="text1"/>
        </w:rPr>
        <w:t xml:space="preserve"> Carolina First Palmetto</w:t>
      </w:r>
      <w:r w:rsidR="005A7A8C" w:rsidRPr="005A7A8C">
        <w:rPr>
          <w:color w:val="000000" w:themeColor="text1"/>
          <w:u w:color="000000" w:themeColor="text1"/>
        </w:rPr>
        <w:t>’</w:t>
      </w:r>
      <w:r w:rsidR="007C52C7" w:rsidRPr="00B30DCF">
        <w:rPr>
          <w:color w:val="000000" w:themeColor="text1"/>
          <w:u w:color="000000" w:themeColor="text1"/>
        </w:rPr>
        <w:t>s Finest award</w:t>
      </w:r>
      <w:r w:rsidR="007C52C7">
        <w:rPr>
          <w:color w:val="000000" w:themeColor="text1"/>
          <w:u w:color="000000" w:themeColor="text1"/>
        </w:rPr>
        <w:t>; and</w:t>
      </w:r>
    </w:p>
    <w:p w:rsidR="007C52C7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52C7" w:rsidRPr="00B30DCF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sponsored by the South Carolina Association of School Administrators and several partner businesses, this prestigious awards program annually honors two elementary schools, a middle school, </w:t>
      </w:r>
      <w:r w:rsidR="003A6298">
        <w:rPr>
          <w:color w:val="000000" w:themeColor="text1"/>
          <w:u w:color="000000" w:themeColor="text1"/>
        </w:rPr>
        <w:t>a</w:t>
      </w:r>
      <w:r w:rsidRPr="00B30DCF">
        <w:rPr>
          <w:color w:val="000000" w:themeColor="text1"/>
          <w:u w:color="000000" w:themeColor="text1"/>
        </w:rPr>
        <w:t xml:space="preserve"> high school</w:t>
      </w:r>
      <w:r w:rsidR="003A6298">
        <w:rPr>
          <w:color w:val="000000" w:themeColor="text1"/>
          <w:u w:color="000000" w:themeColor="text1"/>
        </w:rPr>
        <w:t>, and sometimes a fifth school</w:t>
      </w:r>
      <w:r w:rsidRPr="00B30DCF">
        <w:rPr>
          <w:color w:val="000000" w:themeColor="text1"/>
          <w:u w:color="000000" w:themeColor="text1"/>
        </w:rPr>
        <w:t xml:space="preserve"> that maintain innovative, effective educational programs; and</w:t>
      </w:r>
    </w:p>
    <w:p w:rsidR="007C52C7" w:rsidRPr="00B30DCF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2C7" w:rsidRPr="00B30DCF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>Whereas, looking beyond academics to such things as what students do for their community, judges consider a school</w:t>
      </w:r>
      <w:r w:rsidR="005A7A8C" w:rsidRPr="005A7A8C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>s instructional program, school culture, student achievement, and quality of faculty and staff; and</w:t>
      </w:r>
    </w:p>
    <w:p w:rsidR="007C52C7" w:rsidRPr="00B30DCF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2C7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</w:t>
      </w:r>
      <w:r w:rsidR="00AC200F">
        <w:rPr>
          <w:color w:val="000000" w:themeColor="text1"/>
          <w:u w:color="000000" w:themeColor="text1"/>
        </w:rPr>
        <w:t>Midland Elementary</w:t>
      </w:r>
      <w:r w:rsidRPr="00B30DCF">
        <w:rPr>
          <w:color w:val="000000" w:themeColor="text1"/>
          <w:u w:color="000000" w:themeColor="text1"/>
        </w:rPr>
        <w:t xml:space="preserve"> School long has demonstrated to all that persistent excellence pays off</w:t>
      </w:r>
      <w:r>
        <w:rPr>
          <w:color w:val="000000" w:themeColor="text1"/>
          <w:u w:color="000000" w:themeColor="text1"/>
        </w:rPr>
        <w:t xml:space="preserve">, and the achievements of its </w:t>
      </w:r>
      <w:r w:rsidR="00AC200F">
        <w:rPr>
          <w:color w:val="000000" w:themeColor="text1"/>
          <w:u w:color="000000" w:themeColor="text1"/>
        </w:rPr>
        <w:t>five hundred forty</w:t>
      </w:r>
      <w:r w:rsidR="005A7A8C">
        <w:rPr>
          <w:color w:val="000000" w:themeColor="text1"/>
          <w:u w:color="000000" w:themeColor="text1"/>
        </w:rPr>
        <w:noBreakHyphen/>
      </w:r>
      <w:r w:rsidR="00AC200F">
        <w:rPr>
          <w:color w:val="000000" w:themeColor="text1"/>
          <w:u w:color="000000" w:themeColor="text1"/>
        </w:rPr>
        <w:t xml:space="preserve">seven </w:t>
      </w:r>
      <w:r w:rsidRPr="00DB221E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 xml:space="preserve"> are proof of the fine work of its faculty, staff, and administration, as well; and</w:t>
      </w:r>
    </w:p>
    <w:p w:rsidR="00680C59" w:rsidRDefault="00680C59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0C59" w:rsidRPr="00DB221E" w:rsidRDefault="00680C59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F1DA4">
        <w:rPr>
          <w:color w:val="000000" w:themeColor="text1"/>
          <w:u w:color="000000" w:themeColor="text1"/>
        </w:rPr>
        <w:t>in addition to being named Palmetto</w:t>
      </w:r>
      <w:r w:rsidR="005A7A8C" w:rsidRPr="005A7A8C">
        <w:rPr>
          <w:color w:val="000000" w:themeColor="text1"/>
          <w:u w:color="000000" w:themeColor="text1"/>
        </w:rPr>
        <w:t>’</w:t>
      </w:r>
      <w:r w:rsidR="002F1DA4">
        <w:rPr>
          <w:color w:val="000000" w:themeColor="text1"/>
          <w:u w:color="000000" w:themeColor="text1"/>
        </w:rPr>
        <w:t xml:space="preserve">s Finest, Midland Elementary already has to its credit </w:t>
      </w:r>
      <w:r w:rsidR="00864D7C">
        <w:rPr>
          <w:color w:val="000000" w:themeColor="text1"/>
          <w:u w:color="000000" w:themeColor="text1"/>
        </w:rPr>
        <w:t xml:space="preserve">National </w:t>
      </w:r>
      <w:r w:rsidR="002F1DA4">
        <w:rPr>
          <w:color w:val="000000" w:themeColor="text1"/>
          <w:u w:color="000000" w:themeColor="text1"/>
        </w:rPr>
        <w:t>Blue Ribbon School and Palmetto Gold status; and</w:t>
      </w:r>
    </w:p>
    <w:p w:rsidR="007C52C7" w:rsidRPr="00DB221E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2C7" w:rsidRPr="00B30DCF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the General Assembly is proud to affirm </w:t>
      </w:r>
      <w:r w:rsidR="00AC200F">
        <w:rPr>
          <w:color w:val="000000" w:themeColor="text1"/>
          <w:u w:color="000000" w:themeColor="text1"/>
        </w:rPr>
        <w:t xml:space="preserve">Midland Elementary </w:t>
      </w:r>
      <w:r w:rsidRPr="00B30DCF">
        <w:rPr>
          <w:color w:val="000000" w:themeColor="text1"/>
          <w:u w:color="000000" w:themeColor="text1"/>
        </w:rPr>
        <w:t>School</w:t>
      </w:r>
      <w:r w:rsidR="005A7A8C" w:rsidRPr="005A7A8C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 xml:space="preserve">s place as an exemplar of all that is good and </w:t>
      </w:r>
      <w:r w:rsidRPr="00B30DCF">
        <w:rPr>
          <w:color w:val="000000" w:themeColor="text1"/>
          <w:u w:color="000000" w:themeColor="text1"/>
        </w:rPr>
        <w:lastRenderedPageBreak/>
        <w:t xml:space="preserve">positive in public education in South Carolina, and the members join </w:t>
      </w:r>
      <w:r w:rsidR="0087585D">
        <w:rPr>
          <w:color w:val="000000" w:themeColor="text1"/>
          <w:u w:color="000000" w:themeColor="text1"/>
        </w:rPr>
        <w:t>Midland</w:t>
      </w:r>
      <w:r w:rsidR="005A7A8C" w:rsidRPr="005A7A8C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 xml:space="preserve">s many friends in congratulating the school on this, its latest achievement. Now, therefore, </w:t>
      </w:r>
    </w:p>
    <w:p w:rsidR="007C52C7" w:rsidRPr="00DB221E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2C7" w:rsidRPr="00DB221E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7C52C7" w:rsidRPr="00DB221E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2C7" w:rsidRPr="00B30DCF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19314A">
        <w:rPr>
          <w:color w:val="000000" w:themeColor="text1"/>
          <w:u w:color="000000" w:themeColor="text1"/>
        </w:rPr>
        <w:t>Horry County</w:t>
      </w:r>
      <w:r w:rsidR="005A7A8C" w:rsidRPr="005A7A8C">
        <w:rPr>
          <w:color w:val="000000" w:themeColor="text1"/>
          <w:u w:color="000000" w:themeColor="text1"/>
        </w:rPr>
        <w:t>’</w:t>
      </w:r>
      <w:r w:rsidR="0019314A">
        <w:rPr>
          <w:color w:val="000000" w:themeColor="text1"/>
          <w:u w:color="000000" w:themeColor="text1"/>
        </w:rPr>
        <w:t>s Midland Elementary</w:t>
      </w:r>
      <w:r w:rsidRPr="00DB22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B221E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o</w:t>
      </w:r>
      <w:r w:rsidRPr="00B30DCF">
        <w:rPr>
          <w:color w:val="000000" w:themeColor="text1"/>
          <w:u w:color="000000" w:themeColor="text1"/>
        </w:rPr>
        <w:t xml:space="preserve">n receiving a </w:t>
      </w:r>
      <w:r>
        <w:rPr>
          <w:color w:val="000000" w:themeColor="text1"/>
          <w:u w:color="000000" w:themeColor="text1"/>
        </w:rPr>
        <w:t xml:space="preserve">coveted </w:t>
      </w:r>
      <w:r w:rsidRPr="00B30DCF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14</w:t>
      </w:r>
      <w:r w:rsidRPr="00B30D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30DCF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F</w:t>
      </w:r>
      <w:r w:rsidRPr="00B30DCF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P</w:t>
      </w:r>
      <w:r w:rsidRPr="00B30DCF">
        <w:rPr>
          <w:color w:val="000000" w:themeColor="text1"/>
          <w:u w:color="000000" w:themeColor="text1"/>
        </w:rPr>
        <w:t>almetto</w:t>
      </w:r>
      <w:r w:rsidR="005A7A8C" w:rsidRPr="005A7A8C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Fi</w:t>
      </w:r>
      <w:r w:rsidRPr="00B30DCF">
        <w:rPr>
          <w:color w:val="000000" w:themeColor="text1"/>
          <w:u w:color="000000" w:themeColor="text1"/>
        </w:rPr>
        <w:t>nest award.</w:t>
      </w:r>
    </w:p>
    <w:p w:rsidR="007C52C7" w:rsidRPr="00DB221E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2C7" w:rsidRPr="00DB221E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Principal</w:t>
      </w:r>
      <w:r w:rsidRPr="00DB221E">
        <w:rPr>
          <w:color w:val="000000" w:themeColor="text1"/>
          <w:u w:color="000000" w:themeColor="text1"/>
        </w:rPr>
        <w:t xml:space="preserve"> </w:t>
      </w:r>
      <w:r w:rsidR="00491B10">
        <w:rPr>
          <w:color w:val="000000" w:themeColor="text1"/>
          <w:u w:color="000000" w:themeColor="text1"/>
        </w:rPr>
        <w:t>Jennifer Parker</w:t>
      </w:r>
      <w:r>
        <w:rPr>
          <w:color w:val="000000" w:themeColor="text1"/>
          <w:u w:color="000000" w:themeColor="text1"/>
        </w:rPr>
        <w:t xml:space="preserve"> </w:t>
      </w:r>
      <w:r w:rsidRPr="00DB221E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19314A">
        <w:rPr>
          <w:color w:val="000000" w:themeColor="text1"/>
          <w:u w:color="000000" w:themeColor="text1"/>
        </w:rPr>
        <w:t>Midland Elementary</w:t>
      </w:r>
      <w:r w:rsidRPr="00DB221E">
        <w:rPr>
          <w:color w:val="000000" w:themeColor="text1"/>
          <w:u w:color="000000" w:themeColor="text1"/>
        </w:rPr>
        <w:t xml:space="preserve"> School.</w:t>
      </w:r>
    </w:p>
    <w:p w:rsidR="00181172" w:rsidRDefault="005A7A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1172" w:rsidRDefault="00181172" w:rsidP="008B6B7E">
      <w:pPr>
        <w:suppressAutoHyphens/>
      </w:pPr>
    </w:p>
    <w:sectPr w:rsidR="00181172" w:rsidSect="008B6B7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7AD" w:rsidRDefault="004027AD" w:rsidP="009F0C77">
      <w:r>
        <w:separator/>
      </w:r>
    </w:p>
  </w:endnote>
  <w:endnote w:type="continuationSeparator" w:id="0">
    <w:p w:rsidR="004027AD" w:rsidRDefault="004027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0BCC34-69E5-4E62-AED5-B4FE70678439}"/>
    <w:embedBold r:id="rId2" w:fontKey="{82828B54-0D58-4602-A3A0-A6CFB9CE32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044096-33C0-4588-A558-E220B23566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B1A9B1-93A9-4353-B050-5B974682D3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B7E" w:rsidRPr="00181172" w:rsidRDefault="008B6B7E" w:rsidP="001811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[5199]</w:t>
    </w:r>
    <w:r>
      <w:tab/>
    </w:r>
    <w:r w:rsidR="001E7656">
      <w:fldChar w:fldCharType="begin"/>
    </w:r>
    <w:r w:rsidR="001E7656">
      <w:instrText xml:space="preserve"> PAGE  \* MERGEFORMAT </w:instrText>
    </w:r>
    <w:r w:rsidR="001E7656">
      <w:fldChar w:fldCharType="separate"/>
    </w:r>
    <w:r w:rsidR="00C7634A">
      <w:rPr>
        <w:noProof/>
      </w:rPr>
      <w:t>1</w:t>
    </w:r>
    <w:r w:rsidR="001E765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7AD" w:rsidRDefault="004027AD" w:rsidP="009F0C77">
      <w:r>
        <w:separator/>
      </w:r>
    </w:p>
  </w:footnote>
  <w:footnote w:type="continuationSeparator" w:id="0">
    <w:p w:rsidR="004027AD" w:rsidRDefault="004027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96VR14"/>
    <w:docVar w:name="CoverBillType" w:val="c"/>
    <w:docVar w:name="docpath" w:val="L:\Council\bills\RM\1596VR14.DOCX"/>
    <w:docVar w:name="dvBillNumber" w:val="51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06C4"/>
    <w:rsid w:val="00011869"/>
    <w:rsid w:val="00020EA1"/>
    <w:rsid w:val="00044297"/>
    <w:rsid w:val="000E1785"/>
    <w:rsid w:val="000F40FA"/>
    <w:rsid w:val="0010776B"/>
    <w:rsid w:val="00133E66"/>
    <w:rsid w:val="001435A3"/>
    <w:rsid w:val="00181172"/>
    <w:rsid w:val="0019314A"/>
    <w:rsid w:val="001D08F2"/>
    <w:rsid w:val="001D525B"/>
    <w:rsid w:val="001D7F4F"/>
    <w:rsid w:val="001E7656"/>
    <w:rsid w:val="002321B6"/>
    <w:rsid w:val="00250967"/>
    <w:rsid w:val="002543C8"/>
    <w:rsid w:val="00284AAE"/>
    <w:rsid w:val="002A2885"/>
    <w:rsid w:val="002E5912"/>
    <w:rsid w:val="002F1DA4"/>
    <w:rsid w:val="00301B21"/>
    <w:rsid w:val="00325348"/>
    <w:rsid w:val="0032732C"/>
    <w:rsid w:val="00336AD0"/>
    <w:rsid w:val="0037079A"/>
    <w:rsid w:val="003A36EE"/>
    <w:rsid w:val="003A6298"/>
    <w:rsid w:val="003D01E8"/>
    <w:rsid w:val="003E5288"/>
    <w:rsid w:val="003F6D79"/>
    <w:rsid w:val="004027AD"/>
    <w:rsid w:val="0041760A"/>
    <w:rsid w:val="00417C01"/>
    <w:rsid w:val="00464B69"/>
    <w:rsid w:val="00470671"/>
    <w:rsid w:val="004809EE"/>
    <w:rsid w:val="00491B10"/>
    <w:rsid w:val="004E7D54"/>
    <w:rsid w:val="005273C6"/>
    <w:rsid w:val="00530A69"/>
    <w:rsid w:val="00545593"/>
    <w:rsid w:val="00577C6C"/>
    <w:rsid w:val="005A7A8C"/>
    <w:rsid w:val="005C2FE2"/>
    <w:rsid w:val="005E2BC9"/>
    <w:rsid w:val="006006C4"/>
    <w:rsid w:val="00604D5B"/>
    <w:rsid w:val="00605102"/>
    <w:rsid w:val="00607F2B"/>
    <w:rsid w:val="006215AA"/>
    <w:rsid w:val="00680C59"/>
    <w:rsid w:val="006913C9"/>
    <w:rsid w:val="0069470D"/>
    <w:rsid w:val="00704F9A"/>
    <w:rsid w:val="00734F00"/>
    <w:rsid w:val="007A70AE"/>
    <w:rsid w:val="007C52C7"/>
    <w:rsid w:val="008362E8"/>
    <w:rsid w:val="00864D7C"/>
    <w:rsid w:val="0087585D"/>
    <w:rsid w:val="008A1768"/>
    <w:rsid w:val="008B6B7E"/>
    <w:rsid w:val="008F0F33"/>
    <w:rsid w:val="008F4429"/>
    <w:rsid w:val="0094021A"/>
    <w:rsid w:val="00975C47"/>
    <w:rsid w:val="009B44AF"/>
    <w:rsid w:val="009C6A0B"/>
    <w:rsid w:val="009D7794"/>
    <w:rsid w:val="009F0C77"/>
    <w:rsid w:val="009F4DD1"/>
    <w:rsid w:val="00A41684"/>
    <w:rsid w:val="00A64941"/>
    <w:rsid w:val="00A64E80"/>
    <w:rsid w:val="00A72BCD"/>
    <w:rsid w:val="00A741D9"/>
    <w:rsid w:val="00A833AB"/>
    <w:rsid w:val="00A9741D"/>
    <w:rsid w:val="00AC200F"/>
    <w:rsid w:val="00AD4B17"/>
    <w:rsid w:val="00B412D4"/>
    <w:rsid w:val="00B4717C"/>
    <w:rsid w:val="00BE3C22"/>
    <w:rsid w:val="00C0345E"/>
    <w:rsid w:val="00C3483A"/>
    <w:rsid w:val="00C43063"/>
    <w:rsid w:val="00C74E9D"/>
    <w:rsid w:val="00C7634A"/>
    <w:rsid w:val="00C82FD3"/>
    <w:rsid w:val="00C92819"/>
    <w:rsid w:val="00CC6B7B"/>
    <w:rsid w:val="00CD2089"/>
    <w:rsid w:val="00D617F7"/>
    <w:rsid w:val="00D73A67"/>
    <w:rsid w:val="00D970A9"/>
    <w:rsid w:val="00DF3845"/>
    <w:rsid w:val="00E41911"/>
    <w:rsid w:val="00E7593C"/>
    <w:rsid w:val="00E92EEF"/>
    <w:rsid w:val="00F0331A"/>
    <w:rsid w:val="00F22C4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AF64485-58C2-4F9A-AA97-31B8A04F9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B6B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99_201405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A07D8-2792-411F-AEF7-9359E4504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406</Words>
  <Characters>2316</Characters>
  <Application>Microsoft Office Word</Application>
  <DocSecurity>0</DocSecurity>
  <Lines>19</Lines>
  <Paragraphs>5</Paragraphs>
  <ScaleCrop>false</ScaleCrop>
  <Company>LPITS</Company>
  <LinksUpToDate>false</LinksUpToDate>
  <CharactersWithSpaces>2717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5199: Midland Elementary School - South Carolina Legislature Online</dc:title>
  <dc:creator>McDowell</dc:creator>
  <cp:lastModifiedBy>N Cumfer</cp:lastModifiedBy>
  <cp:revision>7</cp:revision>
  <dcterms:created xsi:type="dcterms:W3CDTF">2014-05-01T16:08:00Z</dcterms:created>
  <dcterms:modified xsi:type="dcterms:W3CDTF">2014-12-05T17:10:00Z</dcterms:modified>
</cp:coreProperties>
</file>