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701" w:rsidRDefault="00BB7701" w:rsidP="00BB7701">
      <w:pPr>
        <w:widowControl w:val="0"/>
        <w:jc w:val="center"/>
      </w:pPr>
      <w:r w:rsidRPr="00BB7701">
        <w:rPr>
          <w:b/>
        </w:rPr>
        <w:t>South Carolina General Assembly</w:t>
      </w:r>
    </w:p>
    <w:p w:rsidR="00BB7701" w:rsidRDefault="00BB7701" w:rsidP="00BB7701">
      <w:pPr>
        <w:widowControl w:val="0"/>
        <w:jc w:val="center"/>
      </w:pPr>
      <w:r>
        <w:t>120th Session, 2013-2014</w:t>
      </w:r>
    </w:p>
    <w:p w:rsidR="00BB7701" w:rsidRDefault="00BB7701" w:rsidP="00BB7701">
      <w:pPr>
        <w:widowControl w:val="0"/>
      </w:pPr>
    </w:p>
    <w:p w:rsidR="00BB7701" w:rsidRDefault="00BB7701" w:rsidP="00BB7701">
      <w:pPr>
        <w:widowControl w:val="0"/>
        <w:rPr>
          <w:b/>
        </w:rPr>
      </w:pPr>
      <w:r w:rsidRPr="00BB7701">
        <w:rPr>
          <w:b/>
        </w:rPr>
        <w:t>S.</w:t>
      </w:r>
      <w:r>
        <w:rPr>
          <w:b/>
        </w:rPr>
        <w:t xml:space="preserve"> </w:t>
      </w:r>
      <w:r w:rsidRPr="00BB7701">
        <w:rPr>
          <w:b/>
        </w:rPr>
        <w:t>522</w:t>
      </w:r>
    </w:p>
    <w:p w:rsidR="00BB7701" w:rsidRDefault="00BB7701" w:rsidP="00BB7701">
      <w:pPr>
        <w:widowControl w:val="0"/>
        <w:rPr>
          <w:b/>
        </w:rPr>
      </w:pPr>
    </w:p>
    <w:p w:rsidR="00BB7701" w:rsidRDefault="00BB7701" w:rsidP="00BB7701">
      <w:pPr>
        <w:widowControl w:val="0"/>
      </w:pPr>
      <w:r w:rsidRPr="00BB7701">
        <w:rPr>
          <w:b/>
        </w:rPr>
        <w:t>STATUS INFORMATION</w:t>
      </w:r>
    </w:p>
    <w:p w:rsidR="00BB7701" w:rsidRDefault="00BB7701" w:rsidP="00BB7701">
      <w:pPr>
        <w:widowControl w:val="0"/>
      </w:pPr>
    </w:p>
    <w:p w:rsidR="00BB7701" w:rsidRDefault="00BB7701" w:rsidP="00BB7701">
      <w:pPr>
        <w:widowControl w:val="0"/>
      </w:pPr>
      <w:r>
        <w:t>Concurrent Resolution</w:t>
      </w:r>
    </w:p>
    <w:p w:rsidR="00BB7701" w:rsidRDefault="00BB7701" w:rsidP="00BB7701">
      <w:pPr>
        <w:widowControl w:val="0"/>
      </w:pPr>
      <w:r>
        <w:t>Sponsors: Senators Campbell and Grooms</w:t>
      </w:r>
    </w:p>
    <w:p w:rsidR="00BB7701" w:rsidRDefault="00BB7701" w:rsidP="00BB7701">
      <w:pPr>
        <w:widowControl w:val="0"/>
      </w:pPr>
      <w:r>
        <w:t>Document Path: l:\s-res\pgc\006alco.mrh.pgc.docx</w:t>
      </w:r>
    </w:p>
    <w:p w:rsidR="00BB7701" w:rsidRDefault="00BB7701" w:rsidP="00BB7701">
      <w:pPr>
        <w:widowControl w:val="0"/>
      </w:pPr>
    </w:p>
    <w:p w:rsidR="00442837" w:rsidRDefault="00442837" w:rsidP="00BB7701">
      <w:pPr>
        <w:widowControl w:val="0"/>
      </w:pPr>
      <w:r>
        <w:t>Introduced in the Senate on March 13, 2013</w:t>
      </w:r>
    </w:p>
    <w:p w:rsidR="00442837" w:rsidRDefault="00442837" w:rsidP="00BB7701">
      <w:pPr>
        <w:widowControl w:val="0"/>
      </w:pPr>
      <w:r>
        <w:t>Introduced in the House on March 19, 2013</w:t>
      </w:r>
    </w:p>
    <w:p w:rsidR="00442837" w:rsidRDefault="00442837" w:rsidP="00BB7701">
      <w:pPr>
        <w:widowControl w:val="0"/>
      </w:pPr>
      <w:r>
        <w:t>Adopted by the General Assembly on March 19, 2013</w:t>
      </w:r>
    </w:p>
    <w:p w:rsidR="00442837" w:rsidRDefault="00442837" w:rsidP="00BB7701">
      <w:pPr>
        <w:widowControl w:val="0"/>
      </w:pPr>
    </w:p>
    <w:p w:rsidR="00BB7701" w:rsidRDefault="00BB7701" w:rsidP="00BB7701">
      <w:pPr>
        <w:widowControl w:val="0"/>
      </w:pPr>
      <w:r>
        <w:t xml:space="preserve">Summary: </w:t>
      </w:r>
      <w:r w:rsidR="00DF1A3C">
        <w:t>Alcoa Appreciation Day</w:t>
      </w:r>
    </w:p>
    <w:p w:rsidR="00BB7701" w:rsidRDefault="00BB7701" w:rsidP="00BB7701">
      <w:pPr>
        <w:widowControl w:val="0"/>
      </w:pPr>
    </w:p>
    <w:p w:rsidR="00BB7701" w:rsidRDefault="00BB7701" w:rsidP="00BB7701">
      <w:pPr>
        <w:widowControl w:val="0"/>
      </w:pPr>
    </w:p>
    <w:p w:rsidR="00BB7701" w:rsidRDefault="00BB7701" w:rsidP="00BB77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B7701">
        <w:rPr>
          <w:b/>
        </w:rPr>
        <w:t>HISTORY OF LEGISLATIVE ACTIONS</w:t>
      </w:r>
    </w:p>
    <w:p w:rsidR="00BB7701" w:rsidRDefault="00BB7701" w:rsidP="00BB77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B7701" w:rsidRPr="00BB7701" w:rsidRDefault="00BB7701" w:rsidP="00BB77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B7701">
        <w:rPr>
          <w:u w:val="single"/>
        </w:rPr>
        <w:tab/>
        <w:t>Date</w:t>
      </w:r>
      <w:r w:rsidRPr="00BB7701">
        <w:rPr>
          <w:u w:val="single"/>
        </w:rPr>
        <w:tab/>
        <w:t>Body</w:t>
      </w:r>
      <w:r w:rsidRPr="00BB7701">
        <w:rPr>
          <w:u w:val="single"/>
        </w:rPr>
        <w:tab/>
        <w:t>Action Description with journal page number</w:t>
      </w:r>
      <w:r w:rsidRPr="00BB7701">
        <w:rPr>
          <w:u w:val="single"/>
        </w:rPr>
        <w:tab/>
      </w:r>
      <w:bookmarkStart w:id="0" w:name="_GoBack"/>
      <w:bookmarkEnd w:id="0"/>
    </w:p>
    <w:p w:rsidR="00C20F4B" w:rsidRDefault="00C20F4B" w:rsidP="00C20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3/13/2013</w:t>
      </w:r>
      <w:r>
        <w:tab/>
        <w:t>Senate</w:t>
      </w:r>
      <w:r>
        <w:tab/>
      </w:r>
      <w:r w:rsidRPr="00A55AC0">
        <w:t>Introduced, adopted, sent to House</w:t>
      </w:r>
      <w:r>
        <w:t xml:space="preserve"> </w:t>
      </w:r>
      <w:r w:rsidRPr="00A55AC0">
        <w:t>(</w:t>
      </w:r>
      <w:hyperlink r:id="rId6" w:history="1">
        <w:r w:rsidRPr="00A55AC0">
          <w:rPr>
            <w:rStyle w:val="Hyperlink"/>
          </w:rPr>
          <w:t>Senate Journal</w:t>
        </w:r>
        <w:r w:rsidRPr="00A55AC0">
          <w:rPr>
            <w:rStyle w:val="Hyperlink"/>
          </w:rPr>
          <w:noBreakHyphen/>
          <w:t>page 4</w:t>
        </w:r>
      </w:hyperlink>
      <w:r w:rsidRPr="00A55AC0">
        <w:t>)</w:t>
      </w:r>
    </w:p>
    <w:p w:rsidR="00C20F4B" w:rsidRDefault="00C20F4B" w:rsidP="00C20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3/19/2013</w:t>
      </w:r>
      <w:r>
        <w:tab/>
        <w:t>House</w:t>
      </w:r>
      <w:r>
        <w:tab/>
      </w:r>
      <w:r w:rsidRPr="00A55AC0">
        <w:t>Introduced, ado</w:t>
      </w:r>
      <w:r>
        <w:t xml:space="preserve">pted, returned with concurrence </w:t>
      </w:r>
      <w:r w:rsidRPr="00A55AC0">
        <w:t>(</w:t>
      </w:r>
      <w:hyperlink r:id="rId7" w:history="1">
        <w:r w:rsidRPr="00A55AC0">
          <w:rPr>
            <w:rStyle w:val="Hyperlink"/>
          </w:rPr>
          <w:t>House Journal</w:t>
        </w:r>
        <w:r w:rsidRPr="00A55AC0">
          <w:rPr>
            <w:rStyle w:val="Hyperlink"/>
          </w:rPr>
          <w:noBreakHyphen/>
          <w:t>page 17</w:t>
        </w:r>
      </w:hyperlink>
      <w:r w:rsidRPr="00A55AC0">
        <w:t>)</w:t>
      </w:r>
    </w:p>
    <w:p w:rsidR="00C20F4B" w:rsidRDefault="00C20F4B" w:rsidP="00C20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7701" w:rsidRPr="00BB7701" w:rsidRDefault="00BB7701" w:rsidP="00BB7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7701" w:rsidRDefault="00BB7701" w:rsidP="00BB7701">
      <w:r w:rsidRPr="00BB7701">
        <w:rPr>
          <w:b/>
        </w:rPr>
        <w:t>VERSIONS OF THIS BILL</w:t>
      </w:r>
    </w:p>
    <w:p w:rsidR="00BB7701" w:rsidRDefault="00BB7701" w:rsidP="00BB7701"/>
    <w:p w:rsidR="00BB7701" w:rsidRDefault="00F35F34" w:rsidP="00BB7701">
      <w:hyperlink r:id="rId8" w:history="1">
        <w:r w:rsidR="00BB7701">
          <w:rPr>
            <w:rStyle w:val="Hyperlink"/>
          </w:rPr>
          <w:t>3/13/2013</w:t>
        </w:r>
      </w:hyperlink>
    </w:p>
    <w:p w:rsidR="00BB7701" w:rsidRDefault="00BB7701" w:rsidP="00BB7701"/>
    <w:p w:rsidR="00BB7701" w:rsidRDefault="00BB7701" w:rsidP="00BB7701">
      <w:pPr>
        <w:sectPr w:rsidR="00BB7701" w:rsidSect="00BB77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6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4612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2A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4139D3">
        <w:rPr>
          <w:rFonts w:eastAsia="Times New Roman"/>
        </w:rPr>
        <w:t xml:space="preserve">RECOGNIZE THE SIGNIFICANT CONTRIBUTIONS AND ACCOMPLISHMENTS OF THE </w:t>
      </w:r>
      <w:r>
        <w:rPr>
          <w:rFonts w:eastAsia="Times New Roman"/>
        </w:rPr>
        <w:t xml:space="preserve">ALCOA MT. HOLLY PLANT IN GOOSE CREEK, SOUTH CAROLINA </w:t>
      </w:r>
      <w:r w:rsidR="004139D3">
        <w:rPr>
          <w:rFonts w:eastAsia="Times New Roman"/>
        </w:rPr>
        <w:t>UPON THEIR ONE HUNDRED TWENTY-FIFTH ANNIVERSARY AND TO DECLARE MARCH 2</w:t>
      </w:r>
      <w:r w:rsidR="00281DFC">
        <w:rPr>
          <w:rFonts w:eastAsia="Times New Roman"/>
        </w:rPr>
        <w:t>0</w:t>
      </w:r>
      <w:r w:rsidR="004139D3">
        <w:rPr>
          <w:rFonts w:eastAsia="Times New Roman"/>
        </w:rPr>
        <w:t>, 2013, AS “ALCO</w:t>
      </w:r>
      <w:r w:rsidR="00FC11D9">
        <w:rPr>
          <w:rFonts w:eastAsia="Times New Roman"/>
        </w:rPr>
        <w:t>A</w:t>
      </w:r>
      <w:r w:rsidR="004139D3">
        <w:rPr>
          <w:rFonts w:eastAsia="Times New Roman"/>
        </w:rPr>
        <w:t xml:space="preserve"> APPRECIATION DAY” IN SOUTH CAROLINA.</w:t>
      </w:r>
    </w:p>
    <w:p w:rsidR="0094612B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Alcoa’s co-founder, Charles Martin Hall, discovered an affordable way to produce aluminum through electrolysis in 1886 that created the modern aluminum industry;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 commercialize Hall’s discovery, the Pittsburg Reduction Company was incorporated on October 1, 1888, and later renamed Alcoa;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Alcoa’s innovative solutions have revolutionized its markets from aerospace and automotive to consumer electronics and packaging;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Alcoa’s leadership in sustainability and recycling has resulted in recognition as one of the Top Green Companies by </w:t>
      </w:r>
      <w:r w:rsidRPr="007554F4">
        <w:rPr>
          <w:rFonts w:eastAsia="Times New Roman"/>
          <w:i/>
        </w:rPr>
        <w:t>Business Week</w:t>
      </w:r>
      <w:r>
        <w:rPr>
          <w:rFonts w:eastAsia="Times New Roman"/>
        </w:rPr>
        <w:t xml:space="preserve"> Magazine and being featured in the Dow Jones Sustainability Index for ten consecutive years;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Alco</w:t>
      </w:r>
      <w:r w:rsidR="007C645A">
        <w:rPr>
          <w:rFonts w:eastAsia="Times New Roman"/>
        </w:rPr>
        <w:t>a</w:t>
      </w:r>
      <w:r>
        <w:rPr>
          <w:rFonts w:eastAsia="Times New Roman"/>
        </w:rPr>
        <w:t xml:space="preserve"> has partnered with its communities and invested more than five hundred fifty million dollars through the Alcoa Foundation since it was founded in 1952;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05808">
        <w:rPr>
          <w:rFonts w:eastAsia="Times New Roman"/>
        </w:rPr>
        <w:t xml:space="preserve">the </w:t>
      </w:r>
      <w:r>
        <w:rPr>
          <w:rFonts w:eastAsia="Times New Roman"/>
        </w:rPr>
        <w:t xml:space="preserve">Alcoa </w:t>
      </w:r>
      <w:r w:rsidR="00C05808">
        <w:rPr>
          <w:rFonts w:eastAsia="Times New Roman"/>
        </w:rPr>
        <w:t>Mt. Holly plant in Goose Creek is responsible for nine hundred million dollars in economic impact on the State of South Carolina; and</w:t>
      </w:r>
    </w:p>
    <w:p w:rsidR="00C05808" w:rsidRDefault="00C05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808" w:rsidRDefault="00C05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Alcoa Mt. Holly is responsible for six hundred direct jobs and a total of four thousand direct, indirect, and induced jobs statewide; and</w:t>
      </w:r>
    </w:p>
    <w:p w:rsidR="00C05808" w:rsidRDefault="00C05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12B" w:rsidRDefault="00C05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Alco</w:t>
      </w:r>
      <w:r w:rsidR="007C645A">
        <w:rPr>
          <w:rFonts w:eastAsia="Times New Roman"/>
        </w:rPr>
        <w:t>a</w:t>
      </w:r>
      <w:r>
        <w:rPr>
          <w:rFonts w:eastAsia="Times New Roman"/>
        </w:rPr>
        <w:t xml:space="preserve"> Mt. Holly’s leadership in manufacturing excellence, community stewardship, and environmental stewardship w</w:t>
      </w:r>
      <w:r w:rsidR="008B595C">
        <w:rPr>
          <w:rFonts w:eastAsia="Times New Roman"/>
        </w:rPr>
        <w:t xml:space="preserve">as </w:t>
      </w:r>
      <w:r>
        <w:rPr>
          <w:rFonts w:eastAsia="Times New Roman"/>
        </w:rPr>
        <w:t xml:space="preserve">honored with the Silver Crescent Large Manufacturer of the Year Award in 2009, and the employee volunteer program received the </w:t>
      </w:r>
      <w:r w:rsidRPr="007554F4">
        <w:rPr>
          <w:rFonts w:eastAsia="Times New Roman"/>
          <w:i/>
        </w:rPr>
        <w:t>Charleston Magazine</w:t>
      </w:r>
      <w:r w:rsidR="008E4F57">
        <w:rPr>
          <w:rFonts w:eastAsia="Times New Roman"/>
        </w:rPr>
        <w:t xml:space="preserve"> Giving Back Award in 2012.  </w:t>
      </w:r>
      <w:r w:rsidR="0094612B">
        <w:rPr>
          <w:rFonts w:eastAsia="Times New Roman"/>
        </w:rPr>
        <w:t xml:space="preserve">Now, therefore, </w:t>
      </w:r>
    </w:p>
    <w:p w:rsidR="0094612B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12B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4612B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12B" w:rsidRDefault="00B35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recognize the significant contributions and accomplishments of the Alcoa Mt. Holly plant in Goose Creek, South Carolina upon the </w:t>
      </w:r>
      <w:r w:rsidR="008E2386">
        <w:rPr>
          <w:rFonts w:eastAsia="Times New Roman"/>
        </w:rPr>
        <w:t xml:space="preserve">one </w:t>
      </w:r>
      <w:r>
        <w:rPr>
          <w:rFonts w:eastAsia="Times New Roman"/>
        </w:rPr>
        <w:t xml:space="preserve">hundred twenty-fifth anniversary </w:t>
      </w:r>
      <w:r w:rsidR="00A26ABA">
        <w:rPr>
          <w:rFonts w:eastAsia="Times New Roman"/>
        </w:rPr>
        <w:t xml:space="preserve">of its founding and </w:t>
      </w:r>
      <w:r>
        <w:rPr>
          <w:rFonts w:eastAsia="Times New Roman"/>
        </w:rPr>
        <w:t>declare March 2</w:t>
      </w:r>
      <w:r w:rsidR="00281DFC">
        <w:rPr>
          <w:rFonts w:eastAsia="Times New Roman"/>
        </w:rPr>
        <w:t>0</w:t>
      </w:r>
      <w:r>
        <w:rPr>
          <w:rFonts w:eastAsia="Times New Roman"/>
        </w:rPr>
        <w:t>, 2013, as “Alco</w:t>
      </w:r>
      <w:r w:rsidR="00FC11D9">
        <w:rPr>
          <w:rFonts w:eastAsia="Times New Roman"/>
        </w:rPr>
        <w:t>a</w:t>
      </w:r>
      <w:r>
        <w:rPr>
          <w:rFonts w:eastAsia="Times New Roman"/>
        </w:rPr>
        <w:t xml:space="preserve"> Appreciation Day” in South Carolina.</w:t>
      </w:r>
    </w:p>
    <w:p w:rsidR="00B35681" w:rsidRDefault="00B35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B35681">
        <w:rPr>
          <w:rFonts w:eastAsia="Times New Roman"/>
        </w:rPr>
        <w:t xml:space="preserve"> Alco</w:t>
      </w:r>
      <w:r w:rsidR="00FC11D9">
        <w:rPr>
          <w:rFonts w:eastAsia="Times New Roman"/>
        </w:rPr>
        <w:t>a</w:t>
      </w:r>
      <w:r w:rsidR="00B35681">
        <w:rPr>
          <w:rFonts w:eastAsia="Times New Roman"/>
        </w:rPr>
        <w:t xml:space="preserve"> Mt. Holly.</w:t>
      </w:r>
    </w:p>
    <w:p w:rsidR="005A6F3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A6F3D" w:rsidRDefault="005A6F3D" w:rsidP="00BB7701">
      <w:pPr>
        <w:suppressAutoHyphens/>
        <w:jc w:val="both"/>
        <w:rPr>
          <w:rFonts w:eastAsia="Times New Roman"/>
        </w:rPr>
      </w:pPr>
    </w:p>
    <w:sectPr w:rsidR="005A6F3D" w:rsidSect="00BB77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386" w:rsidRDefault="00746386" w:rsidP="00522CE0">
      <w:r>
        <w:separator/>
      </w:r>
    </w:p>
  </w:endnote>
  <w:endnote w:type="continuationSeparator" w:id="0">
    <w:p w:rsidR="00746386" w:rsidRDefault="0074638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F71394-596C-485D-A3E3-AAD5B0F4DC76}"/>
    <w:embedBold r:id="rId2" w:fontKey="{C3E2CF21-BF8A-481A-B4CF-46DAB23D3D89}"/>
    <w:embedItalic r:id="rId3" w:fontKey="{DF8DDAF4-EE65-4FD5-ABA7-44F4966130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817BC23-900A-426B-BA41-30CA0023ABDF}"/>
    <w:embedBold r:id="rId5" w:fontKey="{B57943E7-6E9B-45A4-9747-5D1C60525B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679B221-88F7-46FA-A483-B9B47DA41B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701" w:rsidRPr="005A6F3D" w:rsidRDefault="00BB7701" w:rsidP="005A6F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[522]</w:t>
    </w:r>
    <w:r>
      <w:tab/>
    </w:r>
    <w:r w:rsidR="007F0EF7">
      <w:fldChar w:fldCharType="begin"/>
    </w:r>
    <w:r w:rsidR="007F0EF7">
      <w:instrText xml:space="preserve"> PAGE  \* MERGEFORMAT </w:instrText>
    </w:r>
    <w:r w:rsidR="007F0EF7">
      <w:fldChar w:fldCharType="separate"/>
    </w:r>
    <w:r w:rsidR="00F35F34">
      <w:rPr>
        <w:noProof/>
      </w:rPr>
      <w:t>1</w:t>
    </w:r>
    <w:r w:rsidR="007F0E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386" w:rsidRDefault="00746386" w:rsidP="00522CE0">
      <w:r>
        <w:separator/>
      </w:r>
    </w:p>
  </w:footnote>
  <w:footnote w:type="continuationSeparator" w:id="0">
    <w:p w:rsidR="00746386" w:rsidRDefault="0074638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ALCO.MRH.PGC"/>
    <w:docVar w:name="CoverAttorneyInitials" w:val="MRH"/>
    <w:docVar w:name="CoverAttorneyLastName" w:val="Hitchcock"/>
    <w:docVar w:name="CoverBillType" w:val="c"/>
    <w:docVar w:name="CoverSenator" w:val="PGC"/>
    <w:docVar w:name="dvBillNumber" w:val="522"/>
    <w:docVar w:name="dvBillNumberPrefix" w:val="S. "/>
    <w:docVar w:name="dvOriginalBody" w:val="Senate"/>
    <w:docVar w:name="fulldraftpath" w:val="L:\S-RES\PGC\006ALCO.MRH.PGC.DOCX"/>
    <w:docVar w:name="NameofBody" w:val="S"/>
    <w:docVar w:name="vgroup2" w:val="S-RES"/>
  </w:docVars>
  <w:rsids>
    <w:rsidRoot w:val="002E6DF9"/>
    <w:rsid w:val="00042AC1"/>
    <w:rsid w:val="00046516"/>
    <w:rsid w:val="0007601D"/>
    <w:rsid w:val="000B0720"/>
    <w:rsid w:val="000B5EAF"/>
    <w:rsid w:val="00170561"/>
    <w:rsid w:val="00172A2C"/>
    <w:rsid w:val="00186AC9"/>
    <w:rsid w:val="00197DF1"/>
    <w:rsid w:val="001B3DD9"/>
    <w:rsid w:val="001B7E5D"/>
    <w:rsid w:val="001D3BAC"/>
    <w:rsid w:val="001F415B"/>
    <w:rsid w:val="00216025"/>
    <w:rsid w:val="00245C4E"/>
    <w:rsid w:val="002461AD"/>
    <w:rsid w:val="00281DFC"/>
    <w:rsid w:val="002C1321"/>
    <w:rsid w:val="002C5896"/>
    <w:rsid w:val="002D3BED"/>
    <w:rsid w:val="002E6DF9"/>
    <w:rsid w:val="00307C2B"/>
    <w:rsid w:val="00336EB1"/>
    <w:rsid w:val="00344520"/>
    <w:rsid w:val="00383247"/>
    <w:rsid w:val="0039681C"/>
    <w:rsid w:val="003D6E2B"/>
    <w:rsid w:val="003E7597"/>
    <w:rsid w:val="003E7EE7"/>
    <w:rsid w:val="003F11D2"/>
    <w:rsid w:val="004139D3"/>
    <w:rsid w:val="0044020F"/>
    <w:rsid w:val="00442837"/>
    <w:rsid w:val="00450668"/>
    <w:rsid w:val="0047577B"/>
    <w:rsid w:val="004813A2"/>
    <w:rsid w:val="004952FA"/>
    <w:rsid w:val="004B6A22"/>
    <w:rsid w:val="004C0C5E"/>
    <w:rsid w:val="004D7F37"/>
    <w:rsid w:val="004F022E"/>
    <w:rsid w:val="00522CE0"/>
    <w:rsid w:val="00565148"/>
    <w:rsid w:val="00593361"/>
    <w:rsid w:val="00596B2D"/>
    <w:rsid w:val="005A413B"/>
    <w:rsid w:val="005A5017"/>
    <w:rsid w:val="005A5E0F"/>
    <w:rsid w:val="005A648C"/>
    <w:rsid w:val="005A6F3D"/>
    <w:rsid w:val="005F1745"/>
    <w:rsid w:val="00624A91"/>
    <w:rsid w:val="006A1802"/>
    <w:rsid w:val="006C74EA"/>
    <w:rsid w:val="00707C54"/>
    <w:rsid w:val="00720D40"/>
    <w:rsid w:val="007318D4"/>
    <w:rsid w:val="00746386"/>
    <w:rsid w:val="007554F4"/>
    <w:rsid w:val="00765784"/>
    <w:rsid w:val="007A4390"/>
    <w:rsid w:val="007C645A"/>
    <w:rsid w:val="007E5CB7"/>
    <w:rsid w:val="007F0EF7"/>
    <w:rsid w:val="00814547"/>
    <w:rsid w:val="008314D2"/>
    <w:rsid w:val="008B2F42"/>
    <w:rsid w:val="008B595C"/>
    <w:rsid w:val="008C3697"/>
    <w:rsid w:val="008E185F"/>
    <w:rsid w:val="008E2386"/>
    <w:rsid w:val="008E4F57"/>
    <w:rsid w:val="008F023B"/>
    <w:rsid w:val="00904E16"/>
    <w:rsid w:val="009162B3"/>
    <w:rsid w:val="00927C62"/>
    <w:rsid w:val="0094612B"/>
    <w:rsid w:val="00983951"/>
    <w:rsid w:val="00984124"/>
    <w:rsid w:val="00984640"/>
    <w:rsid w:val="00990A22"/>
    <w:rsid w:val="00995C37"/>
    <w:rsid w:val="00996EE5"/>
    <w:rsid w:val="009C118A"/>
    <w:rsid w:val="009D12BF"/>
    <w:rsid w:val="009F5E5F"/>
    <w:rsid w:val="00A02011"/>
    <w:rsid w:val="00A26ABA"/>
    <w:rsid w:val="00A27C6E"/>
    <w:rsid w:val="00A3730C"/>
    <w:rsid w:val="00A4011E"/>
    <w:rsid w:val="00A86015"/>
    <w:rsid w:val="00A9594E"/>
    <w:rsid w:val="00AE59C8"/>
    <w:rsid w:val="00B05B62"/>
    <w:rsid w:val="00B10098"/>
    <w:rsid w:val="00B35681"/>
    <w:rsid w:val="00B5790D"/>
    <w:rsid w:val="00B945C5"/>
    <w:rsid w:val="00BA20EA"/>
    <w:rsid w:val="00BB5AFC"/>
    <w:rsid w:val="00BB7701"/>
    <w:rsid w:val="00BC0A56"/>
    <w:rsid w:val="00C05808"/>
    <w:rsid w:val="00C20F4B"/>
    <w:rsid w:val="00C45366"/>
    <w:rsid w:val="00C53697"/>
    <w:rsid w:val="00C57023"/>
    <w:rsid w:val="00C74052"/>
    <w:rsid w:val="00CB187A"/>
    <w:rsid w:val="00CC0EC7"/>
    <w:rsid w:val="00D1088B"/>
    <w:rsid w:val="00D14DE6"/>
    <w:rsid w:val="00D156D2"/>
    <w:rsid w:val="00D30219"/>
    <w:rsid w:val="00D53E29"/>
    <w:rsid w:val="00D86943"/>
    <w:rsid w:val="00DA47B9"/>
    <w:rsid w:val="00DF1A3C"/>
    <w:rsid w:val="00E058D3"/>
    <w:rsid w:val="00E76AD9"/>
    <w:rsid w:val="00E91E2F"/>
    <w:rsid w:val="00EA3546"/>
    <w:rsid w:val="00EB3AC0"/>
    <w:rsid w:val="00EB47AE"/>
    <w:rsid w:val="00EC34E1"/>
    <w:rsid w:val="00F0234A"/>
    <w:rsid w:val="00F35F34"/>
    <w:rsid w:val="00F51241"/>
    <w:rsid w:val="00F52959"/>
    <w:rsid w:val="00F55884"/>
    <w:rsid w:val="00FC0D36"/>
    <w:rsid w:val="00FC11D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oNotEmbedSmartTags/>
  <w:decimalSymbol w:val="."/>
  <w:listSeparator w:val=","/>
  <w15:docId w15:val="{0E05BDA1-6D64-491E-888D-078A992C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B77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2_201303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3\03-19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3-13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522: Alcoa Appreciation Day - South Carolina Legislature Online</dc:title>
  <dc:subject/>
  <dc:creator>%USERNAME%</dc:creator>
  <cp:keywords/>
  <dc:description/>
  <cp:lastModifiedBy>N Cumfer</cp:lastModifiedBy>
  <cp:revision>9</cp:revision>
  <cp:lastPrinted>2013-03-13T14:14:00Z</cp:lastPrinted>
  <dcterms:created xsi:type="dcterms:W3CDTF">2013-03-13T18:18:00Z</dcterms:created>
  <dcterms:modified xsi:type="dcterms:W3CDTF">2014-12-04T20:42:00Z</dcterms:modified>
</cp:coreProperties>
</file>