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3E" w:rsidRDefault="000F183E" w:rsidP="000F183E">
      <w:pPr>
        <w:widowControl w:val="0"/>
        <w:jc w:val="center"/>
      </w:pPr>
      <w:r w:rsidRPr="000F183E">
        <w:rPr>
          <w:b/>
        </w:rPr>
        <w:t>South Carolina General Assembly</w:t>
      </w:r>
    </w:p>
    <w:p w:rsidR="000F183E" w:rsidRDefault="000F183E" w:rsidP="000F183E">
      <w:pPr>
        <w:widowControl w:val="0"/>
        <w:jc w:val="center"/>
      </w:pPr>
      <w:r>
        <w:t>120th Session, 2013-2014</w:t>
      </w: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jc w:val="left"/>
        <w:rPr>
          <w:b/>
        </w:rPr>
      </w:pPr>
      <w:r w:rsidRPr="000F183E">
        <w:rPr>
          <w:b/>
        </w:rPr>
        <w:t>H. 5240</w:t>
      </w:r>
    </w:p>
    <w:p w:rsidR="000F183E" w:rsidRDefault="000F183E" w:rsidP="000F183E">
      <w:pPr>
        <w:widowControl w:val="0"/>
        <w:jc w:val="left"/>
        <w:rPr>
          <w:b/>
        </w:rPr>
      </w:pPr>
    </w:p>
    <w:p w:rsidR="000F183E" w:rsidRDefault="000F183E" w:rsidP="000F183E">
      <w:pPr>
        <w:widowControl w:val="0"/>
        <w:jc w:val="left"/>
      </w:pPr>
      <w:r w:rsidRPr="000F183E">
        <w:rPr>
          <w:b/>
        </w:rPr>
        <w:t>STATUS INFORMATION</w:t>
      </w: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jc w:val="left"/>
      </w:pPr>
      <w:r>
        <w:t>House Resolution</w:t>
      </w:r>
    </w:p>
    <w:p w:rsidR="000F183E" w:rsidRDefault="000F183E" w:rsidP="000F183E">
      <w:pPr>
        <w:widowControl w:val="0"/>
        <w:jc w:val="left"/>
      </w:pPr>
      <w:r>
        <w:t>Sponsors: Reps. Murphy, Harrell, Horne, Jefferson, Knight, Mack and Whipper</w:t>
      </w:r>
    </w:p>
    <w:p w:rsidR="000F183E" w:rsidRDefault="000F183E" w:rsidP="000F183E">
      <w:pPr>
        <w:widowControl w:val="0"/>
        <w:jc w:val="left"/>
      </w:pPr>
      <w:r>
        <w:t>Document Path: l:\council\bills\rm\1623vr14.docx</w:t>
      </w:r>
    </w:p>
    <w:p w:rsidR="00592C4D" w:rsidRDefault="00592C4D" w:rsidP="000F183E">
      <w:pPr>
        <w:widowControl w:val="0"/>
        <w:jc w:val="left"/>
      </w:pPr>
      <w:r>
        <w:t>Companion/Similar bill(s): 5239</w:t>
      </w: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jc w:val="left"/>
      </w:pPr>
      <w:r>
        <w:t>Introduced in the House on May 13, 2014</w:t>
      </w:r>
    </w:p>
    <w:p w:rsidR="000F183E" w:rsidRDefault="000F183E" w:rsidP="000F183E">
      <w:pPr>
        <w:widowControl w:val="0"/>
        <w:jc w:val="left"/>
      </w:pPr>
      <w:r>
        <w:t>Adopted by the House on May 13, 2014</w:t>
      </w: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jc w:val="left"/>
      </w:pPr>
      <w:r>
        <w:t xml:space="preserve">Summary: </w:t>
      </w:r>
      <w:r w:rsidR="00804088">
        <w:t>Pinewood Preparatory School Girls Soccer Team</w:t>
      </w: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jc w:val="left"/>
      </w:pPr>
    </w:p>
    <w:p w:rsidR="000F183E" w:rsidRDefault="000F183E" w:rsidP="000F1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83E">
        <w:rPr>
          <w:b/>
        </w:rPr>
        <w:t>HISTORY OF LEGISLATIVE ACTIONS</w:t>
      </w:r>
    </w:p>
    <w:p w:rsidR="000F183E" w:rsidRDefault="000F183E" w:rsidP="000F1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183E" w:rsidRPr="000F183E" w:rsidRDefault="000F183E" w:rsidP="000F183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83E">
        <w:rPr>
          <w:u w:val="single"/>
        </w:rPr>
        <w:tab/>
        <w:t>Date</w:t>
      </w:r>
      <w:r w:rsidRPr="000F183E">
        <w:rPr>
          <w:u w:val="single"/>
        </w:rPr>
        <w:tab/>
        <w:t>Body</w:t>
      </w:r>
      <w:r w:rsidRPr="000F183E">
        <w:rPr>
          <w:u w:val="single"/>
        </w:rPr>
        <w:tab/>
        <w:t>Action Description with journal page number</w:t>
      </w:r>
      <w:r w:rsidRPr="000F183E">
        <w:rPr>
          <w:u w:val="single"/>
        </w:rPr>
        <w:tab/>
      </w:r>
      <w:bookmarkStart w:id="0" w:name="_GoBack"/>
      <w:bookmarkEnd w:id="0"/>
    </w:p>
    <w:p w:rsidR="00E711A2" w:rsidRDefault="00E711A2" w:rsidP="00E71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A230D8">
        <w:t>Introduced and adopted (</w:t>
      </w:r>
      <w:hyperlink r:id="rId7" w:history="1">
        <w:r w:rsidRPr="00A230D8">
          <w:rPr>
            <w:rStyle w:val="Hyperlink"/>
          </w:rPr>
          <w:t>House Journal</w:t>
        </w:r>
        <w:r w:rsidRPr="00A230D8">
          <w:rPr>
            <w:rStyle w:val="Hyperlink"/>
          </w:rPr>
          <w:noBreakHyphen/>
          <w:t>page 31</w:t>
        </w:r>
      </w:hyperlink>
      <w:r w:rsidRPr="00A230D8">
        <w:t>)</w:t>
      </w:r>
    </w:p>
    <w:p w:rsidR="00E711A2" w:rsidRDefault="00E711A2" w:rsidP="00E71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83E" w:rsidRPr="000F183E" w:rsidRDefault="000F183E" w:rsidP="000F18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83E" w:rsidRDefault="000F183E" w:rsidP="000F183E">
      <w:r w:rsidRPr="000F183E">
        <w:rPr>
          <w:b/>
        </w:rPr>
        <w:t>VERSIONS OF THIS BILL</w:t>
      </w:r>
    </w:p>
    <w:p w:rsidR="000F183E" w:rsidRDefault="000F183E" w:rsidP="000F183E"/>
    <w:p w:rsidR="000F183E" w:rsidRDefault="00E57E41" w:rsidP="000F183E">
      <w:hyperlink r:id="rId8" w:history="1">
        <w:r w:rsidR="000F183E">
          <w:rPr>
            <w:rStyle w:val="Hyperlink"/>
          </w:rPr>
          <w:t>5/13/2014</w:t>
        </w:r>
      </w:hyperlink>
    </w:p>
    <w:p w:rsidR="0064679B" w:rsidRDefault="00E57E41" w:rsidP="000F183E">
      <w:hyperlink r:id="rId9" w:history="1">
        <w:r w:rsidR="0064679B" w:rsidRPr="0064679B">
          <w:rPr>
            <w:rStyle w:val="Hyperlink"/>
          </w:rPr>
          <w:t>5/19/2014</w:t>
        </w:r>
      </w:hyperlink>
    </w:p>
    <w:p w:rsidR="000F183E" w:rsidRDefault="000F183E" w:rsidP="000F183E"/>
    <w:p w:rsidR="000F183E" w:rsidRDefault="000F183E" w:rsidP="000F183E">
      <w:pPr>
        <w:sectPr w:rsidR="000F183E" w:rsidSect="000F183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679B" w:rsidRDefault="0064679B" w:rsidP="001D7F4F">
      <w:pPr>
        <w:pStyle w:val="BillDots"/>
      </w:pPr>
    </w:p>
    <w:p w:rsidR="0064679B" w:rsidRDefault="0064679B" w:rsidP="003D01E8">
      <w:pPr>
        <w:pStyle w:val="Numbersforbills"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Pr="00325348" w:rsidRDefault="0064679B" w:rsidP="0063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79B" w:rsidRPr="0070034C" w:rsidRDefault="0064679B" w:rsidP="0025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SALUTE</w:t>
      </w:r>
      <w:r w:rsidRPr="0070034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PINEWOOD PREPARATORY SCHOOL GIRLS S</w:t>
      </w:r>
      <w:r w:rsidRPr="0070034C">
        <w:rPr>
          <w:color w:val="000000" w:themeColor="text1"/>
          <w:u w:color="000000" w:themeColor="text1"/>
        </w:rPr>
        <w:t xml:space="preserve">OCCER TEAM, COACH, AND SCHOOL OFFICIALS </w:t>
      </w:r>
      <w:r>
        <w:rPr>
          <w:color w:val="000000" w:themeColor="text1"/>
          <w:u w:color="000000" w:themeColor="text1"/>
        </w:rPr>
        <w:t>ON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70034C">
        <w:rPr>
          <w:color w:val="000000" w:themeColor="text1"/>
          <w:u w:color="000000" w:themeColor="text1"/>
        </w:rPr>
        <w:t xml:space="preserve"> OUTSTANDING SEASON AND TO CONGRATULATE THEM </w:t>
      </w:r>
      <w:r>
        <w:rPr>
          <w:color w:val="000000" w:themeColor="text1"/>
          <w:u w:color="000000" w:themeColor="text1"/>
        </w:rPr>
        <w:t>ON</w:t>
      </w:r>
      <w:r w:rsidRPr="0070034C">
        <w:rPr>
          <w:color w:val="000000" w:themeColor="text1"/>
          <w:u w:color="000000" w:themeColor="text1"/>
        </w:rPr>
        <w:t xml:space="preserve"> WINNING THE </w:t>
      </w:r>
      <w:r>
        <w:rPr>
          <w:color w:val="000000" w:themeColor="text1"/>
          <w:u w:color="000000" w:themeColor="text1"/>
        </w:rPr>
        <w:t xml:space="preserve">2014 </w:t>
      </w:r>
      <w:r w:rsidRPr="0070034C">
        <w:rPr>
          <w:color w:val="000000" w:themeColor="text1"/>
          <w:u w:color="000000" w:themeColor="text1"/>
        </w:rPr>
        <w:t>SOUTH CAROLINA INDEPENDENT SCHOOL ATHLETIC ASSOCIATION CLASS AAA STATE CHAMPIONSHIP TITLE.</w:t>
      </w:r>
    </w:p>
    <w:p w:rsidR="0064679B" w:rsidRDefault="00646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679B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fully focused and prepared for the fray, the Pinewood Preparatory School girls </w:t>
      </w:r>
      <w:r w:rsidRPr="0070034C">
        <w:rPr>
          <w:color w:val="000000" w:themeColor="text1"/>
          <w:u w:color="000000" w:themeColor="text1"/>
        </w:rPr>
        <w:t>soccer team took top honors at the state competition</w:t>
      </w:r>
      <w:r>
        <w:rPr>
          <w:color w:val="000000" w:themeColor="text1"/>
          <w:u w:color="000000" w:themeColor="text1"/>
        </w:rPr>
        <w:t>, held on</w:t>
      </w:r>
      <w:r w:rsidRPr="0070034C">
        <w:rPr>
          <w:color w:val="000000" w:themeColor="text1"/>
          <w:u w:color="000000" w:themeColor="text1"/>
        </w:rPr>
        <w:t xml:space="preserve"> Saturday, May 1</w:t>
      </w:r>
      <w:r>
        <w:rPr>
          <w:color w:val="000000" w:themeColor="text1"/>
          <w:u w:color="000000" w:themeColor="text1"/>
        </w:rPr>
        <w:t>0</w:t>
      </w:r>
      <w:r w:rsidRPr="0070034C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4, at Heathwood Hall; and</w:t>
      </w:r>
    </w:p>
    <w:p w:rsidR="0064679B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Default="0064679B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00371">
        <w:rPr>
          <w:color w:val="000000" w:themeColor="text1"/>
          <w:u w:color="000000" w:themeColor="text1"/>
        </w:rPr>
        <w:t>fter splitting two regular</w:t>
      </w:r>
      <w:r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season matchups</w:t>
      </w:r>
      <w:r>
        <w:rPr>
          <w:color w:val="000000" w:themeColor="text1"/>
          <w:u w:color="000000" w:themeColor="text1"/>
        </w:rPr>
        <w:t xml:space="preserve"> with Hilton Head Christian Academy</w:t>
      </w:r>
      <w:r w:rsidRPr="00200371">
        <w:rPr>
          <w:color w:val="000000" w:themeColor="text1"/>
          <w:u w:color="000000" w:themeColor="text1"/>
        </w:rPr>
        <w:t xml:space="preserve">, Pinewood Prep won the season series </w:t>
      </w:r>
      <w:r>
        <w:rPr>
          <w:color w:val="000000" w:themeColor="text1"/>
          <w:u w:color="000000" w:themeColor="text1"/>
        </w:rPr>
        <w:t xml:space="preserve">against this league rival </w:t>
      </w:r>
      <w:r w:rsidRPr="00200371">
        <w:rPr>
          <w:color w:val="000000" w:themeColor="text1"/>
          <w:u w:color="000000" w:themeColor="text1"/>
        </w:rPr>
        <w:t xml:space="preserve">and took home the trophy, </w:t>
      </w:r>
      <w:r>
        <w:rPr>
          <w:color w:val="000000" w:themeColor="text1"/>
          <w:u w:color="000000" w:themeColor="text1"/>
        </w:rPr>
        <w:t>defeating Hilton Head 5</w:t>
      </w:r>
      <w:r>
        <w:rPr>
          <w:color w:val="000000" w:themeColor="text1"/>
          <w:u w:color="000000" w:themeColor="text1"/>
        </w:rPr>
        <w:noBreakHyphen/>
        <w:t>0 and nailing</w:t>
      </w:r>
      <w:r w:rsidRPr="00200371">
        <w:rPr>
          <w:color w:val="000000" w:themeColor="text1"/>
          <w:u w:color="000000" w:themeColor="text1"/>
        </w:rPr>
        <w:t xml:space="preserve"> </w:t>
      </w:r>
      <w:r w:rsidRPr="0070034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2014 S</w:t>
      </w:r>
      <w:r w:rsidRPr="0070034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70034C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; and</w:t>
      </w:r>
    </w:p>
    <w:p w:rsidR="0064679B" w:rsidRPr="00200371" w:rsidRDefault="0064679B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Default="0064679B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200371">
        <w:rPr>
          <w:color w:val="000000" w:themeColor="text1"/>
          <w:u w:color="000000" w:themeColor="text1"/>
        </w:rPr>
        <w:t>e championship was Pinewood Prep</w:t>
      </w:r>
      <w:r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>s third overall, the first since 2010</w:t>
      </w:r>
      <w:r>
        <w:rPr>
          <w:color w:val="000000" w:themeColor="text1"/>
          <w:u w:color="000000" w:themeColor="text1"/>
        </w:rPr>
        <w:t xml:space="preserve">, and earned the team an </w:t>
      </w:r>
      <w:r w:rsidRPr="00200371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finish to a fine season; and</w:t>
      </w:r>
    </w:p>
    <w:p w:rsidR="0064679B" w:rsidRDefault="0064679B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0371">
        <w:rPr>
          <w:color w:val="000000" w:themeColor="text1"/>
          <w:u w:color="000000" w:themeColor="text1"/>
        </w:rPr>
        <w:t xml:space="preserve">Whereas, the journey to winning the state title required discipline, dedication, and team work, qualities that will serve these young </w:t>
      </w:r>
      <w:r>
        <w:rPr>
          <w:color w:val="000000" w:themeColor="text1"/>
          <w:u w:color="000000" w:themeColor="text1"/>
        </w:rPr>
        <w:t>wo</w:t>
      </w:r>
      <w:r w:rsidRPr="00200371">
        <w:rPr>
          <w:color w:val="000000" w:themeColor="text1"/>
          <w:u w:color="000000" w:themeColor="text1"/>
        </w:rPr>
        <w:t>men well off the soccer field and provide a foundation for success in all of life</w:t>
      </w:r>
      <w:r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 xml:space="preserve">s challenges. </w:t>
      </w:r>
      <w:r>
        <w:rPr>
          <w:color w:val="000000" w:themeColor="text1"/>
          <w:u w:color="000000" w:themeColor="text1"/>
        </w:rPr>
        <w:t>Led by Coach Gail Osborne, herself an athlete of great skill, the members of the Pinewood Prep girls soccer team have learned well the lessons of their outstanding mentor; and</w:t>
      </w: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lastRenderedPageBreak/>
        <w:t xml:space="preserve">Whereas, the members of the South Carolina House of Representatives appreciate the pride and recognition the </w:t>
      </w:r>
      <w:r>
        <w:rPr>
          <w:color w:val="000000" w:themeColor="text1"/>
          <w:u w:color="000000" w:themeColor="text1"/>
        </w:rPr>
        <w:t>Pinewood Prep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girls </w:t>
      </w:r>
      <w:r w:rsidRPr="0070034C">
        <w:rPr>
          <w:color w:val="000000" w:themeColor="text1"/>
          <w:u w:color="000000" w:themeColor="text1"/>
        </w:rPr>
        <w:t>soccer players have brought to their school and community and look to hear of their continued achievements</w:t>
      </w:r>
      <w:r>
        <w:rPr>
          <w:color w:val="000000" w:themeColor="text1"/>
          <w:u w:color="000000" w:themeColor="text1"/>
        </w:rPr>
        <w:t xml:space="preserve"> in the days ahead</w:t>
      </w:r>
      <w:r w:rsidRPr="0070034C">
        <w:rPr>
          <w:color w:val="000000" w:themeColor="text1"/>
          <w:u w:color="000000" w:themeColor="text1"/>
        </w:rPr>
        <w:t>. Now, therefore,</w:t>
      </w: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resolved by the House of Representatives:</w:t>
      </w:r>
    </w:p>
    <w:p w:rsidR="0064679B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Pr="0070034C" w:rsidRDefault="0064679B" w:rsidP="0075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t>salute</w:t>
      </w:r>
      <w:r w:rsidRPr="0070034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Pinewood Preparatory School girls s</w:t>
      </w:r>
      <w:r w:rsidRPr="0070034C">
        <w:rPr>
          <w:color w:val="000000" w:themeColor="text1"/>
          <w:u w:color="000000" w:themeColor="text1"/>
        </w:rPr>
        <w:t xml:space="preserve">occer team, coach, and school officials </w:t>
      </w:r>
      <w:r>
        <w:rPr>
          <w:color w:val="000000" w:themeColor="text1"/>
          <w:u w:color="000000" w:themeColor="text1"/>
        </w:rPr>
        <w:t>on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70034C">
        <w:rPr>
          <w:color w:val="000000" w:themeColor="text1"/>
          <w:u w:color="000000" w:themeColor="text1"/>
        </w:rPr>
        <w:t xml:space="preserve"> outstanding season and congratulate them </w:t>
      </w:r>
      <w:r>
        <w:rPr>
          <w:color w:val="000000" w:themeColor="text1"/>
          <w:u w:color="000000" w:themeColor="text1"/>
        </w:rPr>
        <w:t>on</w:t>
      </w:r>
      <w:r w:rsidRPr="0070034C">
        <w:rPr>
          <w:color w:val="000000" w:themeColor="text1"/>
          <w:u w:color="000000" w:themeColor="text1"/>
        </w:rPr>
        <w:t xml:space="preserve"> winning the </w:t>
      </w:r>
      <w:r>
        <w:rPr>
          <w:color w:val="000000" w:themeColor="text1"/>
          <w:u w:color="000000" w:themeColor="text1"/>
        </w:rPr>
        <w:t>2014 S</w:t>
      </w:r>
      <w:r w:rsidRPr="0070034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70034C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ssociation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>hampionship title.</w:t>
      </w: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9B" w:rsidRPr="0070034C" w:rsidRDefault="0064679B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further resolved that a copy of this resolution be presented to Head</w:t>
      </w:r>
      <w:r>
        <w:rPr>
          <w:color w:val="000000" w:themeColor="text1"/>
          <w:u w:color="000000" w:themeColor="text1"/>
        </w:rPr>
        <w:t xml:space="preserve"> of School Steve Mandell</w:t>
      </w:r>
      <w:r w:rsidRPr="0070034C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Gail Osborne</w:t>
      </w:r>
      <w:r w:rsidRPr="0070034C">
        <w:rPr>
          <w:color w:val="000000" w:themeColor="text1"/>
          <w:u w:color="000000" w:themeColor="text1"/>
        </w:rPr>
        <w:t>.</w:t>
      </w:r>
    </w:p>
    <w:p w:rsidR="0064679B" w:rsidRDefault="006467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5CD4" w:rsidRDefault="00635CD4" w:rsidP="0064679B">
      <w:pPr>
        <w:pStyle w:val="BillDots"/>
      </w:pPr>
    </w:p>
    <w:sectPr w:rsidR="00635CD4" w:rsidSect="00C502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DC9" w:rsidRDefault="00395DC9" w:rsidP="009F0C77">
      <w:r>
        <w:separator/>
      </w:r>
    </w:p>
  </w:endnote>
  <w:endnote w:type="continuationSeparator" w:id="0">
    <w:p w:rsidR="00395DC9" w:rsidRDefault="00395D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042233-EE56-4556-B949-836AC7DAFB18}"/>
    <w:embedBold r:id="rId2" w:fontKey="{AF8EF1EF-248C-4CB4-A61E-ED4B8BC7F0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699204-F9C9-4E8B-A536-3C944B2658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0DD134-2522-45F2-9620-EBCD7B020B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B44D4E-1697-4500-9C4F-5210418A37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585" w:rsidRPr="00635CD4" w:rsidRDefault="00635CD4" w:rsidP="00635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r w:rsidR="0064679B">
      <w:fldChar w:fldCharType="begin"/>
    </w:r>
    <w:r w:rsidR="0064679B">
      <w:instrText xml:space="preserve"> PAGE  \* MERGEFORMAT </w:instrText>
    </w:r>
    <w:r w:rsidR="0064679B">
      <w:fldChar w:fldCharType="separate"/>
    </w:r>
    <w:r w:rsidR="00E57E41">
      <w:rPr>
        <w:noProof/>
      </w:rPr>
      <w:t>1</w:t>
    </w:r>
    <w:r w:rsidR="0064679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DC9" w:rsidRDefault="00395DC9" w:rsidP="009F0C77">
      <w:r>
        <w:separator/>
      </w:r>
    </w:p>
  </w:footnote>
  <w:footnote w:type="continuationSeparator" w:id="0">
    <w:p w:rsidR="00395DC9" w:rsidRDefault="00395D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3VR14"/>
    <w:docVar w:name="CoverBillType" w:val="r"/>
    <w:docVar w:name="docpath" w:val="L:\Council\bills\RM\1623VR14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4972"/>
    <w:rsid w:val="00011869"/>
    <w:rsid w:val="00031D95"/>
    <w:rsid w:val="00036939"/>
    <w:rsid w:val="000C068E"/>
    <w:rsid w:val="000C3DE6"/>
    <w:rsid w:val="000E1785"/>
    <w:rsid w:val="000F183E"/>
    <w:rsid w:val="000F40FA"/>
    <w:rsid w:val="0010776B"/>
    <w:rsid w:val="00133E66"/>
    <w:rsid w:val="001435A3"/>
    <w:rsid w:val="001D08F2"/>
    <w:rsid w:val="001D525B"/>
    <w:rsid w:val="001D7F4F"/>
    <w:rsid w:val="002253AA"/>
    <w:rsid w:val="002321B6"/>
    <w:rsid w:val="00250967"/>
    <w:rsid w:val="002520CB"/>
    <w:rsid w:val="002543C8"/>
    <w:rsid w:val="00284AAE"/>
    <w:rsid w:val="002E5912"/>
    <w:rsid w:val="00301B21"/>
    <w:rsid w:val="00311DAC"/>
    <w:rsid w:val="003161DB"/>
    <w:rsid w:val="00325348"/>
    <w:rsid w:val="0032732C"/>
    <w:rsid w:val="00336AD0"/>
    <w:rsid w:val="00353585"/>
    <w:rsid w:val="0037079A"/>
    <w:rsid w:val="00395DC9"/>
    <w:rsid w:val="003D01E8"/>
    <w:rsid w:val="003E385D"/>
    <w:rsid w:val="003E5288"/>
    <w:rsid w:val="003F6D79"/>
    <w:rsid w:val="003F7B04"/>
    <w:rsid w:val="0041760A"/>
    <w:rsid w:val="00417C01"/>
    <w:rsid w:val="004809EE"/>
    <w:rsid w:val="004A3E4D"/>
    <w:rsid w:val="004B6505"/>
    <w:rsid w:val="004E67A3"/>
    <w:rsid w:val="004E7D54"/>
    <w:rsid w:val="00502550"/>
    <w:rsid w:val="005273C6"/>
    <w:rsid w:val="00530A69"/>
    <w:rsid w:val="00545078"/>
    <w:rsid w:val="00545593"/>
    <w:rsid w:val="00557520"/>
    <w:rsid w:val="00575D1E"/>
    <w:rsid w:val="00577C6C"/>
    <w:rsid w:val="00592C4D"/>
    <w:rsid w:val="005C2FE2"/>
    <w:rsid w:val="005E2BC9"/>
    <w:rsid w:val="00605102"/>
    <w:rsid w:val="006215AA"/>
    <w:rsid w:val="006265E0"/>
    <w:rsid w:val="00635CD4"/>
    <w:rsid w:val="0064679B"/>
    <w:rsid w:val="006913C9"/>
    <w:rsid w:val="0069470D"/>
    <w:rsid w:val="006D108D"/>
    <w:rsid w:val="006D6EC7"/>
    <w:rsid w:val="0073194C"/>
    <w:rsid w:val="00734F00"/>
    <w:rsid w:val="00754972"/>
    <w:rsid w:val="00756478"/>
    <w:rsid w:val="0077633E"/>
    <w:rsid w:val="007A70AE"/>
    <w:rsid w:val="00804088"/>
    <w:rsid w:val="008362E8"/>
    <w:rsid w:val="00872A91"/>
    <w:rsid w:val="00882EAC"/>
    <w:rsid w:val="008A1768"/>
    <w:rsid w:val="008F0F33"/>
    <w:rsid w:val="008F4429"/>
    <w:rsid w:val="0094021A"/>
    <w:rsid w:val="00986155"/>
    <w:rsid w:val="009B44AF"/>
    <w:rsid w:val="009C05C6"/>
    <w:rsid w:val="009C6A0B"/>
    <w:rsid w:val="009F0C77"/>
    <w:rsid w:val="009F4DD1"/>
    <w:rsid w:val="00A31CBB"/>
    <w:rsid w:val="00A41684"/>
    <w:rsid w:val="00A64E80"/>
    <w:rsid w:val="00A72BCD"/>
    <w:rsid w:val="00A741D9"/>
    <w:rsid w:val="00A833AB"/>
    <w:rsid w:val="00A9741D"/>
    <w:rsid w:val="00AD4B17"/>
    <w:rsid w:val="00B412D4"/>
    <w:rsid w:val="00B5469A"/>
    <w:rsid w:val="00B91F38"/>
    <w:rsid w:val="00BA61BC"/>
    <w:rsid w:val="00BC3F93"/>
    <w:rsid w:val="00BE3C22"/>
    <w:rsid w:val="00C0345E"/>
    <w:rsid w:val="00C3483A"/>
    <w:rsid w:val="00C74E9D"/>
    <w:rsid w:val="00C82FD3"/>
    <w:rsid w:val="00C92819"/>
    <w:rsid w:val="00CB53A3"/>
    <w:rsid w:val="00CC6B7B"/>
    <w:rsid w:val="00CD2089"/>
    <w:rsid w:val="00D04B8A"/>
    <w:rsid w:val="00D73A67"/>
    <w:rsid w:val="00D970A9"/>
    <w:rsid w:val="00DF3845"/>
    <w:rsid w:val="00E41911"/>
    <w:rsid w:val="00E57E41"/>
    <w:rsid w:val="00E711A2"/>
    <w:rsid w:val="00E92EEF"/>
    <w:rsid w:val="00EA17D0"/>
    <w:rsid w:val="00EA19D7"/>
    <w:rsid w:val="00EF7B53"/>
    <w:rsid w:val="00F24442"/>
    <w:rsid w:val="00F44E67"/>
    <w:rsid w:val="00F50AE3"/>
    <w:rsid w:val="00F67CF1"/>
    <w:rsid w:val="00F840F0"/>
    <w:rsid w:val="00F907A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B1B6EB3-D455-4120-B32B-716D1DB4C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D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8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40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40_2014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89B34-1CBA-460E-8C7C-70BA47F0C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5240: Pinewood Preparatory School Girls Soccer Team - South Carolina Legislature Online</dc:title>
  <dc:creator>McDowell</dc:creator>
  <cp:lastModifiedBy>N Cumfer</cp:lastModifiedBy>
  <cp:revision>4</cp:revision>
  <cp:lastPrinted>2014-05-13T15:43:00Z</cp:lastPrinted>
  <dcterms:created xsi:type="dcterms:W3CDTF">2014-05-19T19:44:00Z</dcterms:created>
  <dcterms:modified xsi:type="dcterms:W3CDTF">2014-12-05T17:10:00Z</dcterms:modified>
</cp:coreProperties>
</file>