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C86" w:rsidRDefault="005C5C86" w:rsidP="005C5C86">
      <w:pPr>
        <w:widowControl w:val="0"/>
        <w:jc w:val="center"/>
      </w:pPr>
      <w:r w:rsidRPr="005C5C86">
        <w:rPr>
          <w:b/>
        </w:rPr>
        <w:t>South Carolina General Assembly</w:t>
      </w:r>
    </w:p>
    <w:p w:rsidR="005C5C86" w:rsidRDefault="005C5C86" w:rsidP="005C5C86">
      <w:pPr>
        <w:widowControl w:val="0"/>
        <w:jc w:val="center"/>
      </w:pPr>
      <w:r>
        <w:t>120th Session, 2013-2014</w:t>
      </w:r>
    </w:p>
    <w:p w:rsidR="005C5C86" w:rsidRDefault="005C5C86" w:rsidP="005C5C86">
      <w:pPr>
        <w:widowControl w:val="0"/>
        <w:jc w:val="left"/>
      </w:pPr>
    </w:p>
    <w:p w:rsidR="005C5C86" w:rsidRDefault="005C5C86" w:rsidP="005C5C86">
      <w:pPr>
        <w:widowControl w:val="0"/>
        <w:jc w:val="left"/>
        <w:rPr>
          <w:b/>
        </w:rPr>
      </w:pPr>
      <w:r w:rsidRPr="005C5C86">
        <w:rPr>
          <w:b/>
        </w:rPr>
        <w:t>H. 5297</w:t>
      </w:r>
    </w:p>
    <w:p w:rsidR="005C5C86" w:rsidRDefault="005C5C86" w:rsidP="005C5C86">
      <w:pPr>
        <w:widowControl w:val="0"/>
        <w:jc w:val="left"/>
        <w:rPr>
          <w:b/>
        </w:rPr>
      </w:pPr>
    </w:p>
    <w:p w:rsidR="005C5C86" w:rsidRDefault="005C5C86" w:rsidP="005C5C86">
      <w:pPr>
        <w:widowControl w:val="0"/>
        <w:jc w:val="left"/>
      </w:pPr>
      <w:r w:rsidRPr="005C5C86">
        <w:rPr>
          <w:b/>
        </w:rPr>
        <w:t>STATUS INFORMATION</w:t>
      </w:r>
    </w:p>
    <w:p w:rsidR="005C5C86" w:rsidRDefault="005C5C86" w:rsidP="005C5C86">
      <w:pPr>
        <w:widowControl w:val="0"/>
        <w:jc w:val="left"/>
      </w:pPr>
    </w:p>
    <w:p w:rsidR="005C5C86" w:rsidRDefault="005C5C86" w:rsidP="005C5C86">
      <w:pPr>
        <w:widowControl w:val="0"/>
        <w:jc w:val="left"/>
      </w:pPr>
      <w:r>
        <w:t>House Resolution</w:t>
      </w:r>
    </w:p>
    <w:p w:rsidR="005C5C86" w:rsidRDefault="005C5C86" w:rsidP="005C5C86">
      <w:pPr>
        <w:widowControl w:val="0"/>
        <w:jc w:val="left"/>
      </w:pPr>
      <w:r>
        <w:t>Sponsors: Reps. Gilliard,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C5C86" w:rsidRDefault="005C5C86" w:rsidP="005C5C86">
      <w:pPr>
        <w:widowControl w:val="0"/>
        <w:jc w:val="left"/>
      </w:pPr>
      <w:r>
        <w:t>Document Path: l:\council\bills\gm\24140dg14.docx</w:t>
      </w:r>
    </w:p>
    <w:p w:rsidR="005C5C86" w:rsidRDefault="005C5C86" w:rsidP="005C5C86">
      <w:pPr>
        <w:widowControl w:val="0"/>
        <w:jc w:val="left"/>
      </w:pPr>
    </w:p>
    <w:p w:rsidR="005C5C86" w:rsidRDefault="005C5C86" w:rsidP="005C5C86">
      <w:pPr>
        <w:widowControl w:val="0"/>
        <w:jc w:val="left"/>
      </w:pPr>
      <w:r>
        <w:t>Introduced in the House on May 27, 2014</w:t>
      </w:r>
    </w:p>
    <w:p w:rsidR="005C5C86" w:rsidRDefault="005C5C86" w:rsidP="005C5C86">
      <w:pPr>
        <w:widowControl w:val="0"/>
        <w:jc w:val="left"/>
      </w:pPr>
      <w:r>
        <w:t>Adopted by the House on May 27, 2014</w:t>
      </w:r>
    </w:p>
    <w:p w:rsidR="005C5C86" w:rsidRDefault="005C5C86" w:rsidP="005C5C86">
      <w:pPr>
        <w:widowControl w:val="0"/>
        <w:jc w:val="left"/>
      </w:pPr>
    </w:p>
    <w:p w:rsidR="005C5C86" w:rsidRDefault="005C5C86" w:rsidP="005C5C86">
      <w:pPr>
        <w:widowControl w:val="0"/>
        <w:jc w:val="left"/>
      </w:pPr>
      <w:r>
        <w:t xml:space="preserve">Summary: </w:t>
      </w:r>
      <w:r w:rsidR="00AD6D76">
        <w:t>Quintin Washington</w:t>
      </w:r>
    </w:p>
    <w:p w:rsidR="005C5C86" w:rsidRDefault="005C5C86" w:rsidP="005C5C86">
      <w:pPr>
        <w:widowControl w:val="0"/>
        <w:jc w:val="left"/>
      </w:pPr>
    </w:p>
    <w:p w:rsidR="005C5C86" w:rsidRDefault="005C5C86" w:rsidP="005C5C86">
      <w:pPr>
        <w:widowControl w:val="0"/>
        <w:jc w:val="left"/>
      </w:pPr>
    </w:p>
    <w:p w:rsidR="005C5C86" w:rsidRDefault="005C5C86" w:rsidP="005C5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5C86">
        <w:rPr>
          <w:b/>
        </w:rPr>
        <w:t>HISTORY OF LEGISLATIVE ACTIONS</w:t>
      </w:r>
    </w:p>
    <w:p w:rsidR="005C5C86" w:rsidRDefault="005C5C86" w:rsidP="005C5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5C86" w:rsidRPr="005C5C86" w:rsidRDefault="005C5C86" w:rsidP="005C5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5C86">
        <w:rPr>
          <w:u w:val="single"/>
        </w:rPr>
        <w:tab/>
        <w:t>Date</w:t>
      </w:r>
      <w:r w:rsidRPr="005C5C86">
        <w:rPr>
          <w:u w:val="single"/>
        </w:rPr>
        <w:tab/>
        <w:t>Body</w:t>
      </w:r>
      <w:r w:rsidRPr="005C5C86">
        <w:rPr>
          <w:u w:val="single"/>
        </w:rPr>
        <w:tab/>
        <w:t>Action Description with journal page number</w:t>
      </w:r>
      <w:r w:rsidRPr="005C5C86">
        <w:rPr>
          <w:u w:val="single"/>
        </w:rPr>
        <w:tab/>
      </w:r>
      <w:bookmarkStart w:id="0" w:name="_GoBack"/>
      <w:bookmarkEnd w:id="0"/>
    </w:p>
    <w:p w:rsidR="00BB23E3" w:rsidRDefault="00BB23E3" w:rsidP="00BB23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0D0630">
        <w:t>Introduced and adopted (</w:t>
      </w:r>
      <w:hyperlink r:id="rId7" w:history="1">
        <w:r w:rsidRPr="000D0630">
          <w:rPr>
            <w:rStyle w:val="Hyperlink"/>
          </w:rPr>
          <w:t>House Journal</w:t>
        </w:r>
        <w:r w:rsidRPr="000D0630">
          <w:rPr>
            <w:rStyle w:val="Hyperlink"/>
          </w:rPr>
          <w:noBreakHyphen/>
          <w:t>page 71</w:t>
        </w:r>
      </w:hyperlink>
      <w:r w:rsidRPr="000D0630">
        <w:t>)</w:t>
      </w:r>
    </w:p>
    <w:p w:rsidR="00BB23E3" w:rsidRDefault="00BB23E3" w:rsidP="00BB23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5C86" w:rsidRPr="005C5C86" w:rsidRDefault="005C5C86" w:rsidP="005C5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5C86" w:rsidRDefault="005C5C86" w:rsidP="005C5C86">
      <w:r w:rsidRPr="005C5C86">
        <w:rPr>
          <w:b/>
        </w:rPr>
        <w:t>VERSIONS OF THIS BILL</w:t>
      </w:r>
    </w:p>
    <w:p w:rsidR="005C5C86" w:rsidRDefault="005C5C86" w:rsidP="005C5C86"/>
    <w:p w:rsidR="005C5C86" w:rsidRDefault="00530287" w:rsidP="005C5C86">
      <w:hyperlink r:id="rId8" w:history="1">
        <w:r w:rsidR="005C5C86">
          <w:rPr>
            <w:rStyle w:val="Hyperlink"/>
          </w:rPr>
          <w:t>5/27/2014</w:t>
        </w:r>
      </w:hyperlink>
    </w:p>
    <w:p w:rsidR="005C5C86" w:rsidRDefault="005C5C86" w:rsidP="005C5C86"/>
    <w:p w:rsidR="005C5C86" w:rsidRDefault="005C5C86" w:rsidP="005C5C86">
      <w:pPr>
        <w:sectPr w:rsidR="005C5C86" w:rsidSect="005C5C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D6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3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F6389B">
        <w:rPr>
          <w:color w:val="000000" w:themeColor="text1"/>
          <w:u w:color="000000" w:themeColor="text1"/>
        </w:rPr>
        <w:t>QUINTIN WASHINGTON</w:t>
      </w:r>
      <w:r>
        <w:rPr>
          <w:color w:val="000000" w:themeColor="text1"/>
          <w:u w:color="000000" w:themeColor="text1"/>
        </w:rPr>
        <w:t xml:space="preserve"> FOR HIS OUTSTANDING SERVICE IN THE FIELD OF NEWS AND BROADCAST JOURNALISM AND FOR THE SIGNIFICANT IMPACT OF HIS INTERVIEW WEB SHOW, </w:t>
      </w:r>
      <w:r w:rsidRPr="00747A2C">
        <w:rPr>
          <w:i/>
        </w:rPr>
        <w:t>QUINTIN</w:t>
      </w:r>
      <w:r w:rsidR="00D96229" w:rsidRPr="00D96229">
        <w:t>’</w:t>
      </w:r>
      <w:r w:rsidRPr="00747A2C">
        <w:rPr>
          <w:i/>
        </w:rPr>
        <w:t>S CLOSE</w:t>
      </w:r>
      <w:r w:rsidR="00D96229">
        <w:rPr>
          <w:i/>
        </w:rPr>
        <w:noBreakHyphen/>
      </w:r>
      <w:r w:rsidRPr="00747A2C">
        <w:rPr>
          <w:i/>
        </w:rPr>
        <w:t>UPS</w:t>
      </w:r>
      <w:r>
        <w:rPr>
          <w:color w:val="000000" w:themeColor="text1"/>
          <w:u w:color="000000" w:themeColor="text1"/>
        </w:rPr>
        <w:t>.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19F5" w:rsidRPr="00747A2C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D74AF">
        <w:t xml:space="preserve">the members of the South Carolina House of Representatives are grateful for the </w:t>
      </w:r>
      <w:r w:rsidR="00C3302D">
        <w:t>meaningful</w:t>
      </w:r>
      <w:r w:rsidR="00FD74AF">
        <w:t xml:space="preserve"> contributions that </w:t>
      </w:r>
      <w:r w:rsidR="00FD74AF" w:rsidRPr="00F6389B">
        <w:rPr>
          <w:color w:val="000000" w:themeColor="text1"/>
          <w:u w:color="000000" w:themeColor="text1"/>
        </w:rPr>
        <w:t>Quintin Washington</w:t>
      </w:r>
      <w:r w:rsidR="00FD74AF">
        <w:rPr>
          <w:color w:val="000000" w:themeColor="text1"/>
          <w:u w:color="000000" w:themeColor="text1"/>
        </w:rPr>
        <w:t xml:space="preserve"> has made to</w:t>
      </w:r>
      <w:r w:rsidR="00C3302D">
        <w:rPr>
          <w:color w:val="000000" w:themeColor="text1"/>
          <w:u w:color="000000" w:themeColor="text1"/>
        </w:rPr>
        <w:t xml:space="preserve"> </w:t>
      </w:r>
      <w:r w:rsidR="00747A2C">
        <w:rPr>
          <w:color w:val="000000" w:themeColor="text1"/>
          <w:u w:color="000000" w:themeColor="text1"/>
        </w:rPr>
        <w:t>broadcast journalism in the Charleston area and for his Web interview program,</w:t>
      </w:r>
      <w:r w:rsidR="00FD74AF">
        <w:rPr>
          <w:color w:val="000000" w:themeColor="text1"/>
          <w:u w:color="000000" w:themeColor="text1"/>
        </w:rPr>
        <w:t xml:space="preserve"> </w:t>
      </w:r>
      <w:r w:rsidR="00077E50" w:rsidRPr="00F6389B">
        <w:rPr>
          <w:i/>
          <w:color w:val="000000" w:themeColor="text1"/>
          <w:u w:color="000000" w:themeColor="text1"/>
        </w:rPr>
        <w:t>Quintin</w:t>
      </w:r>
      <w:r w:rsidR="00D96229" w:rsidRPr="00D96229">
        <w:rPr>
          <w:color w:val="000000" w:themeColor="text1"/>
          <w:u w:color="000000" w:themeColor="text1"/>
        </w:rPr>
        <w:t>’</w:t>
      </w:r>
      <w:r w:rsidR="00077E50" w:rsidRPr="00F6389B">
        <w:rPr>
          <w:i/>
          <w:color w:val="000000" w:themeColor="text1"/>
          <w:u w:color="000000" w:themeColor="text1"/>
        </w:rPr>
        <w:t>s Close</w:t>
      </w:r>
      <w:r w:rsidR="00D96229">
        <w:rPr>
          <w:i/>
          <w:color w:val="000000" w:themeColor="text1"/>
          <w:u w:color="000000" w:themeColor="text1"/>
        </w:rPr>
        <w:noBreakHyphen/>
      </w:r>
      <w:r w:rsidR="00077E50" w:rsidRPr="00F6389B">
        <w:rPr>
          <w:i/>
          <w:color w:val="000000" w:themeColor="text1"/>
          <w:u w:color="000000" w:themeColor="text1"/>
        </w:rPr>
        <w:t>Up</w:t>
      </w:r>
      <w:r w:rsidR="00C3302D">
        <w:rPr>
          <w:i/>
          <w:color w:val="000000" w:themeColor="text1"/>
          <w:u w:color="000000" w:themeColor="text1"/>
        </w:rPr>
        <w:t>s</w:t>
      </w:r>
      <w:r w:rsidR="00747A2C">
        <w:rPr>
          <w:color w:val="000000" w:themeColor="text1"/>
          <w:u w:color="000000" w:themeColor="text1"/>
        </w:rPr>
        <w:t>; and</w:t>
      </w:r>
    </w:p>
    <w:p w:rsidR="00FD74AF" w:rsidRDefault="00FD74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74AF" w:rsidRDefault="00FD74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E39F7">
        <w:rPr>
          <w:color w:val="000000" w:themeColor="text1"/>
          <w:u w:color="000000" w:themeColor="text1"/>
        </w:rPr>
        <w:t xml:space="preserve">a native </w:t>
      </w:r>
      <w:r w:rsidR="00747A2C">
        <w:rPr>
          <w:color w:val="000000" w:themeColor="text1"/>
          <w:u w:color="000000" w:themeColor="text1"/>
        </w:rPr>
        <w:t xml:space="preserve">of </w:t>
      </w:r>
      <w:r w:rsidR="00EE39F7">
        <w:rPr>
          <w:color w:val="000000" w:themeColor="text1"/>
          <w:u w:color="000000" w:themeColor="text1"/>
        </w:rPr>
        <w:t>Charleston, Mr. Washington</w:t>
      </w:r>
      <w:r w:rsidRPr="00D569B9">
        <w:t xml:space="preserve"> began his broadcasting career at WCSC</w:t>
      </w:r>
      <w:r w:rsidR="00D96229">
        <w:noBreakHyphen/>
      </w:r>
      <w:r w:rsidRPr="00D569B9">
        <w:t xml:space="preserve">TV in June 1996 as a news intern while attending Courtney Middle School, and </w:t>
      </w:r>
      <w:r w:rsidR="00EE39F7">
        <w:t>d</w:t>
      </w:r>
      <w:r>
        <w:t>uring</w:t>
      </w:r>
      <w:r w:rsidRPr="00D569B9">
        <w:t xml:space="preserve"> high school </w:t>
      </w:r>
      <w:r w:rsidR="00EE39F7">
        <w:t>he</w:t>
      </w:r>
      <w:r w:rsidRPr="00D569B9">
        <w:t xml:space="preserve"> reporte</w:t>
      </w:r>
      <w:r>
        <w:t>d for</w:t>
      </w:r>
      <w:r w:rsidRPr="00D569B9">
        <w:t xml:space="preserve"> and edit</w:t>
      </w:r>
      <w:r>
        <w:t>ed</w:t>
      </w:r>
      <w:r w:rsidRPr="00D569B9">
        <w:t xml:space="preserve"> Burke High School</w:t>
      </w:r>
      <w:r w:rsidR="00D96229" w:rsidRPr="00D96229">
        <w:t>’</w:t>
      </w:r>
      <w:r w:rsidRPr="00D569B9">
        <w:t xml:space="preserve">s weekly </w:t>
      </w:r>
      <w:r>
        <w:t>television</w:t>
      </w:r>
      <w:r w:rsidRPr="00D569B9">
        <w:t xml:space="preserve"> newscast in Charleston</w:t>
      </w:r>
      <w:r>
        <w:t>; and</w:t>
      </w:r>
    </w:p>
    <w:p w:rsidR="00FD74AF" w:rsidRDefault="00FD74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9F7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39F7">
        <w:t>he</w:t>
      </w:r>
      <w:r w:rsidRPr="00F6389B">
        <w:rPr>
          <w:color w:val="000000" w:themeColor="text1"/>
          <w:u w:color="000000" w:themeColor="text1"/>
        </w:rPr>
        <w:t xml:space="preserve"> reporte</w:t>
      </w:r>
      <w:r w:rsidR="00EE39F7">
        <w:rPr>
          <w:color w:val="000000" w:themeColor="text1"/>
          <w:u w:color="000000" w:themeColor="text1"/>
        </w:rPr>
        <w:t>d</w:t>
      </w:r>
      <w:r w:rsidRPr="00F6389B">
        <w:rPr>
          <w:color w:val="000000" w:themeColor="text1"/>
          <w:u w:color="000000" w:themeColor="text1"/>
        </w:rPr>
        <w:t xml:space="preserve"> for the College of Charleston</w:t>
      </w:r>
      <w:r w:rsidR="00D96229" w:rsidRPr="00D96229">
        <w:rPr>
          <w:color w:val="000000" w:themeColor="text1"/>
          <w:u w:color="000000" w:themeColor="text1"/>
        </w:rPr>
        <w:t>’</w:t>
      </w:r>
      <w:r w:rsidRPr="00F6389B">
        <w:rPr>
          <w:color w:val="000000" w:themeColor="text1"/>
          <w:u w:color="000000" w:themeColor="text1"/>
        </w:rPr>
        <w:t>s television station, C</w:t>
      </w:r>
      <w:r w:rsidR="00EE39F7">
        <w:rPr>
          <w:color w:val="000000" w:themeColor="text1"/>
          <w:u w:color="000000" w:themeColor="text1"/>
        </w:rPr>
        <w:t>ougar Television</w:t>
      </w:r>
      <w:r w:rsidR="00747A2C">
        <w:rPr>
          <w:color w:val="000000" w:themeColor="text1"/>
          <w:u w:color="000000" w:themeColor="text1"/>
        </w:rPr>
        <w:t>;</w:t>
      </w:r>
      <w:r w:rsidR="00EE39F7">
        <w:rPr>
          <w:color w:val="000000" w:themeColor="text1"/>
          <w:u w:color="000000" w:themeColor="text1"/>
        </w:rPr>
        <w:t xml:space="preserve"> served </w:t>
      </w:r>
      <w:r w:rsidR="00EE39F7" w:rsidRPr="00D569B9">
        <w:t>as an intern at one of the top</w:t>
      </w:r>
      <w:r w:rsidR="00D96229">
        <w:noBreakHyphen/>
      </w:r>
      <w:r w:rsidR="00EE39F7" w:rsidRPr="00D569B9">
        <w:t>rated radio stations in Charleston, 98 Rock</w:t>
      </w:r>
      <w:r w:rsidR="00747A2C">
        <w:t>;</w:t>
      </w:r>
      <w:r w:rsidR="00EE39F7">
        <w:t xml:space="preserve"> and </w:t>
      </w:r>
      <w:r w:rsidR="00EE39F7" w:rsidRPr="00D569B9">
        <w:t xml:space="preserve">has written news articles and columns for </w:t>
      </w:r>
      <w:r w:rsidR="00EE39F7" w:rsidRPr="00D569B9">
        <w:rPr>
          <w:i/>
        </w:rPr>
        <w:t>The Post and Courier</w:t>
      </w:r>
      <w:r w:rsidR="00EE39F7" w:rsidRPr="00D569B9">
        <w:t xml:space="preserve">, </w:t>
      </w:r>
      <w:r w:rsidR="00EE39F7" w:rsidRPr="00D569B9">
        <w:rPr>
          <w:i/>
        </w:rPr>
        <w:t>The George Street</w:t>
      </w:r>
      <w:r w:rsidR="00EE39F7" w:rsidRPr="00D569B9">
        <w:t xml:space="preserve"> </w:t>
      </w:r>
      <w:r w:rsidR="00EE39F7" w:rsidRPr="00D569B9">
        <w:rPr>
          <w:i/>
        </w:rPr>
        <w:t>Observer</w:t>
      </w:r>
      <w:r w:rsidR="00747A2C">
        <w:t xml:space="preserve">, </w:t>
      </w:r>
      <w:r w:rsidR="00EE39F7" w:rsidRPr="00D569B9">
        <w:t xml:space="preserve">and </w:t>
      </w:r>
      <w:r w:rsidR="00EE39F7" w:rsidRPr="00D569B9">
        <w:rPr>
          <w:i/>
        </w:rPr>
        <w:t>The Chronicle</w:t>
      </w:r>
      <w:r w:rsidR="00747A2C">
        <w:t xml:space="preserve">, </w:t>
      </w:r>
      <w:r w:rsidR="00EE39F7" w:rsidRPr="00D569B9">
        <w:t>all Charleston</w:t>
      </w:r>
      <w:r w:rsidR="00747A2C">
        <w:t xml:space="preserve"> </w:t>
      </w:r>
      <w:r w:rsidR="00747A2C" w:rsidRPr="00D569B9">
        <w:t>newspapers</w:t>
      </w:r>
      <w:r w:rsidR="00EE39F7">
        <w:t>; and</w:t>
      </w:r>
    </w:p>
    <w:p w:rsidR="00EE39F7" w:rsidRDefault="00EE3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39F7" w:rsidRPr="00077E50" w:rsidRDefault="00EE39F7" w:rsidP="00EE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7A2C">
        <w:rPr>
          <w:color w:val="000000" w:themeColor="text1"/>
          <w:u w:color="000000" w:themeColor="text1"/>
        </w:rPr>
        <w:t xml:space="preserve">deeply </w:t>
      </w:r>
      <w:r w:rsidR="00747A2C" w:rsidRPr="00D569B9">
        <w:t>involved in the Charleston community</w:t>
      </w:r>
      <w:r w:rsidR="00747A2C"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="00077E50" w:rsidRPr="00F6389B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>has worked at three</w:t>
      </w:r>
      <w:r w:rsidR="00077E50" w:rsidRPr="00F6389B">
        <w:rPr>
          <w:color w:val="000000" w:themeColor="text1"/>
          <w:u w:color="000000" w:themeColor="text1"/>
        </w:rPr>
        <w:t xml:space="preserve"> of the major Charleston </w:t>
      </w:r>
      <w:r>
        <w:rPr>
          <w:color w:val="000000" w:themeColor="text1"/>
          <w:u w:color="000000" w:themeColor="text1"/>
        </w:rPr>
        <w:t>television</w:t>
      </w:r>
      <w:r w:rsidR="00077E50" w:rsidRPr="00F6389B">
        <w:rPr>
          <w:color w:val="000000" w:themeColor="text1"/>
          <w:u w:color="000000" w:themeColor="text1"/>
        </w:rPr>
        <w:t xml:space="preserve"> stations in the news and production departments in various positions</w:t>
      </w:r>
      <w:r>
        <w:rPr>
          <w:color w:val="000000" w:themeColor="text1"/>
          <w:u w:color="000000" w:themeColor="text1"/>
        </w:rPr>
        <w:t xml:space="preserve">, and he </w:t>
      </w:r>
      <w:r w:rsidRPr="00F6389B">
        <w:rPr>
          <w:color w:val="000000" w:themeColor="text1"/>
          <w:u w:color="000000" w:themeColor="text1"/>
        </w:rPr>
        <w:t xml:space="preserve">served as a reporter for </w:t>
      </w:r>
      <w:r w:rsidRPr="00D569B9">
        <w:t>WLCN</w:t>
      </w:r>
      <w:r w:rsidR="00D96229">
        <w:noBreakHyphen/>
      </w:r>
      <w:r w:rsidRPr="00D569B9">
        <w:t>TV</w:t>
      </w:r>
      <w:r w:rsidR="00D96229" w:rsidRPr="00D96229">
        <w:rPr>
          <w:color w:val="000000" w:themeColor="text1"/>
          <w:u w:color="000000" w:themeColor="text1"/>
        </w:rPr>
        <w:t>’</w:t>
      </w:r>
      <w:r w:rsidRPr="00F6389B">
        <w:rPr>
          <w:color w:val="000000" w:themeColor="text1"/>
          <w:u w:color="000000" w:themeColor="text1"/>
        </w:rPr>
        <w:t xml:space="preserve">s weekly lifestyle show, </w:t>
      </w:r>
      <w:r w:rsidRPr="00F6389B">
        <w:rPr>
          <w:i/>
          <w:color w:val="000000" w:themeColor="text1"/>
          <w:u w:color="000000" w:themeColor="text1"/>
        </w:rPr>
        <w:t>Port City Live</w:t>
      </w:r>
      <w:r w:rsidR="00747A2C">
        <w:rPr>
          <w:color w:val="000000" w:themeColor="text1"/>
          <w:u w:color="000000" w:themeColor="text1"/>
        </w:rPr>
        <w:t>; and</w:t>
      </w:r>
    </w:p>
    <w:p w:rsidR="00077E50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E50" w:rsidRDefault="00EE3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77E50" w:rsidRPr="00F6389B">
        <w:rPr>
          <w:color w:val="000000" w:themeColor="text1"/>
          <w:u w:color="000000" w:themeColor="text1"/>
        </w:rPr>
        <w:t xml:space="preserve">before </w:t>
      </w:r>
      <w:r w:rsidR="001B6AC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creation of </w:t>
      </w:r>
      <w:r w:rsidR="001B6AC6">
        <w:rPr>
          <w:color w:val="000000" w:themeColor="text1"/>
          <w:u w:color="000000" w:themeColor="text1"/>
        </w:rPr>
        <w:t xml:space="preserve">his </w:t>
      </w:r>
      <w:r w:rsidR="00077E50" w:rsidRPr="00F6389B">
        <w:rPr>
          <w:color w:val="000000" w:themeColor="text1"/>
          <w:u w:color="000000" w:themeColor="text1"/>
        </w:rPr>
        <w:t xml:space="preserve">Web show, </w:t>
      </w:r>
      <w:r>
        <w:rPr>
          <w:color w:val="000000" w:themeColor="text1"/>
          <w:u w:color="000000" w:themeColor="text1"/>
        </w:rPr>
        <w:t xml:space="preserve">he </w:t>
      </w:r>
      <w:r w:rsidR="00FD74AF">
        <w:t>serv</w:t>
      </w:r>
      <w:r>
        <w:t>ed</w:t>
      </w:r>
      <w:r w:rsidR="00FD74AF">
        <w:t xml:space="preserve"> as </w:t>
      </w:r>
      <w:r w:rsidR="00C3302D">
        <w:t>the</w:t>
      </w:r>
      <w:r w:rsidR="00FD74AF">
        <w:t xml:space="preserve"> host, </w:t>
      </w:r>
      <w:r w:rsidR="00FD74AF" w:rsidRPr="00D569B9">
        <w:t>producer</w:t>
      </w:r>
      <w:r w:rsidR="00FD74AF">
        <w:t xml:space="preserve">, and </w:t>
      </w:r>
      <w:r w:rsidR="00FD74AF" w:rsidRPr="00D569B9">
        <w:t>reporter for WLCN</w:t>
      </w:r>
      <w:r w:rsidR="00D96229">
        <w:noBreakHyphen/>
      </w:r>
      <w:r w:rsidR="00FD74AF" w:rsidRPr="00D569B9">
        <w:t xml:space="preserve">TV in </w:t>
      </w:r>
      <w:r w:rsidR="00077E50" w:rsidRPr="00F6389B">
        <w:rPr>
          <w:color w:val="000000" w:themeColor="text1"/>
          <w:u w:color="000000" w:themeColor="text1"/>
        </w:rPr>
        <w:t>Summerville</w:t>
      </w:r>
      <w:r w:rsidR="00077E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077E50" w:rsidRPr="00F6389B">
        <w:rPr>
          <w:color w:val="000000" w:themeColor="text1"/>
          <w:u w:color="000000" w:themeColor="text1"/>
        </w:rPr>
        <w:t>October 2011 until December 2011</w:t>
      </w:r>
      <w:r w:rsidR="00747A2C">
        <w:t xml:space="preserve"> </w:t>
      </w:r>
      <w:r w:rsidR="00C3302D">
        <w:t>for</w:t>
      </w:r>
      <w:r w:rsidR="00747A2C">
        <w:t xml:space="preserve"> a</w:t>
      </w:r>
      <w:r w:rsidR="00FD74AF" w:rsidRPr="00D569B9">
        <w:t xml:space="preserve"> Web show</w:t>
      </w:r>
      <w:r w:rsidR="00D96229">
        <w:t xml:space="preserve"> with a thousand</w:t>
      </w:r>
      <w:r w:rsidR="00D96229" w:rsidRPr="00F6389B">
        <w:rPr>
          <w:color w:val="000000" w:themeColor="text1"/>
          <w:u w:color="000000" w:themeColor="text1"/>
        </w:rPr>
        <w:t xml:space="preserve"> weekly</w:t>
      </w:r>
      <w:r w:rsidR="00D96229">
        <w:rPr>
          <w:color w:val="000000" w:themeColor="text1"/>
          <w:u w:color="000000" w:themeColor="text1"/>
        </w:rPr>
        <w:t xml:space="preserve"> views,</w:t>
      </w:r>
      <w:r w:rsidR="00FD74AF" w:rsidRPr="00D569B9">
        <w:t xml:space="preserve"> called </w:t>
      </w:r>
      <w:r w:rsidR="00FD74AF" w:rsidRPr="00FD74AF">
        <w:rPr>
          <w:i/>
        </w:rPr>
        <w:t>Quintin Reports</w:t>
      </w:r>
      <w:r w:rsidR="00077E50">
        <w:rPr>
          <w:color w:val="000000" w:themeColor="text1"/>
          <w:u w:color="000000" w:themeColor="text1"/>
        </w:rPr>
        <w:t>; and</w:t>
      </w:r>
    </w:p>
    <w:p w:rsidR="00FF5175" w:rsidRDefault="00FF5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5175" w:rsidRPr="00747A2C" w:rsidRDefault="00FF5175" w:rsidP="00FF5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as the</w:t>
      </w:r>
      <w:r w:rsidRPr="00D569B9">
        <w:t xml:space="preserve"> creator, host</w:t>
      </w:r>
      <w:r>
        <w:t>,</w:t>
      </w:r>
      <w:r w:rsidRPr="00D569B9">
        <w:t xml:space="preserve"> and executive producer of </w:t>
      </w:r>
      <w:r w:rsidRPr="00747A2C">
        <w:rPr>
          <w:i/>
        </w:rPr>
        <w:t>Quintin</w:t>
      </w:r>
      <w:r w:rsidRPr="00D96229">
        <w:t>’</w:t>
      </w:r>
      <w:r w:rsidRPr="00747A2C">
        <w:rPr>
          <w:i/>
        </w:rPr>
        <w:t>s Close</w:t>
      </w:r>
      <w:r>
        <w:rPr>
          <w:i/>
        </w:rPr>
        <w:noBreakHyphen/>
      </w:r>
      <w:r w:rsidRPr="00747A2C">
        <w:rPr>
          <w:i/>
        </w:rPr>
        <w:t>Ups</w:t>
      </w:r>
      <w:r>
        <w:t>, an</w:t>
      </w:r>
      <w:r w:rsidR="00395A18">
        <w:t xml:space="preserve"> interview Web show on </w:t>
      </w:r>
      <w:r w:rsidRPr="00D569B9">
        <w:t>YouTube</w:t>
      </w:r>
      <w:r>
        <w:t>, he has conducted</w:t>
      </w:r>
      <w:r w:rsidRPr="00F6389B">
        <w:rPr>
          <w:color w:val="000000" w:themeColor="text1"/>
          <w:u w:color="000000" w:themeColor="text1"/>
        </w:rPr>
        <w:t xml:space="preserve"> fascinating </w:t>
      </w:r>
      <w:r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noBreakHyphen/>
      </w:r>
      <w:r w:rsidRPr="00F6389B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noBreakHyphen/>
        <w:t>one</w:t>
      </w:r>
      <w:r w:rsidRPr="00F6389B">
        <w:rPr>
          <w:color w:val="000000" w:themeColor="text1"/>
          <w:u w:color="000000" w:themeColor="text1"/>
        </w:rPr>
        <w:t xml:space="preserve"> personal interviews with prominent Charlestonians</w:t>
      </w:r>
      <w:r>
        <w:rPr>
          <w:color w:val="000000" w:themeColor="text1"/>
          <w:u w:color="000000" w:themeColor="text1"/>
        </w:rPr>
        <w:t xml:space="preserve"> since</w:t>
      </w:r>
      <w:r>
        <w:t xml:space="preserve"> May 2012; and</w:t>
      </w:r>
    </w:p>
    <w:p w:rsidR="00077E50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4AF" w:rsidRPr="00FD74AF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7A2C">
        <w:t>Mr. Washington has interviewed</w:t>
      </w:r>
      <w:r w:rsidR="00FD74AF">
        <w:t xml:space="preserve"> such </w:t>
      </w:r>
      <w:r w:rsidR="00FD74AF" w:rsidRPr="00D569B9">
        <w:t>prominent</w:t>
      </w:r>
      <w:r w:rsidR="00FD74AF">
        <w:t xml:space="preserve"> </w:t>
      </w:r>
      <w:r w:rsidR="00FD74AF" w:rsidRPr="00D569B9">
        <w:t xml:space="preserve">newsmakers as </w:t>
      </w:r>
      <w:r w:rsidR="00FD74AF">
        <w:t xml:space="preserve">former United States </w:t>
      </w:r>
      <w:r w:rsidR="00747A2C">
        <w:t>Congressman</w:t>
      </w:r>
      <w:r w:rsidR="00FD74AF">
        <w:t xml:space="preserve"> </w:t>
      </w:r>
      <w:r w:rsidR="00FD74AF" w:rsidRPr="00D569B9">
        <w:t>Arthur Ravenel</w:t>
      </w:r>
      <w:r>
        <w:t>;</w:t>
      </w:r>
      <w:r w:rsidR="00FD74AF">
        <w:t xml:space="preserve"> Senator </w:t>
      </w:r>
      <w:r>
        <w:rPr>
          <w:color w:val="000000" w:themeColor="text1"/>
          <w:u w:color="000000" w:themeColor="text1"/>
        </w:rPr>
        <w:t>Robert Ford;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 w:rsidR="00FD74AF">
        <w:rPr>
          <w:color w:val="000000" w:themeColor="text1"/>
          <w:u w:color="000000" w:themeColor="text1"/>
        </w:rPr>
        <w:t xml:space="preserve">Representative </w:t>
      </w:r>
      <w:r w:rsidR="00FD74AF" w:rsidRPr="00F6389B">
        <w:rPr>
          <w:color w:val="000000" w:themeColor="text1"/>
          <w:u w:color="000000" w:themeColor="text1"/>
        </w:rPr>
        <w:t>Chip Limehouse</w:t>
      </w:r>
      <w:r>
        <w:rPr>
          <w:color w:val="000000" w:themeColor="text1"/>
          <w:u w:color="000000" w:themeColor="text1"/>
        </w:rPr>
        <w:t>;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 w:rsidR="00FF5175">
        <w:rPr>
          <w:color w:val="000000" w:themeColor="text1"/>
          <w:u w:color="000000" w:themeColor="text1"/>
        </w:rPr>
        <w:t xml:space="preserve">former South Carolina State Treasurer </w:t>
      </w:r>
      <w:r w:rsidR="00747A2C">
        <w:rPr>
          <w:color w:val="000000" w:themeColor="text1"/>
          <w:u w:color="000000" w:themeColor="text1"/>
        </w:rPr>
        <w:t>Thomas Ravenel;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United States </w:t>
      </w:r>
      <w:r w:rsidR="00FD74AF" w:rsidRPr="00F6389B">
        <w:rPr>
          <w:color w:val="000000" w:themeColor="text1"/>
          <w:u w:color="000000" w:themeColor="text1"/>
        </w:rPr>
        <w:t>Congressman Mark Sanford</w:t>
      </w:r>
      <w:r>
        <w:rPr>
          <w:color w:val="000000" w:themeColor="text1"/>
          <w:u w:color="000000" w:themeColor="text1"/>
        </w:rPr>
        <w:t>;</w:t>
      </w:r>
      <w:r w:rsidR="00FD74AF" w:rsidRPr="00F6389B">
        <w:rPr>
          <w:color w:val="000000" w:themeColor="text1"/>
          <w:u w:color="000000" w:themeColor="text1"/>
        </w:rPr>
        <w:t xml:space="preserve"> Teddy Turn</w:t>
      </w:r>
      <w:r>
        <w:rPr>
          <w:color w:val="000000" w:themeColor="text1"/>
          <w:u w:color="000000" w:themeColor="text1"/>
        </w:rPr>
        <w:t>er, Jr.;</w:t>
      </w:r>
      <w:r w:rsidR="00FD74AF" w:rsidRPr="00F6389B">
        <w:rPr>
          <w:color w:val="000000" w:themeColor="text1"/>
          <w:u w:color="000000" w:themeColor="text1"/>
        </w:rPr>
        <w:t xml:space="preserve"> Elizabeth Colbert</w:t>
      </w:r>
      <w:r w:rsidR="00D96229">
        <w:rPr>
          <w:color w:val="000000" w:themeColor="text1"/>
          <w:u w:color="000000" w:themeColor="text1"/>
        </w:rPr>
        <w:noBreakHyphen/>
      </w:r>
      <w:r w:rsidR="00FD74AF" w:rsidRPr="00F6389B">
        <w:rPr>
          <w:color w:val="000000" w:themeColor="text1"/>
          <w:u w:color="000000" w:themeColor="text1"/>
        </w:rPr>
        <w:t>Busch</w:t>
      </w:r>
      <w:r w:rsidR="00747A2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EE39F7" w:rsidRPr="00D569B9">
        <w:t xml:space="preserve">former South Carolina </w:t>
      </w:r>
      <w:r w:rsidR="00EE39F7">
        <w:t>L</w:t>
      </w:r>
      <w:r w:rsidR="00EE39F7" w:rsidRPr="00D569B9">
        <w:t xml:space="preserve">ieutenant </w:t>
      </w:r>
      <w:r w:rsidR="00EE39F7">
        <w:t>G</w:t>
      </w:r>
      <w:r w:rsidR="00EE39F7" w:rsidRPr="00D569B9">
        <w:t>overnor Andre Bauer</w:t>
      </w:r>
      <w:r w:rsidR="00747A2C">
        <w:t>;</w:t>
      </w:r>
      <w:r w:rsidR="00EE39F7" w:rsidRPr="00D569B9">
        <w:t xml:space="preserve"> South Carolina State University</w:t>
      </w:r>
      <w:r w:rsidR="00D96229" w:rsidRPr="00D96229">
        <w:t>’</w:t>
      </w:r>
      <w:r w:rsidR="00EE39F7">
        <w:t xml:space="preserve">s </w:t>
      </w:r>
      <w:r w:rsidR="00EE39F7" w:rsidRPr="00D569B9">
        <w:t>Thomas Elzey</w:t>
      </w:r>
      <w:r w:rsidR="00747A2C">
        <w:t>;</w:t>
      </w:r>
      <w:r w:rsidR="00EE39F7">
        <w:t xml:space="preserve"> </w:t>
      </w:r>
      <w:r>
        <w:rPr>
          <w:color w:val="000000" w:themeColor="text1"/>
          <w:u w:color="000000" w:themeColor="text1"/>
        </w:rPr>
        <w:t>and many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others</w:t>
      </w:r>
      <w:r w:rsidR="00FD74AF">
        <w:t>; and</w:t>
      </w:r>
    </w:p>
    <w:p w:rsidR="00F119F5" w:rsidRDefault="00F11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60" w:rsidRDefault="00747A2C" w:rsidP="00F11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302D">
        <w:t>the South Carolina House of Representatives appreciate</w:t>
      </w:r>
      <w:r w:rsidR="00D96229">
        <w:t>s</w:t>
      </w:r>
      <w:r w:rsidR="00C3302D">
        <w:t xml:space="preserve"> the exemplary service that </w:t>
      </w:r>
      <w:r w:rsidR="00C3302D" w:rsidRPr="00F6389B">
        <w:rPr>
          <w:color w:val="000000" w:themeColor="text1"/>
          <w:u w:color="000000" w:themeColor="text1"/>
        </w:rPr>
        <w:t>Quintin Washington</w:t>
      </w:r>
      <w:r w:rsidR="00C3302D">
        <w:rPr>
          <w:color w:val="000000" w:themeColor="text1"/>
          <w:u w:color="000000" w:themeColor="text1"/>
        </w:rPr>
        <w:t xml:space="preserve"> provides to the Charleston community</w:t>
      </w:r>
      <w:r w:rsidR="00D96229">
        <w:rPr>
          <w:color w:val="000000" w:themeColor="text1"/>
          <w:u w:color="000000" w:themeColor="text1"/>
        </w:rPr>
        <w:t xml:space="preserve">, </w:t>
      </w:r>
      <w:r w:rsidR="00C3302D">
        <w:rPr>
          <w:color w:val="000000" w:themeColor="text1"/>
          <w:u w:color="000000" w:themeColor="text1"/>
        </w:rPr>
        <w:t xml:space="preserve">and </w:t>
      </w:r>
      <w:r w:rsidR="00D96229">
        <w:rPr>
          <w:color w:val="000000" w:themeColor="text1"/>
          <w:u w:color="000000" w:themeColor="text1"/>
        </w:rPr>
        <w:t xml:space="preserve">the members </w:t>
      </w:r>
      <w:r w:rsidR="00C3302D">
        <w:rPr>
          <w:color w:val="000000" w:themeColor="text1"/>
          <w:u w:color="000000" w:themeColor="text1"/>
        </w:rPr>
        <w:t>look to hear of his continued accomplishments in the days ahead</w:t>
      </w:r>
      <w:r w:rsidR="00E53D60">
        <w:t>.  Now, therefore,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47A2C">
        <w:t xml:space="preserve"> </w:t>
      </w:r>
      <w:r w:rsidR="00D96229">
        <w:t xml:space="preserve">the members of the South Carolina House of Representatives, by this resolution, </w:t>
      </w:r>
      <w:r w:rsidR="00747A2C">
        <w:t xml:space="preserve">recognize and honor </w:t>
      </w:r>
      <w:r w:rsidR="00747A2C" w:rsidRPr="00F6389B">
        <w:rPr>
          <w:color w:val="000000" w:themeColor="text1"/>
          <w:u w:color="000000" w:themeColor="text1"/>
        </w:rPr>
        <w:t>Quintin Washington</w:t>
      </w:r>
      <w:r w:rsidR="00747A2C">
        <w:rPr>
          <w:color w:val="000000" w:themeColor="text1"/>
          <w:u w:color="000000" w:themeColor="text1"/>
        </w:rPr>
        <w:t xml:space="preserve"> for his outstanding service in the field of </w:t>
      </w:r>
      <w:r w:rsidR="00C3302D">
        <w:rPr>
          <w:color w:val="000000" w:themeColor="text1"/>
          <w:u w:color="000000" w:themeColor="text1"/>
        </w:rPr>
        <w:t xml:space="preserve">news and </w:t>
      </w:r>
      <w:r w:rsidR="00747A2C">
        <w:rPr>
          <w:color w:val="000000" w:themeColor="text1"/>
          <w:u w:color="000000" w:themeColor="text1"/>
        </w:rPr>
        <w:t xml:space="preserve">broadcast journalism and </w:t>
      </w:r>
      <w:r w:rsidR="00C3302D">
        <w:rPr>
          <w:color w:val="000000" w:themeColor="text1"/>
          <w:u w:color="000000" w:themeColor="text1"/>
        </w:rPr>
        <w:t xml:space="preserve">for the significant impact of his interview </w:t>
      </w:r>
      <w:r w:rsidR="00D96229">
        <w:rPr>
          <w:color w:val="000000" w:themeColor="text1"/>
          <w:u w:color="000000" w:themeColor="text1"/>
        </w:rPr>
        <w:t>W</w:t>
      </w:r>
      <w:r w:rsidR="00C3302D">
        <w:rPr>
          <w:color w:val="000000" w:themeColor="text1"/>
          <w:u w:color="000000" w:themeColor="text1"/>
        </w:rPr>
        <w:t xml:space="preserve">eb show, </w:t>
      </w:r>
      <w:r w:rsidR="00C3302D" w:rsidRPr="00747A2C">
        <w:rPr>
          <w:i/>
        </w:rPr>
        <w:t>Quintin</w:t>
      </w:r>
      <w:r w:rsidR="00D96229" w:rsidRPr="00D96229">
        <w:t>’</w:t>
      </w:r>
      <w:r w:rsidR="00C3302D" w:rsidRPr="00747A2C">
        <w:rPr>
          <w:i/>
        </w:rPr>
        <w:t>s Close</w:t>
      </w:r>
      <w:r w:rsidR="00D96229">
        <w:rPr>
          <w:i/>
        </w:rPr>
        <w:noBreakHyphen/>
      </w:r>
      <w:r w:rsidR="00C3302D" w:rsidRPr="00747A2C">
        <w:rPr>
          <w:i/>
        </w:rPr>
        <w:t>Ups</w:t>
      </w:r>
      <w:r w:rsidR="00747A2C">
        <w:rPr>
          <w:color w:val="000000" w:themeColor="text1"/>
          <w:u w:color="000000" w:themeColor="text1"/>
        </w:rPr>
        <w:t>.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D96229">
        <w:t>t a copy of this resolution be provi</w:t>
      </w:r>
      <w:r>
        <w:t>ded to</w:t>
      </w:r>
      <w:r w:rsidR="00C3302D">
        <w:t xml:space="preserve"> </w:t>
      </w:r>
      <w:r w:rsidR="00C3302D" w:rsidRPr="00F6389B">
        <w:rPr>
          <w:color w:val="000000" w:themeColor="text1"/>
          <w:u w:color="000000" w:themeColor="text1"/>
        </w:rPr>
        <w:t>Quintin Washington</w:t>
      </w:r>
      <w:r w:rsidR="00C3302D">
        <w:rPr>
          <w:color w:val="000000" w:themeColor="text1"/>
          <w:u w:color="000000" w:themeColor="text1"/>
        </w:rPr>
        <w:t>.</w:t>
      </w:r>
    </w:p>
    <w:p w:rsidR="004C3133" w:rsidRDefault="00D96229" w:rsidP="000B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133" w:rsidRDefault="004C3133" w:rsidP="005C5C86">
      <w:pPr>
        <w:suppressAutoHyphens/>
      </w:pPr>
    </w:p>
    <w:sectPr w:rsidR="004C3133" w:rsidSect="005C5C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AC6" w:rsidRDefault="001B6AC6" w:rsidP="009F0C77">
      <w:r>
        <w:separator/>
      </w:r>
    </w:p>
  </w:endnote>
  <w:endnote w:type="continuationSeparator" w:id="0">
    <w:p w:rsidR="001B6AC6" w:rsidRDefault="001B6A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0C6866-440A-4737-8405-65E3B4252F63}"/>
    <w:embedBold r:id="rId2" w:fontKey="{01421D43-A4AB-45CA-9DB8-2F55880D9669}"/>
    <w:embedItalic r:id="rId3" w:fontKey="{CD1F4EA6-AA4E-48EC-A51C-2B3089043F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61C2ACD-2E62-4907-BDD1-2DB58F007B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D51B600-EDBA-41D5-8A7E-3CFCCB7F8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593FD68-9D2A-4FC0-BA90-EB634E0242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C86" w:rsidRPr="004C3133" w:rsidRDefault="005C5C86" w:rsidP="004C3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 w:rsidR="00C96C37">
      <w:fldChar w:fldCharType="begin"/>
    </w:r>
    <w:r w:rsidR="00C96C37">
      <w:instrText xml:space="preserve"> PAGE  \* MERGEFORMAT </w:instrText>
    </w:r>
    <w:r w:rsidR="00C96C37">
      <w:fldChar w:fldCharType="separate"/>
    </w:r>
    <w:r w:rsidR="00530287">
      <w:rPr>
        <w:noProof/>
      </w:rPr>
      <w:t>1</w:t>
    </w:r>
    <w:r w:rsidR="00C96C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AC6" w:rsidRDefault="001B6AC6" w:rsidP="009F0C77">
      <w:r>
        <w:separator/>
      </w:r>
    </w:p>
  </w:footnote>
  <w:footnote w:type="continuationSeparator" w:id="0">
    <w:p w:rsidR="001B6AC6" w:rsidRDefault="001B6A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40DG14"/>
    <w:docVar w:name="CoverBillType" w:val="r"/>
    <w:docVar w:name="docpath" w:val="L:\Council\bills\GM\24140DG14.DOCX"/>
    <w:docVar w:name="dvBillNumber" w:val="5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112"/>
    <w:rsid w:val="00011869"/>
    <w:rsid w:val="00024394"/>
    <w:rsid w:val="00077E50"/>
    <w:rsid w:val="000B628B"/>
    <w:rsid w:val="000E1785"/>
    <w:rsid w:val="000F40FA"/>
    <w:rsid w:val="0010776B"/>
    <w:rsid w:val="00133E66"/>
    <w:rsid w:val="001435A3"/>
    <w:rsid w:val="001B6AC6"/>
    <w:rsid w:val="001D08F2"/>
    <w:rsid w:val="001D525B"/>
    <w:rsid w:val="001D7F4F"/>
    <w:rsid w:val="0021678E"/>
    <w:rsid w:val="002321B6"/>
    <w:rsid w:val="00250967"/>
    <w:rsid w:val="002543C8"/>
    <w:rsid w:val="00284AAE"/>
    <w:rsid w:val="002E5912"/>
    <w:rsid w:val="00301B21"/>
    <w:rsid w:val="00303A46"/>
    <w:rsid w:val="00325348"/>
    <w:rsid w:val="0032732C"/>
    <w:rsid w:val="00336AD0"/>
    <w:rsid w:val="0037079A"/>
    <w:rsid w:val="00395A18"/>
    <w:rsid w:val="003C1DF6"/>
    <w:rsid w:val="003D01E8"/>
    <w:rsid w:val="003E5288"/>
    <w:rsid w:val="003F6D79"/>
    <w:rsid w:val="0041760A"/>
    <w:rsid w:val="00417C01"/>
    <w:rsid w:val="004809EE"/>
    <w:rsid w:val="004A49A2"/>
    <w:rsid w:val="004C3133"/>
    <w:rsid w:val="004E7D54"/>
    <w:rsid w:val="005273C6"/>
    <w:rsid w:val="0053015C"/>
    <w:rsid w:val="00530287"/>
    <w:rsid w:val="00530A69"/>
    <w:rsid w:val="00545593"/>
    <w:rsid w:val="00577C6C"/>
    <w:rsid w:val="005C2FE2"/>
    <w:rsid w:val="005C5C86"/>
    <w:rsid w:val="005D6036"/>
    <w:rsid w:val="005E2BC9"/>
    <w:rsid w:val="00605102"/>
    <w:rsid w:val="006215AA"/>
    <w:rsid w:val="006913C9"/>
    <w:rsid w:val="0069470D"/>
    <w:rsid w:val="006C6DD6"/>
    <w:rsid w:val="00734F00"/>
    <w:rsid w:val="0074474C"/>
    <w:rsid w:val="00747A2C"/>
    <w:rsid w:val="007A70AE"/>
    <w:rsid w:val="0082211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7F9"/>
    <w:rsid w:val="00A9741D"/>
    <w:rsid w:val="00AD4B17"/>
    <w:rsid w:val="00AD6D76"/>
    <w:rsid w:val="00B412D4"/>
    <w:rsid w:val="00BB23E3"/>
    <w:rsid w:val="00BE3C22"/>
    <w:rsid w:val="00C0345E"/>
    <w:rsid w:val="00C204E7"/>
    <w:rsid w:val="00C3302D"/>
    <w:rsid w:val="00C3483A"/>
    <w:rsid w:val="00C74E9D"/>
    <w:rsid w:val="00C82FD3"/>
    <w:rsid w:val="00C92819"/>
    <w:rsid w:val="00C96C37"/>
    <w:rsid w:val="00CC6B7B"/>
    <w:rsid w:val="00CD2089"/>
    <w:rsid w:val="00D73A67"/>
    <w:rsid w:val="00D96229"/>
    <w:rsid w:val="00D970A9"/>
    <w:rsid w:val="00DF3845"/>
    <w:rsid w:val="00E41911"/>
    <w:rsid w:val="00E53D60"/>
    <w:rsid w:val="00E55728"/>
    <w:rsid w:val="00E92EEF"/>
    <w:rsid w:val="00EC5112"/>
    <w:rsid w:val="00EE39F7"/>
    <w:rsid w:val="00F119F5"/>
    <w:rsid w:val="00F24442"/>
    <w:rsid w:val="00F50AE3"/>
    <w:rsid w:val="00F67CF1"/>
    <w:rsid w:val="00F840F0"/>
    <w:rsid w:val="00FB0D0D"/>
    <w:rsid w:val="00FB43B4"/>
    <w:rsid w:val="00FB6D14"/>
    <w:rsid w:val="00FD74AF"/>
    <w:rsid w:val="00FF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5E1AE6-5DFC-465B-8DA6-59BAAB1A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2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5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97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DC76C-CFE4-4927-80F0-55965E660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5297: Quintin Washington - South Carolina Legislature Online</dc:title>
  <dc:creator>%USERNAME%</dc:creator>
  <cp:lastModifiedBy>N Cumfer</cp:lastModifiedBy>
  <cp:revision>6</cp:revision>
  <cp:lastPrinted>2014-05-23T19:58:00Z</cp:lastPrinted>
  <dcterms:created xsi:type="dcterms:W3CDTF">2014-05-27T22:59:00Z</dcterms:created>
  <dcterms:modified xsi:type="dcterms:W3CDTF">2014-12-05T18:19:00Z</dcterms:modified>
</cp:coreProperties>
</file>