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AAC" w:rsidRDefault="00134AAC" w:rsidP="00134AAC">
      <w:pPr>
        <w:widowControl w:val="0"/>
        <w:jc w:val="center"/>
      </w:pPr>
      <w:r w:rsidRPr="00134AAC">
        <w:rPr>
          <w:b/>
        </w:rPr>
        <w:t>South Carolina General Assembly</w:t>
      </w:r>
    </w:p>
    <w:p w:rsidR="00134AAC" w:rsidRDefault="00134AAC" w:rsidP="00134AAC">
      <w:pPr>
        <w:widowControl w:val="0"/>
        <w:jc w:val="center"/>
      </w:pPr>
      <w:r>
        <w:t>120th Session, 2013-2014</w:t>
      </w:r>
    </w:p>
    <w:p w:rsidR="00134AAC" w:rsidRDefault="00134AAC" w:rsidP="00134AAC">
      <w:pPr>
        <w:widowControl w:val="0"/>
        <w:jc w:val="left"/>
      </w:pPr>
    </w:p>
    <w:p w:rsidR="00134AAC" w:rsidRDefault="00134AAC" w:rsidP="00134AAC">
      <w:pPr>
        <w:widowControl w:val="0"/>
        <w:jc w:val="left"/>
        <w:rPr>
          <w:b/>
        </w:rPr>
      </w:pPr>
      <w:r w:rsidRPr="00134AAC">
        <w:rPr>
          <w:b/>
        </w:rPr>
        <w:t>H. 5371</w:t>
      </w:r>
    </w:p>
    <w:p w:rsidR="00134AAC" w:rsidRDefault="00134AAC" w:rsidP="00134AAC">
      <w:pPr>
        <w:widowControl w:val="0"/>
        <w:jc w:val="left"/>
        <w:rPr>
          <w:b/>
        </w:rPr>
      </w:pPr>
    </w:p>
    <w:p w:rsidR="00134AAC" w:rsidRDefault="00134AAC" w:rsidP="00134AAC">
      <w:pPr>
        <w:widowControl w:val="0"/>
        <w:jc w:val="left"/>
      </w:pPr>
      <w:r w:rsidRPr="00134AAC">
        <w:rPr>
          <w:b/>
        </w:rPr>
        <w:t>STATUS INFORMATION</w:t>
      </w:r>
    </w:p>
    <w:p w:rsidR="00134AAC" w:rsidRDefault="00134AAC" w:rsidP="00134AAC">
      <w:pPr>
        <w:widowControl w:val="0"/>
        <w:jc w:val="left"/>
      </w:pPr>
    </w:p>
    <w:p w:rsidR="00134AAC" w:rsidRDefault="00134AAC" w:rsidP="00134AAC">
      <w:pPr>
        <w:widowControl w:val="0"/>
        <w:jc w:val="left"/>
      </w:pPr>
      <w:r>
        <w:t>House Resolution</w:t>
      </w:r>
    </w:p>
    <w:p w:rsidR="00134AAC" w:rsidRDefault="00134AAC" w:rsidP="00134AAC">
      <w:pPr>
        <w:widowControl w:val="0"/>
        <w:jc w:val="left"/>
      </w:pPr>
      <w:r>
        <w:t>Sponsors: Reps. Gagnon,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34AAC" w:rsidRDefault="00134AAC" w:rsidP="00134AAC">
      <w:pPr>
        <w:widowControl w:val="0"/>
        <w:jc w:val="left"/>
      </w:pPr>
      <w:r>
        <w:t>Document Path: l:\council\bills\gm\24160ahb14.docx</w:t>
      </w:r>
    </w:p>
    <w:p w:rsidR="00134AAC" w:rsidRDefault="00134AAC" w:rsidP="00134AAC">
      <w:pPr>
        <w:widowControl w:val="0"/>
        <w:jc w:val="left"/>
      </w:pPr>
    </w:p>
    <w:p w:rsidR="00134AAC" w:rsidRDefault="00134AAC" w:rsidP="00134AAC">
      <w:pPr>
        <w:widowControl w:val="0"/>
        <w:jc w:val="left"/>
      </w:pPr>
      <w:r>
        <w:t>Introduced in the House on June 5, 2014</w:t>
      </w:r>
    </w:p>
    <w:p w:rsidR="00134AAC" w:rsidRDefault="00134AAC" w:rsidP="00134AAC">
      <w:pPr>
        <w:widowControl w:val="0"/>
        <w:jc w:val="left"/>
      </w:pPr>
      <w:r>
        <w:t>Adopted by the House on June 5, 2014</w:t>
      </w:r>
    </w:p>
    <w:p w:rsidR="00134AAC" w:rsidRDefault="00134AAC" w:rsidP="00134AAC">
      <w:pPr>
        <w:widowControl w:val="0"/>
        <w:jc w:val="left"/>
      </w:pPr>
    </w:p>
    <w:p w:rsidR="00134AAC" w:rsidRDefault="00134AAC" w:rsidP="00134AAC">
      <w:pPr>
        <w:widowControl w:val="0"/>
        <w:jc w:val="left"/>
      </w:pPr>
      <w:r>
        <w:t xml:space="preserve">Summary: </w:t>
      </w:r>
      <w:r w:rsidR="004B2FF7">
        <w:t>DeAndre Hurley</w:t>
      </w:r>
    </w:p>
    <w:p w:rsidR="00134AAC" w:rsidRDefault="00134AAC" w:rsidP="00134AAC">
      <w:pPr>
        <w:widowControl w:val="0"/>
        <w:jc w:val="left"/>
      </w:pPr>
    </w:p>
    <w:p w:rsidR="00134AAC" w:rsidRDefault="00134AAC" w:rsidP="00134AAC">
      <w:pPr>
        <w:widowControl w:val="0"/>
        <w:jc w:val="left"/>
      </w:pPr>
    </w:p>
    <w:p w:rsidR="00134AAC" w:rsidRDefault="00134AAC" w:rsidP="00134A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AAC">
        <w:rPr>
          <w:b/>
        </w:rPr>
        <w:t>HISTORY OF LEGISLATIVE ACTIONS</w:t>
      </w:r>
    </w:p>
    <w:p w:rsidR="00134AAC" w:rsidRDefault="00134AAC" w:rsidP="00134A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AAC" w:rsidRPr="00134AAC" w:rsidRDefault="00134AAC" w:rsidP="00134A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AAC">
        <w:rPr>
          <w:u w:val="single"/>
        </w:rPr>
        <w:tab/>
        <w:t>Date</w:t>
      </w:r>
      <w:r w:rsidRPr="00134AAC">
        <w:rPr>
          <w:u w:val="single"/>
        </w:rPr>
        <w:tab/>
        <w:t>Body</w:t>
      </w:r>
      <w:r w:rsidRPr="00134AAC">
        <w:rPr>
          <w:u w:val="single"/>
        </w:rPr>
        <w:tab/>
        <w:t>Action Description with journal page number</w:t>
      </w:r>
      <w:r w:rsidRPr="00134AAC">
        <w:rPr>
          <w:u w:val="single"/>
        </w:rPr>
        <w:tab/>
      </w:r>
      <w:bookmarkStart w:id="0" w:name="_GoBack"/>
      <w:bookmarkEnd w:id="0"/>
    </w:p>
    <w:p w:rsidR="009655F9" w:rsidRDefault="009655F9" w:rsidP="00965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755471">
        <w:t>Introduced and adopted (</w:t>
      </w:r>
      <w:hyperlink r:id="rId7" w:history="1">
        <w:r w:rsidRPr="00755471">
          <w:rPr>
            <w:rStyle w:val="Hyperlink"/>
          </w:rPr>
          <w:t>House Journal</w:t>
        </w:r>
        <w:r w:rsidRPr="00755471">
          <w:rPr>
            <w:rStyle w:val="Hyperlink"/>
          </w:rPr>
          <w:noBreakHyphen/>
          <w:t>page 11</w:t>
        </w:r>
      </w:hyperlink>
      <w:r w:rsidRPr="00755471">
        <w:t>)</w:t>
      </w:r>
    </w:p>
    <w:p w:rsidR="009655F9" w:rsidRDefault="009655F9" w:rsidP="00965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AAC" w:rsidRPr="00134AAC" w:rsidRDefault="00134AAC" w:rsidP="00134A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AAC" w:rsidRDefault="00134AAC" w:rsidP="00134AAC">
      <w:r w:rsidRPr="00134AAC">
        <w:rPr>
          <w:b/>
        </w:rPr>
        <w:t>VERSIONS OF THIS BILL</w:t>
      </w:r>
    </w:p>
    <w:p w:rsidR="00134AAC" w:rsidRDefault="00134AAC" w:rsidP="00134AAC"/>
    <w:p w:rsidR="00134AAC" w:rsidRDefault="005075DE" w:rsidP="00134AAC">
      <w:hyperlink r:id="rId8" w:history="1">
        <w:r w:rsidR="00134AAC">
          <w:rPr>
            <w:rStyle w:val="Hyperlink"/>
          </w:rPr>
          <w:t>6/5/2014</w:t>
        </w:r>
      </w:hyperlink>
    </w:p>
    <w:p w:rsidR="00134AAC" w:rsidRDefault="00134AAC" w:rsidP="00134AAC"/>
    <w:p w:rsidR="00134AAC" w:rsidRDefault="00134AAC" w:rsidP="00134AAC">
      <w:pPr>
        <w:sectPr w:rsidR="00134AAC" w:rsidSect="00134A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E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69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DEANDR</w:t>
      </w:r>
      <w:r w:rsidR="0005137E">
        <w:t>É</w:t>
      </w:r>
      <w:r>
        <w:t xml:space="preserve"> HURLEY FOR HIS OUTSTANDING HIGH SCHOOL TRACK RECORD AND TO CONGRATULATE HIM FOR WINNING THE CLASS AA SOUTH CAROLINA STATE CHAMPIONSHIP TRACK TITLE IN THE </w:t>
      </w:r>
      <w:r w:rsidR="00600519">
        <w:t>ONE HUNDRED TEN METER H</w:t>
      </w:r>
      <w:r>
        <w:t>URDLES.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137E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137E">
        <w:t>the House of Representatives of the State of South Carolina is pleased to learn that De</w:t>
      </w:r>
      <w:r w:rsidR="008C4827">
        <w:t>A</w:t>
      </w:r>
      <w:r w:rsidR="0005137E">
        <w:t>ndré Hurley of the Abbeville High School</w:t>
      </w:r>
      <w:r w:rsidR="0005137E">
        <w:rPr>
          <w:color w:val="000000" w:themeColor="text1"/>
          <w:u w:color="000000" w:themeColor="text1"/>
        </w:rPr>
        <w:t xml:space="preserve"> track team </w:t>
      </w:r>
      <w:r w:rsidR="0005137E">
        <w:t xml:space="preserve">took top honors at the 2014 state competition in the </w:t>
      </w:r>
      <w:r w:rsidR="004948B9">
        <w:t>one hundred ten meter</w:t>
      </w:r>
      <w:r w:rsidR="0005137E">
        <w:t xml:space="preserve"> hurdles; and</w:t>
      </w:r>
    </w:p>
    <w:p w:rsidR="0005137E" w:rsidRDefault="00051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early as his freshman year at Abbeville High, De</w:t>
      </w:r>
      <w:r w:rsidR="008C4827">
        <w:t>A</w:t>
      </w:r>
      <w:r>
        <w:t>ndr</w:t>
      </w:r>
      <w:r w:rsidR="00767CB0">
        <w:t>é</w:t>
      </w:r>
      <w:r>
        <w:t xml:space="preserve"> Hurley placed third in the state meet in the four hundred meter hurdles and was named the team</w:t>
      </w:r>
      <w:r w:rsidR="00767CB0" w:rsidRPr="00767CB0">
        <w:t>’</w:t>
      </w:r>
      <w:r>
        <w:t xml:space="preserve">s </w:t>
      </w:r>
      <w:r w:rsidR="00767CB0">
        <w:t>M</w:t>
      </w:r>
      <w:r>
        <w:t xml:space="preserve">ost </w:t>
      </w:r>
      <w:r w:rsidR="00767CB0">
        <w:t>Improved P</w:t>
      </w:r>
      <w:r>
        <w:t>layer; and</w:t>
      </w: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three</w:t>
      </w:r>
      <w:r w:rsidR="00767CB0">
        <w:noBreakHyphen/>
      </w:r>
      <w:r>
        <w:t xml:space="preserve">sport athlete, he was a member of the varsity football team when Abbeville captured the 2011 </w:t>
      </w:r>
      <w:r w:rsidR="008C4827">
        <w:t>C</w:t>
      </w:r>
      <w:r w:rsidR="00487B24">
        <w:t xml:space="preserve">lass AA </w:t>
      </w:r>
      <w:r w:rsidR="008C4827">
        <w:t>S</w:t>
      </w:r>
      <w:r>
        <w:t xml:space="preserve">tate </w:t>
      </w:r>
      <w:r w:rsidR="008C4827">
        <w:t>C</w:t>
      </w:r>
      <w:r>
        <w:t xml:space="preserve">hampionship in the fall of his sophomore year, and he </w:t>
      </w:r>
      <w:r w:rsidR="008C4827">
        <w:t>also received</w:t>
      </w:r>
      <w:r>
        <w:t xml:space="preserve"> the varsity basketball </w:t>
      </w:r>
      <w:r w:rsidR="00487B24">
        <w:t>team</w:t>
      </w:r>
      <w:r w:rsidR="00767CB0" w:rsidRPr="00767CB0">
        <w:t>’</w:t>
      </w:r>
      <w:r w:rsidR="00487B24">
        <w:t xml:space="preserve">s </w:t>
      </w:r>
      <w:r>
        <w:t>Sportsmanship Award; and</w:t>
      </w: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B24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spring of his sophomore year, </w:t>
      </w:r>
      <w:r w:rsidR="00D44C61">
        <w:t>De</w:t>
      </w:r>
      <w:r w:rsidR="008C4827">
        <w:t>A</w:t>
      </w:r>
      <w:r w:rsidR="00D44C61">
        <w:t>ndr</w:t>
      </w:r>
      <w:r w:rsidR="00767CB0">
        <w:t>é</w:t>
      </w:r>
      <w:r w:rsidR="00D44C61">
        <w:t xml:space="preserve"> Hurley</w:t>
      </w:r>
      <w:r>
        <w:t xml:space="preserve"> garnered the </w:t>
      </w:r>
      <w:r w:rsidR="00487B24">
        <w:t>201</w:t>
      </w:r>
      <w:r w:rsidR="008C4827">
        <w:t>2</w:t>
      </w:r>
      <w:r w:rsidR="00487B24">
        <w:t xml:space="preserve"> </w:t>
      </w:r>
      <w:r>
        <w:t>state trophy in the four hundred meter hurdles</w:t>
      </w:r>
      <w:r w:rsidR="00487B24">
        <w:t>,</w:t>
      </w:r>
      <w:r>
        <w:t xml:space="preserve"> </w:t>
      </w:r>
      <w:r w:rsidR="00487B24">
        <w:t xml:space="preserve">took </w:t>
      </w:r>
      <w:r w:rsidR="004948B9">
        <w:t>a</w:t>
      </w:r>
      <w:r w:rsidR="00487B24">
        <w:t xml:space="preserve"> third</w:t>
      </w:r>
      <w:r w:rsidR="00767CB0">
        <w:noBreakHyphen/>
      </w:r>
      <w:r w:rsidR="00487B24">
        <w:t xml:space="preserve">place finish </w:t>
      </w:r>
      <w:r w:rsidR="005265BC">
        <w:t xml:space="preserve">at state </w:t>
      </w:r>
      <w:r w:rsidR="00487B24">
        <w:t>in the one hundred ten meter hurdles, and was named his team</w:t>
      </w:r>
      <w:r w:rsidR="00767CB0" w:rsidRPr="00767CB0">
        <w:t>’</w:t>
      </w:r>
      <w:r w:rsidR="00487B24">
        <w:t>s Most Valuable Player; and</w:t>
      </w:r>
    </w:p>
    <w:p w:rsidR="00487B24" w:rsidRDefault="00487B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09F" w:rsidRDefault="00487B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starting corner back for the football team his junior year</w:t>
      </w:r>
      <w:r w:rsidR="005265BC">
        <w:t xml:space="preserve"> when</w:t>
      </w:r>
      <w:r>
        <w:t xml:space="preserve"> the </w:t>
      </w:r>
      <w:r w:rsidR="00767CB0">
        <w:t>Abbeville Panthers were the runners up</w:t>
      </w:r>
      <w:r>
        <w:t xml:space="preserve"> in the </w:t>
      </w:r>
      <w:r w:rsidR="004948B9">
        <w:t>201</w:t>
      </w:r>
      <w:r w:rsidR="008C4827">
        <w:t>2</w:t>
      </w:r>
      <w:r w:rsidR="004948B9">
        <w:t xml:space="preserve"> </w:t>
      </w:r>
      <w:r w:rsidR="00767CB0">
        <w:t>state championship</w:t>
      </w:r>
      <w:r w:rsidR="00A4409F">
        <w:t>; and</w:t>
      </w:r>
    </w:p>
    <w:p w:rsidR="00A4409F" w:rsidRDefault="00A44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827" w:rsidRDefault="008C48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numerous meets during the course o</w:t>
      </w:r>
      <w:r w:rsidR="006C3AFF">
        <w:t>f</w:t>
      </w:r>
      <w:r>
        <w:t xml:space="preserve"> his junior and senior years, he continued to excel by capturing first place in </w:t>
      </w:r>
      <w:r>
        <w:lastRenderedPageBreak/>
        <w:t xml:space="preserve">multiple events while accomplishing many season and personal bests; and </w:t>
      </w:r>
    </w:p>
    <w:p w:rsidR="008C4827" w:rsidRDefault="008C48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C61" w:rsidRDefault="00D44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 and 2014, he was named the track Regional Player of the Year</w:t>
      </w:r>
      <w:r w:rsidR="00EE2C06">
        <w:t xml:space="preserve">. </w:t>
      </w:r>
      <w:r>
        <w:t xml:space="preserve"> </w:t>
      </w:r>
      <w:r w:rsidR="00EE2C06">
        <w:t>T</w:t>
      </w:r>
      <w:r>
        <w:t>hree times he was named his school</w:t>
      </w:r>
      <w:r w:rsidR="00767CB0" w:rsidRPr="00767CB0">
        <w:t>’</w:t>
      </w:r>
      <w:r>
        <w:t xml:space="preserve">s Most Valuable Runner of the Year, and he holds school records in the one and two </w:t>
      </w:r>
      <w:r w:rsidR="005265BC">
        <w:t xml:space="preserve">hundred </w:t>
      </w:r>
      <w:r>
        <w:t>meters and the one hundred ten meter hurdles</w:t>
      </w:r>
      <w:r w:rsidR="00B7405F">
        <w:t xml:space="preserve"> and was the first individual track state champion in Abbeville High School</w:t>
      </w:r>
      <w:r w:rsidR="00767CB0" w:rsidRPr="00767CB0">
        <w:t>’</w:t>
      </w:r>
      <w:r w:rsidR="00B7405F">
        <w:t>s history</w:t>
      </w:r>
      <w:r>
        <w:t>; and</w:t>
      </w:r>
    </w:p>
    <w:p w:rsidR="00D44C61" w:rsidRDefault="00D44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05F" w:rsidRDefault="00D44C61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excelling in academics as well as athletics, De</w:t>
      </w:r>
      <w:r w:rsidR="008C4827">
        <w:t>A</w:t>
      </w:r>
      <w:r>
        <w:t>ndr</w:t>
      </w:r>
      <w:r w:rsidR="00767CB0">
        <w:t>é</w:t>
      </w:r>
      <w:r>
        <w:t xml:space="preserve"> Hurley </w:t>
      </w:r>
      <w:r w:rsidR="00B7405F">
        <w:t xml:space="preserve">is an </w:t>
      </w:r>
      <w:r w:rsidR="00B7405F" w:rsidRPr="009C04B0">
        <w:rPr>
          <w:color w:val="000000" w:themeColor="text1"/>
          <w:u w:color="000000" w:themeColor="text1"/>
        </w:rPr>
        <w:t xml:space="preserve">A/B Honor Roll </w:t>
      </w:r>
      <w:r w:rsidR="00B7405F"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tudent</w:t>
      </w:r>
      <w:r w:rsidR="00B7405F">
        <w:rPr>
          <w:color w:val="000000" w:themeColor="text1"/>
          <w:u w:color="000000" w:themeColor="text1"/>
        </w:rPr>
        <w:t xml:space="preserve"> and a </w:t>
      </w:r>
      <w:r w:rsidR="00B7405F" w:rsidRPr="009C04B0">
        <w:rPr>
          <w:color w:val="000000" w:themeColor="text1"/>
          <w:u w:color="000000" w:themeColor="text1"/>
        </w:rPr>
        <w:t xml:space="preserve">National Honor Roll Society </w:t>
      </w:r>
      <w:r w:rsidR="00B7405F"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tudent</w:t>
      </w:r>
      <w:r w:rsidR="00B7405F">
        <w:rPr>
          <w:color w:val="000000" w:themeColor="text1"/>
          <w:u w:color="000000" w:themeColor="text1"/>
        </w:rPr>
        <w:t xml:space="preserve"> and has received </w:t>
      </w:r>
      <w:r w:rsidR="00B7405F" w:rsidRPr="009C04B0">
        <w:rPr>
          <w:color w:val="000000" w:themeColor="text1"/>
          <w:u w:color="000000" w:themeColor="text1"/>
        </w:rPr>
        <w:t xml:space="preserve">2014 </w:t>
      </w:r>
      <w:r w:rsidR="00B7405F"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cholarship</w:t>
      </w:r>
      <w:r w:rsidR="00B7405F">
        <w:rPr>
          <w:color w:val="000000" w:themeColor="text1"/>
          <w:u w:color="000000" w:themeColor="text1"/>
        </w:rPr>
        <w:t xml:space="preserve">s from </w:t>
      </w:r>
      <w:r w:rsidR="00B7405F" w:rsidRPr="009C04B0">
        <w:rPr>
          <w:color w:val="000000" w:themeColor="text1"/>
          <w:u w:color="000000" w:themeColor="text1"/>
        </w:rPr>
        <w:t>Operation Impact</w:t>
      </w:r>
      <w:r w:rsidR="00B7405F">
        <w:rPr>
          <w:color w:val="000000" w:themeColor="text1"/>
          <w:u w:color="000000" w:themeColor="text1"/>
        </w:rPr>
        <w:t xml:space="preserve">, </w:t>
      </w:r>
      <w:r w:rsidR="00B7405F" w:rsidRPr="009C04B0">
        <w:rPr>
          <w:color w:val="000000" w:themeColor="text1"/>
          <w:u w:color="000000" w:themeColor="text1"/>
        </w:rPr>
        <w:t>Alpha Kappa Alpha Sorority</w:t>
      </w:r>
      <w:r w:rsidR="00B7405F">
        <w:rPr>
          <w:color w:val="000000" w:themeColor="text1"/>
          <w:u w:color="000000" w:themeColor="text1"/>
        </w:rPr>
        <w:t xml:space="preserve">, </w:t>
      </w:r>
      <w:r w:rsidR="00B7405F" w:rsidRPr="009C04B0">
        <w:rPr>
          <w:color w:val="000000" w:themeColor="text1"/>
          <w:u w:color="000000" w:themeColor="text1"/>
        </w:rPr>
        <w:t>Betty Jo McGagha</w:t>
      </w:r>
      <w:r w:rsidR="00B7405F">
        <w:rPr>
          <w:color w:val="000000" w:themeColor="text1"/>
          <w:u w:color="000000" w:themeColor="text1"/>
        </w:rPr>
        <w:t xml:space="preserve">, and </w:t>
      </w:r>
      <w:r w:rsidR="00B7405F" w:rsidRPr="009C04B0">
        <w:rPr>
          <w:color w:val="000000" w:themeColor="text1"/>
          <w:u w:color="000000" w:themeColor="text1"/>
        </w:rPr>
        <w:t>Piedmont Abbeville</w:t>
      </w:r>
      <w:r w:rsidR="00767CB0">
        <w:rPr>
          <w:color w:val="000000" w:themeColor="text1"/>
          <w:u w:color="000000" w:themeColor="text1"/>
        </w:rPr>
        <w:noBreakHyphen/>
      </w:r>
      <w:r w:rsidR="00B7405F" w:rsidRPr="009C04B0">
        <w:rPr>
          <w:color w:val="000000" w:themeColor="text1"/>
          <w:u w:color="000000" w:themeColor="text1"/>
        </w:rPr>
        <w:t>Greenwood A</w:t>
      </w:r>
      <w:r w:rsidR="00B7405F">
        <w:rPr>
          <w:color w:val="000000" w:themeColor="text1"/>
          <w:u w:color="000000" w:themeColor="text1"/>
        </w:rPr>
        <w:t xml:space="preserve">frican </w:t>
      </w:r>
      <w:r w:rsidR="00B7405F" w:rsidRPr="009C04B0">
        <w:rPr>
          <w:color w:val="000000" w:themeColor="text1"/>
          <w:u w:color="000000" w:themeColor="text1"/>
        </w:rPr>
        <w:t>M</w:t>
      </w:r>
      <w:r w:rsidR="00B7405F">
        <w:rPr>
          <w:color w:val="000000" w:themeColor="text1"/>
          <w:u w:color="000000" w:themeColor="text1"/>
        </w:rPr>
        <w:t xml:space="preserve">ethodist </w:t>
      </w:r>
      <w:r w:rsidR="00B7405F" w:rsidRPr="009C04B0">
        <w:rPr>
          <w:color w:val="000000" w:themeColor="text1"/>
          <w:u w:color="000000" w:themeColor="text1"/>
        </w:rPr>
        <w:t>E</w:t>
      </w:r>
      <w:r w:rsidR="00B7405F">
        <w:rPr>
          <w:color w:val="000000" w:themeColor="text1"/>
          <w:u w:color="000000" w:themeColor="text1"/>
        </w:rPr>
        <w:t>piscopal Church; and</w:t>
      </w:r>
    </w:p>
    <w:p w:rsidR="00B7405F" w:rsidRPr="009C04B0" w:rsidRDefault="00B7405F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519" w:rsidRPr="009C04B0" w:rsidRDefault="00B7405F" w:rsidP="00600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high school, he has been a member of the </w:t>
      </w:r>
      <w:r w:rsidRPr="009C04B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ellowship of </w:t>
      </w:r>
      <w:r w:rsidRPr="009C04B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hristian </w:t>
      </w:r>
      <w:r w:rsidRPr="009C04B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thletes</w:t>
      </w:r>
      <w:r w:rsidR="00600519">
        <w:rPr>
          <w:color w:val="000000" w:themeColor="text1"/>
          <w:u w:color="000000" w:themeColor="text1"/>
        </w:rPr>
        <w:t>,</w:t>
      </w:r>
      <w:r w:rsidRPr="009C04B0">
        <w:rPr>
          <w:color w:val="000000" w:themeColor="text1"/>
          <w:u w:color="000000" w:themeColor="text1"/>
        </w:rPr>
        <w:t xml:space="preserve"> </w:t>
      </w:r>
      <w:r w:rsidR="00600519">
        <w:rPr>
          <w:color w:val="000000" w:themeColor="text1"/>
          <w:u w:color="000000" w:themeColor="text1"/>
        </w:rPr>
        <w:t xml:space="preserve">and he </w:t>
      </w:r>
      <w:r w:rsidR="00600519" w:rsidRPr="009C04B0">
        <w:rPr>
          <w:color w:val="000000" w:themeColor="text1"/>
          <w:u w:color="000000" w:themeColor="text1"/>
        </w:rPr>
        <w:t>volunteer</w:t>
      </w:r>
      <w:r w:rsidR="00600519">
        <w:rPr>
          <w:color w:val="000000" w:themeColor="text1"/>
          <w:u w:color="000000" w:themeColor="text1"/>
        </w:rPr>
        <w:t xml:space="preserve">s with the </w:t>
      </w:r>
      <w:r w:rsidR="00600519" w:rsidRPr="009C04B0">
        <w:rPr>
          <w:color w:val="000000" w:themeColor="text1"/>
          <w:u w:color="000000" w:themeColor="text1"/>
        </w:rPr>
        <w:t>Upward Bound Program</w:t>
      </w:r>
      <w:r w:rsidR="00600519">
        <w:rPr>
          <w:color w:val="000000" w:themeColor="text1"/>
          <w:u w:color="000000" w:themeColor="text1"/>
        </w:rPr>
        <w:t xml:space="preserve"> at the </w:t>
      </w:r>
      <w:r w:rsidR="00600519" w:rsidRPr="009C04B0">
        <w:rPr>
          <w:color w:val="000000" w:themeColor="text1"/>
          <w:u w:color="000000" w:themeColor="text1"/>
        </w:rPr>
        <w:t>Greenwood Senior Center</w:t>
      </w:r>
      <w:r w:rsidR="00600519">
        <w:rPr>
          <w:color w:val="000000" w:themeColor="text1"/>
          <w:u w:color="000000" w:themeColor="text1"/>
        </w:rPr>
        <w:t xml:space="preserve"> and has served as a </w:t>
      </w:r>
      <w:r w:rsidR="00600519" w:rsidRPr="009C04B0">
        <w:rPr>
          <w:color w:val="000000" w:themeColor="text1"/>
          <w:u w:color="000000" w:themeColor="text1"/>
        </w:rPr>
        <w:t>counselor</w:t>
      </w:r>
      <w:r w:rsidR="00600519" w:rsidRPr="009C04B0">
        <w:rPr>
          <w:color w:val="000000" w:themeColor="text1"/>
          <w:u w:color="000000" w:themeColor="text1"/>
        </w:rPr>
        <w:tab/>
      </w:r>
      <w:r w:rsidR="00600519">
        <w:rPr>
          <w:color w:val="000000" w:themeColor="text1"/>
          <w:u w:color="000000" w:themeColor="text1"/>
        </w:rPr>
        <w:t xml:space="preserve">for </w:t>
      </w:r>
      <w:r w:rsidR="00600519" w:rsidRPr="009C04B0">
        <w:rPr>
          <w:color w:val="000000" w:themeColor="text1"/>
          <w:u w:color="000000" w:themeColor="text1"/>
        </w:rPr>
        <w:t>Abbeville High</w:t>
      </w:r>
      <w:r w:rsidR="00767CB0" w:rsidRPr="00767CB0">
        <w:rPr>
          <w:color w:val="000000" w:themeColor="text1"/>
          <w:u w:color="000000" w:themeColor="text1"/>
        </w:rPr>
        <w:t>’</w:t>
      </w:r>
      <w:r w:rsidR="00600519">
        <w:rPr>
          <w:color w:val="000000" w:themeColor="text1"/>
          <w:u w:color="000000" w:themeColor="text1"/>
        </w:rPr>
        <w:t>s basketball c</w:t>
      </w:r>
      <w:r w:rsidR="00600519" w:rsidRPr="009C04B0">
        <w:rPr>
          <w:color w:val="000000" w:themeColor="text1"/>
          <w:u w:color="000000" w:themeColor="text1"/>
        </w:rPr>
        <w:t>amp</w:t>
      </w:r>
      <w:r w:rsidR="00600519">
        <w:rPr>
          <w:color w:val="000000" w:themeColor="text1"/>
          <w:u w:color="000000" w:themeColor="text1"/>
        </w:rPr>
        <w:t>; and</w:t>
      </w:r>
    </w:p>
    <w:p w:rsidR="00B7405F" w:rsidRPr="009C04B0" w:rsidRDefault="00B7405F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05F" w:rsidRPr="009C04B0" w:rsidRDefault="00600519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employed as a c</w:t>
      </w:r>
      <w:r w:rsidRPr="009C04B0">
        <w:rPr>
          <w:color w:val="000000" w:themeColor="text1"/>
          <w:u w:color="000000" w:themeColor="text1"/>
        </w:rPr>
        <w:t xml:space="preserve">rew </w:t>
      </w:r>
      <w:r>
        <w:rPr>
          <w:color w:val="000000" w:themeColor="text1"/>
          <w:u w:color="000000" w:themeColor="text1"/>
        </w:rPr>
        <w:t>m</w:t>
      </w:r>
      <w:r w:rsidRPr="009C04B0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at the Abbeville </w:t>
      </w:r>
      <w:r w:rsidRPr="009C04B0">
        <w:rPr>
          <w:color w:val="000000" w:themeColor="text1"/>
          <w:u w:color="000000" w:themeColor="text1"/>
        </w:rPr>
        <w:t>KFC</w:t>
      </w:r>
      <w:r w:rsidR="00767CB0">
        <w:rPr>
          <w:color w:val="000000" w:themeColor="text1"/>
          <w:u w:color="000000" w:themeColor="text1"/>
        </w:rPr>
        <w:noBreakHyphen/>
      </w:r>
      <w:r w:rsidRPr="009C04B0">
        <w:rPr>
          <w:color w:val="000000" w:themeColor="text1"/>
          <w:u w:color="000000" w:themeColor="text1"/>
        </w:rPr>
        <w:t>Taco Bell</w:t>
      </w:r>
      <w:r>
        <w:rPr>
          <w:color w:val="000000" w:themeColor="text1"/>
          <w:u w:color="000000" w:themeColor="text1"/>
        </w:rPr>
        <w:t xml:space="preserve"> since June 201</w:t>
      </w:r>
      <w:r w:rsidR="00767CB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, and he is a devoted member of </w:t>
      </w:r>
      <w:r w:rsidRPr="009C04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</w:t>
      </w:r>
      <w:r w:rsidRPr="009C04B0">
        <w:rPr>
          <w:color w:val="000000" w:themeColor="text1"/>
          <w:u w:color="000000" w:themeColor="text1"/>
        </w:rPr>
        <w:t>. Peter A</w:t>
      </w:r>
      <w:r>
        <w:rPr>
          <w:color w:val="000000" w:themeColor="text1"/>
          <w:u w:color="000000" w:themeColor="text1"/>
        </w:rPr>
        <w:t xml:space="preserve">frican </w:t>
      </w:r>
      <w:r w:rsidRPr="009C04B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9C04B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9C04B0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serving as the </w:t>
      </w:r>
      <w:r w:rsidRPr="009C04B0">
        <w:rPr>
          <w:color w:val="000000" w:themeColor="text1"/>
          <w:u w:color="000000" w:themeColor="text1"/>
        </w:rPr>
        <w:t>chairperson</w:t>
      </w:r>
      <w:r>
        <w:rPr>
          <w:color w:val="000000" w:themeColor="text1"/>
          <w:u w:color="000000" w:themeColor="text1"/>
        </w:rPr>
        <w:t xml:space="preserve"> for the </w:t>
      </w:r>
      <w:r w:rsidR="00B7405F" w:rsidRPr="009C04B0">
        <w:rPr>
          <w:color w:val="000000" w:themeColor="text1"/>
          <w:u w:color="000000" w:themeColor="text1"/>
        </w:rPr>
        <w:t>Youth Joy Night</w:t>
      </w:r>
      <w:r w:rsidR="00767CB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C482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9C04B0">
        <w:rPr>
          <w:color w:val="000000" w:themeColor="text1"/>
          <w:u w:color="000000" w:themeColor="text1"/>
        </w:rPr>
        <w:t>youth leader</w:t>
      </w:r>
      <w:r>
        <w:rPr>
          <w:color w:val="000000" w:themeColor="text1"/>
          <w:u w:color="000000" w:themeColor="text1"/>
        </w:rPr>
        <w:t xml:space="preserve"> for the </w:t>
      </w:r>
      <w:r w:rsidR="00B7405F" w:rsidRPr="009C04B0">
        <w:rPr>
          <w:color w:val="000000" w:themeColor="text1"/>
          <w:u w:color="000000" w:themeColor="text1"/>
        </w:rPr>
        <w:t>Young People</w:t>
      </w:r>
      <w:r w:rsidR="00767CB0">
        <w:rPr>
          <w:color w:val="000000" w:themeColor="text1"/>
          <w:u w:color="000000" w:themeColor="text1"/>
        </w:rPr>
        <w:noBreakHyphen/>
      </w:r>
      <w:r w:rsidR="00B7405F" w:rsidRPr="009C04B0">
        <w:rPr>
          <w:color w:val="000000" w:themeColor="text1"/>
          <w:u w:color="000000" w:themeColor="text1"/>
        </w:rPr>
        <w:t>Church School</w:t>
      </w:r>
      <w:r>
        <w:rPr>
          <w:color w:val="000000" w:themeColor="text1"/>
          <w:u w:color="000000" w:themeColor="text1"/>
        </w:rPr>
        <w:t xml:space="preserve"> and for the y</w:t>
      </w:r>
      <w:r w:rsidR="00B7405F" w:rsidRPr="009C04B0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  <w:r w:rsidR="00B7405F" w:rsidRPr="009C04B0">
        <w:rPr>
          <w:color w:val="000000" w:themeColor="text1"/>
          <w:u w:color="000000" w:themeColor="text1"/>
        </w:rPr>
        <w:t xml:space="preserve"> </w:t>
      </w:r>
    </w:p>
    <w:p w:rsidR="00B7405F" w:rsidRPr="009C04B0" w:rsidRDefault="00B7405F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EBC" w:rsidRDefault="00526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>
        <w:t>De</w:t>
      </w:r>
      <w:r w:rsidR="008C4827">
        <w:t>A</w:t>
      </w:r>
      <w:r>
        <w:t>ndré Hurley</w:t>
      </w:r>
      <w:r>
        <w:rPr>
          <w:color w:val="000000" w:themeColor="text1"/>
          <w:u w:color="000000" w:themeColor="text1"/>
        </w:rPr>
        <w:t xml:space="preserve"> has brought to his school and his community</w:t>
      </w:r>
      <w:r w:rsidR="00767CB0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67CB0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his continued accomplishments in the days ahead</w:t>
      </w:r>
      <w:r w:rsidR="00385EBC">
        <w:t>.  Now, therefore,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069AF">
        <w:t xml:space="preserve"> the members of the House of Representatives of the State of South Carolina, by this resolution, recognize and honor De</w:t>
      </w:r>
      <w:r w:rsidR="008C4827">
        <w:t>A</w:t>
      </w:r>
      <w:r w:rsidR="00B069AF">
        <w:t>ndr</w:t>
      </w:r>
      <w:r w:rsidR="0005137E">
        <w:t>é</w:t>
      </w:r>
      <w:r w:rsidR="00B069AF">
        <w:t xml:space="preserve"> Hurley for his outstanding high school track record and congratulate him for winning the Class AA South Carolina State Championship track title in the </w:t>
      </w:r>
      <w:r w:rsidR="005265BC">
        <w:t>one hundred ten meter hurdles.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B069AF">
        <w:t>t a copy of this resolution be provi</w:t>
      </w:r>
      <w:r>
        <w:t>ded to</w:t>
      </w:r>
      <w:r w:rsidR="00B069AF">
        <w:t xml:space="preserve"> De</w:t>
      </w:r>
      <w:r w:rsidR="008C4827">
        <w:t>A</w:t>
      </w:r>
      <w:r w:rsidR="00B069AF">
        <w:t>ndr</w:t>
      </w:r>
      <w:r w:rsidR="0005137E">
        <w:t>é</w:t>
      </w:r>
      <w:r w:rsidR="00B069AF">
        <w:t xml:space="preserve"> Hurley.</w:t>
      </w:r>
    </w:p>
    <w:p w:rsidR="003E76E6" w:rsidRDefault="00767C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6E6" w:rsidRDefault="003E76E6" w:rsidP="00134AAC">
      <w:pPr>
        <w:suppressAutoHyphens/>
      </w:pPr>
    </w:p>
    <w:sectPr w:rsidR="003E76E6" w:rsidSect="00134A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827" w:rsidRDefault="008C4827" w:rsidP="009F0C77">
      <w:r>
        <w:separator/>
      </w:r>
    </w:p>
  </w:endnote>
  <w:endnote w:type="continuationSeparator" w:id="0">
    <w:p w:rsidR="008C4827" w:rsidRDefault="008C4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3A8A33-5471-4170-B40D-8E25472077A4}"/>
    <w:embedBold r:id="rId2" w:fontKey="{F5D175BD-F7A5-406E-A659-CF5E1F66B5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3941A6-417A-486D-8C1D-24E56BEDC6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18C3D5-3CC1-4A11-BE9B-43381F409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471E6C-6508-4220-8F5C-7FC84ECC19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AAC" w:rsidRPr="003E76E6" w:rsidRDefault="00134AAC" w:rsidP="003E7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 w:rsidR="00820DBB">
      <w:fldChar w:fldCharType="begin"/>
    </w:r>
    <w:r w:rsidR="00820DBB">
      <w:instrText xml:space="preserve"> PAGE  \* MERGEFORMAT </w:instrText>
    </w:r>
    <w:r w:rsidR="00820DBB">
      <w:fldChar w:fldCharType="separate"/>
    </w:r>
    <w:r w:rsidR="005075DE">
      <w:rPr>
        <w:noProof/>
      </w:rPr>
      <w:t>1</w:t>
    </w:r>
    <w:r w:rsidR="00820D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827" w:rsidRDefault="008C4827" w:rsidP="009F0C77">
      <w:r>
        <w:separator/>
      </w:r>
    </w:p>
  </w:footnote>
  <w:footnote w:type="continuationSeparator" w:id="0">
    <w:p w:rsidR="008C4827" w:rsidRDefault="008C4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0AHB14"/>
    <w:docVar w:name="CoverBillType" w:val="r"/>
    <w:docVar w:name="docpath" w:val="L:\Council\bills\GM\24160AHB14.DOCX"/>
    <w:docVar w:name="dvBillNumber" w:val="53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5DCF"/>
    <w:rsid w:val="00011869"/>
    <w:rsid w:val="0005137E"/>
    <w:rsid w:val="000E1785"/>
    <w:rsid w:val="000F40FA"/>
    <w:rsid w:val="0010776B"/>
    <w:rsid w:val="00133E66"/>
    <w:rsid w:val="00134AAC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5EBC"/>
    <w:rsid w:val="003D01E8"/>
    <w:rsid w:val="003E5288"/>
    <w:rsid w:val="003E6290"/>
    <w:rsid w:val="003E76E6"/>
    <w:rsid w:val="003F6D79"/>
    <w:rsid w:val="0041760A"/>
    <w:rsid w:val="00417C01"/>
    <w:rsid w:val="004809EE"/>
    <w:rsid w:val="00487B24"/>
    <w:rsid w:val="004948B9"/>
    <w:rsid w:val="004B2FF7"/>
    <w:rsid w:val="004D5DCF"/>
    <w:rsid w:val="004E7D54"/>
    <w:rsid w:val="005075DE"/>
    <w:rsid w:val="00514047"/>
    <w:rsid w:val="005265BC"/>
    <w:rsid w:val="005273C6"/>
    <w:rsid w:val="00530A69"/>
    <w:rsid w:val="00541172"/>
    <w:rsid w:val="00545593"/>
    <w:rsid w:val="00577C6C"/>
    <w:rsid w:val="005C2FE2"/>
    <w:rsid w:val="005E2BC9"/>
    <w:rsid w:val="00600519"/>
    <w:rsid w:val="00605102"/>
    <w:rsid w:val="006215AA"/>
    <w:rsid w:val="006913C9"/>
    <w:rsid w:val="0069470D"/>
    <w:rsid w:val="006C3AFF"/>
    <w:rsid w:val="00734F00"/>
    <w:rsid w:val="00767CB0"/>
    <w:rsid w:val="00776F2C"/>
    <w:rsid w:val="007A70AE"/>
    <w:rsid w:val="007E10F2"/>
    <w:rsid w:val="00820DBB"/>
    <w:rsid w:val="008362E8"/>
    <w:rsid w:val="008A1768"/>
    <w:rsid w:val="008B0B31"/>
    <w:rsid w:val="008C4827"/>
    <w:rsid w:val="008F0F33"/>
    <w:rsid w:val="008F4429"/>
    <w:rsid w:val="0094021A"/>
    <w:rsid w:val="009655F9"/>
    <w:rsid w:val="00974B9A"/>
    <w:rsid w:val="009B44AF"/>
    <w:rsid w:val="009C6A0B"/>
    <w:rsid w:val="009F0C77"/>
    <w:rsid w:val="009F4DD1"/>
    <w:rsid w:val="00A34FDE"/>
    <w:rsid w:val="00A41684"/>
    <w:rsid w:val="00A4409F"/>
    <w:rsid w:val="00A62B1B"/>
    <w:rsid w:val="00A64E80"/>
    <w:rsid w:val="00A72BCD"/>
    <w:rsid w:val="00A741D9"/>
    <w:rsid w:val="00A833AB"/>
    <w:rsid w:val="00A9741D"/>
    <w:rsid w:val="00AD4B17"/>
    <w:rsid w:val="00B069AF"/>
    <w:rsid w:val="00B412D4"/>
    <w:rsid w:val="00B7405F"/>
    <w:rsid w:val="00BE24CB"/>
    <w:rsid w:val="00BE3C22"/>
    <w:rsid w:val="00C0345E"/>
    <w:rsid w:val="00C3483A"/>
    <w:rsid w:val="00C74E9D"/>
    <w:rsid w:val="00C82FD3"/>
    <w:rsid w:val="00C92819"/>
    <w:rsid w:val="00CC6B7B"/>
    <w:rsid w:val="00CD2089"/>
    <w:rsid w:val="00D44C61"/>
    <w:rsid w:val="00D73A67"/>
    <w:rsid w:val="00D970A9"/>
    <w:rsid w:val="00DF3845"/>
    <w:rsid w:val="00E41911"/>
    <w:rsid w:val="00E81F18"/>
    <w:rsid w:val="00E92EEF"/>
    <w:rsid w:val="00EE0E08"/>
    <w:rsid w:val="00EE2C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EF5D49-CA9A-48C3-B563-63747C4C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5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5B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A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71_2014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5F5CE-8EC2-4ECC-965E-9E533A04A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5371: DeAndre Hurley - South Carolina Legislature Online</dc:title>
  <dc:creator>%USERNAME%</dc:creator>
  <cp:lastModifiedBy>N Cumfer</cp:lastModifiedBy>
  <cp:revision>6</cp:revision>
  <cp:lastPrinted>2014-06-04T19:46:00Z</cp:lastPrinted>
  <dcterms:created xsi:type="dcterms:W3CDTF">2014-06-05T14:42:00Z</dcterms:created>
  <dcterms:modified xsi:type="dcterms:W3CDTF">2014-12-05T18:20:00Z</dcterms:modified>
</cp:coreProperties>
</file>