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98" w:rsidRDefault="00FD4798" w:rsidP="00FD4798">
      <w:pPr>
        <w:widowControl w:val="0"/>
        <w:jc w:val="center"/>
      </w:pPr>
      <w:r w:rsidRPr="00FD4798">
        <w:rPr>
          <w:b/>
        </w:rPr>
        <w:t>South Carolina General Assembly</w:t>
      </w:r>
    </w:p>
    <w:p w:rsidR="00FD4798" w:rsidRDefault="00FD4798" w:rsidP="00FD4798">
      <w:pPr>
        <w:widowControl w:val="0"/>
        <w:jc w:val="center"/>
      </w:pPr>
      <w:r>
        <w:t>120th Session, 2013-2014</w:t>
      </w:r>
    </w:p>
    <w:p w:rsidR="00FD4798" w:rsidRDefault="00FD4798" w:rsidP="00FD4798">
      <w:pPr>
        <w:widowControl w:val="0"/>
        <w:jc w:val="left"/>
      </w:pPr>
    </w:p>
    <w:p w:rsidR="00FD4798" w:rsidRDefault="00FD4798" w:rsidP="00FD4798">
      <w:pPr>
        <w:widowControl w:val="0"/>
        <w:jc w:val="left"/>
        <w:rPr>
          <w:b/>
        </w:rPr>
      </w:pPr>
      <w:r w:rsidRPr="00FD4798">
        <w:rPr>
          <w:b/>
        </w:rPr>
        <w:t>S.</w:t>
      </w:r>
      <w:r>
        <w:rPr>
          <w:b/>
        </w:rPr>
        <w:t xml:space="preserve"> </w:t>
      </w:r>
      <w:r w:rsidRPr="00FD4798">
        <w:rPr>
          <w:b/>
        </w:rPr>
        <w:t>613</w:t>
      </w:r>
    </w:p>
    <w:p w:rsidR="00FD4798" w:rsidRDefault="00FD4798" w:rsidP="00FD4798">
      <w:pPr>
        <w:widowControl w:val="0"/>
        <w:jc w:val="left"/>
        <w:rPr>
          <w:b/>
        </w:rPr>
      </w:pPr>
    </w:p>
    <w:p w:rsidR="00FD4798" w:rsidRDefault="00FD4798" w:rsidP="00FD4798">
      <w:pPr>
        <w:widowControl w:val="0"/>
        <w:jc w:val="left"/>
      </w:pPr>
      <w:r w:rsidRPr="00FD4798">
        <w:rPr>
          <w:b/>
        </w:rPr>
        <w:t>STATUS INFORMATION</w:t>
      </w:r>
    </w:p>
    <w:p w:rsidR="00FD4798" w:rsidRDefault="00FD4798" w:rsidP="00FD4798">
      <w:pPr>
        <w:widowControl w:val="0"/>
        <w:jc w:val="left"/>
      </w:pPr>
    </w:p>
    <w:p w:rsidR="00FD4798" w:rsidRDefault="00FD4798" w:rsidP="00FD4798">
      <w:pPr>
        <w:widowControl w:val="0"/>
        <w:jc w:val="left"/>
      </w:pPr>
      <w:r>
        <w:t>Senate Resolution</w:t>
      </w:r>
    </w:p>
    <w:p w:rsidR="00FD4798" w:rsidRDefault="00FD4798" w:rsidP="00FD4798">
      <w:pPr>
        <w:widowControl w:val="0"/>
        <w:jc w:val="left"/>
      </w:pPr>
      <w:r>
        <w:t>Sponsors: Senator Malloy</w:t>
      </w:r>
    </w:p>
    <w:p w:rsidR="00FD4798" w:rsidRDefault="00FD4798" w:rsidP="00FD4798">
      <w:pPr>
        <w:widowControl w:val="0"/>
        <w:jc w:val="left"/>
      </w:pPr>
      <w:r>
        <w:t>Document Path: l:\council\bills\rm\1222ahb13.docx</w:t>
      </w:r>
    </w:p>
    <w:p w:rsidR="00CC2ED5" w:rsidRDefault="00CC2ED5" w:rsidP="00FD4798">
      <w:pPr>
        <w:widowControl w:val="0"/>
        <w:jc w:val="left"/>
      </w:pPr>
      <w:r>
        <w:t>Companion/Similar bill(s): 3929</w:t>
      </w:r>
    </w:p>
    <w:p w:rsidR="00FD4798" w:rsidRDefault="00FD4798" w:rsidP="00FD4798">
      <w:pPr>
        <w:widowControl w:val="0"/>
        <w:jc w:val="left"/>
      </w:pPr>
    </w:p>
    <w:p w:rsidR="00FD4798" w:rsidRDefault="00FD4798" w:rsidP="00FD4798">
      <w:pPr>
        <w:widowControl w:val="0"/>
        <w:jc w:val="left"/>
      </w:pPr>
      <w:r>
        <w:t>Introduced in the Senate on April 16, 2013</w:t>
      </w:r>
    </w:p>
    <w:p w:rsidR="00FD4798" w:rsidRDefault="00FD4798" w:rsidP="00FD4798">
      <w:pPr>
        <w:widowControl w:val="0"/>
        <w:jc w:val="left"/>
      </w:pPr>
      <w:r>
        <w:t>Adopted by the Senate on April 16, 2013</w:t>
      </w:r>
    </w:p>
    <w:p w:rsidR="00FD4798" w:rsidRDefault="00FD4798" w:rsidP="00FD4798">
      <w:pPr>
        <w:widowControl w:val="0"/>
        <w:jc w:val="left"/>
      </w:pPr>
    </w:p>
    <w:p w:rsidR="00FD4798" w:rsidRDefault="00FD4798" w:rsidP="00FD4798">
      <w:pPr>
        <w:widowControl w:val="0"/>
        <w:jc w:val="left"/>
      </w:pPr>
      <w:r>
        <w:t xml:space="preserve">Summary: </w:t>
      </w:r>
      <w:r w:rsidR="00F74A1E">
        <w:t>New Zion African Methodist Episcopal Church</w:t>
      </w:r>
    </w:p>
    <w:p w:rsidR="00FD4798" w:rsidRDefault="00FD4798" w:rsidP="00FD4798">
      <w:pPr>
        <w:widowControl w:val="0"/>
        <w:jc w:val="left"/>
      </w:pPr>
    </w:p>
    <w:p w:rsidR="00FD4798" w:rsidRDefault="00FD4798" w:rsidP="00FD4798">
      <w:pPr>
        <w:widowControl w:val="0"/>
        <w:jc w:val="left"/>
      </w:pPr>
    </w:p>
    <w:p w:rsidR="00FD4798" w:rsidRDefault="00FD4798" w:rsidP="00FD47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4798">
        <w:rPr>
          <w:b/>
        </w:rPr>
        <w:t>HISTORY OF LEGISLATIVE ACTIONS</w:t>
      </w:r>
    </w:p>
    <w:p w:rsidR="00FD4798" w:rsidRDefault="00FD4798" w:rsidP="00FD47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4798" w:rsidRPr="00FD4798" w:rsidRDefault="00FD4798" w:rsidP="00FD47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4798">
        <w:rPr>
          <w:u w:val="single"/>
        </w:rPr>
        <w:tab/>
        <w:t>Date</w:t>
      </w:r>
      <w:r w:rsidRPr="00FD4798">
        <w:rPr>
          <w:u w:val="single"/>
        </w:rPr>
        <w:tab/>
        <w:t>Body</w:t>
      </w:r>
      <w:r w:rsidRPr="00FD4798">
        <w:rPr>
          <w:u w:val="single"/>
        </w:rPr>
        <w:tab/>
        <w:t>Action Description with journal page number</w:t>
      </w:r>
      <w:r w:rsidRPr="00FD4798">
        <w:rPr>
          <w:u w:val="single"/>
        </w:rPr>
        <w:tab/>
      </w:r>
      <w:bookmarkStart w:id="0" w:name="_GoBack"/>
      <w:bookmarkEnd w:id="0"/>
    </w:p>
    <w:p w:rsidR="00912669" w:rsidRDefault="00912669" w:rsidP="00912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Senate</w:t>
      </w:r>
      <w:r>
        <w:tab/>
      </w:r>
      <w:r w:rsidRPr="00C01BEA">
        <w:t>Introduced and adopted (</w:t>
      </w:r>
      <w:hyperlink r:id="rId7" w:history="1">
        <w:r w:rsidRPr="00C01BEA">
          <w:rPr>
            <w:rStyle w:val="Hyperlink"/>
          </w:rPr>
          <w:t>Senate Journal</w:t>
        </w:r>
        <w:r w:rsidRPr="00C01BEA">
          <w:rPr>
            <w:rStyle w:val="Hyperlink"/>
          </w:rPr>
          <w:noBreakHyphen/>
          <w:t>page 6</w:t>
        </w:r>
      </w:hyperlink>
      <w:r w:rsidRPr="00C01BEA">
        <w:t>)</w:t>
      </w:r>
    </w:p>
    <w:p w:rsidR="00912669" w:rsidRDefault="00912669" w:rsidP="00912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798" w:rsidRPr="00FD4798" w:rsidRDefault="00FD4798" w:rsidP="00FD4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798" w:rsidRDefault="00FD4798" w:rsidP="00FD4798">
      <w:r w:rsidRPr="00FD4798">
        <w:rPr>
          <w:b/>
        </w:rPr>
        <w:t>VERSIONS OF THIS BILL</w:t>
      </w:r>
    </w:p>
    <w:p w:rsidR="00FD4798" w:rsidRDefault="00FD4798" w:rsidP="00FD4798"/>
    <w:p w:rsidR="00FD4798" w:rsidRDefault="00457077" w:rsidP="00FD4798">
      <w:hyperlink r:id="rId8" w:history="1">
        <w:r w:rsidR="00FD4798">
          <w:rPr>
            <w:rStyle w:val="Hyperlink"/>
          </w:rPr>
          <w:t>4/16/2013</w:t>
        </w:r>
      </w:hyperlink>
    </w:p>
    <w:p w:rsidR="00FD4798" w:rsidRDefault="00FD4798" w:rsidP="00FD4798"/>
    <w:p w:rsidR="00FD4798" w:rsidRDefault="00FD4798" w:rsidP="00FD4798">
      <w:pPr>
        <w:sectPr w:rsidR="00FD4798" w:rsidSect="00FD47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14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E90" w:rsidRPr="00EE4553" w:rsidRDefault="00B814EA" w:rsidP="00421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21E90" w:rsidRPr="00EE4553">
        <w:rPr>
          <w:color w:val="000000" w:themeColor="text1"/>
          <w:u w:color="000000" w:themeColor="text1"/>
        </w:rPr>
        <w:t>RECOGNIZE AND HONOR THE MEMBERS OF</w:t>
      </w:r>
      <w:r w:rsidR="00421E90">
        <w:rPr>
          <w:color w:val="000000" w:themeColor="text1"/>
          <w:u w:color="000000" w:themeColor="text1"/>
        </w:rPr>
        <w:t xml:space="preserve"> </w:t>
      </w:r>
      <w:r w:rsidR="00421E90" w:rsidRPr="00EE4553">
        <w:rPr>
          <w:color w:val="000000" w:themeColor="text1"/>
          <w:u w:color="000000" w:themeColor="text1"/>
        </w:rPr>
        <w:t>NEW ZION</w:t>
      </w:r>
      <w:r w:rsidR="00421E90">
        <w:rPr>
          <w:color w:val="000000" w:themeColor="text1"/>
          <w:u w:color="000000" w:themeColor="text1"/>
        </w:rPr>
        <w:t xml:space="preserve"> </w:t>
      </w:r>
      <w:r w:rsidR="00421E90" w:rsidRPr="00EE4553">
        <w:rPr>
          <w:color w:val="000000" w:themeColor="text1"/>
          <w:u w:color="000000" w:themeColor="text1"/>
        </w:rPr>
        <w:t>AFRICAN METHODIST EPISCOPAL CHURCH AND TO CONGRATULATE THEM UPON THE COMPLETION OF THEIR NEWLY CONSTRUCTED WORSHIP CENTER.</w:t>
      </w:r>
    </w:p>
    <w:p w:rsidR="002E1409" w:rsidRDefault="002E1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7490" w:rsidRPr="00EE4553" w:rsidRDefault="002E1409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7490" w:rsidRPr="00EE4553">
        <w:rPr>
          <w:color w:val="000000" w:themeColor="text1"/>
          <w:u w:color="000000" w:themeColor="text1"/>
        </w:rPr>
        <w:t xml:space="preserve">the South Carolina </w:t>
      </w:r>
      <w:r w:rsidR="00951873">
        <w:t>Senate</w:t>
      </w:r>
      <w:r w:rsidR="00951873" w:rsidRPr="00EE4553">
        <w:rPr>
          <w:color w:val="000000" w:themeColor="text1"/>
          <w:u w:color="000000" w:themeColor="text1"/>
        </w:rPr>
        <w:t xml:space="preserve"> </w:t>
      </w:r>
      <w:r w:rsidR="00257490" w:rsidRPr="00EE4553">
        <w:rPr>
          <w:color w:val="000000" w:themeColor="text1"/>
          <w:u w:color="000000" w:themeColor="text1"/>
        </w:rPr>
        <w:t xml:space="preserve">is pleased to learn that Bishop Richard Franklin Norris, </w:t>
      </w:r>
      <w:r w:rsidR="0035346F">
        <w:rPr>
          <w:color w:val="000000" w:themeColor="text1"/>
          <w:u w:color="000000" w:themeColor="text1"/>
        </w:rPr>
        <w:t>p</w:t>
      </w:r>
      <w:r w:rsidR="00257490" w:rsidRPr="00EE4553">
        <w:rPr>
          <w:color w:val="000000" w:themeColor="text1"/>
          <w:u w:color="000000" w:themeColor="text1"/>
        </w:rPr>
        <w:t xml:space="preserve">residing </w:t>
      </w:r>
      <w:r w:rsidR="0035346F">
        <w:rPr>
          <w:color w:val="000000" w:themeColor="text1"/>
          <w:u w:color="000000" w:themeColor="text1"/>
        </w:rPr>
        <w:t>p</w:t>
      </w:r>
      <w:r w:rsidR="00257490" w:rsidRPr="00EE4553">
        <w:rPr>
          <w:color w:val="000000" w:themeColor="text1"/>
          <w:u w:color="000000" w:themeColor="text1"/>
        </w:rPr>
        <w:t>relate of the Seventh Episcopal District, will dedicate the newly constructed worship center of</w:t>
      </w:r>
      <w:r w:rsidR="00257490">
        <w:rPr>
          <w:color w:val="000000" w:themeColor="text1"/>
          <w:u w:color="000000" w:themeColor="text1"/>
        </w:rPr>
        <w:t xml:space="preserve"> </w:t>
      </w:r>
      <w:r w:rsidR="00257490" w:rsidRPr="00EE4553">
        <w:rPr>
          <w:color w:val="000000" w:themeColor="text1"/>
          <w:u w:color="000000" w:themeColor="text1"/>
        </w:rPr>
        <w:t>New Zion</w:t>
      </w:r>
      <w:r w:rsidR="00257490">
        <w:rPr>
          <w:color w:val="000000" w:themeColor="text1"/>
          <w:u w:color="000000" w:themeColor="text1"/>
        </w:rPr>
        <w:t xml:space="preserve"> </w:t>
      </w:r>
      <w:r w:rsidR="00257490" w:rsidRPr="00EE4553">
        <w:rPr>
          <w:color w:val="000000" w:themeColor="text1"/>
          <w:u w:color="000000" w:themeColor="text1"/>
        </w:rPr>
        <w:t>African Methodist Episcopal Church in Bishopville to the service of God on Sunday, April 14, 2013; and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profoundly aware of the faithfulness of God, the congregation of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New Zion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is grateful for the wisdom and direction that He has provided them throughout the task of building and completing this new worship center; and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following the preaching of the Word and the service of dedication, the members plan to celebrate the momentous occasion with family and friends during a fellowship dinner; and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Whereas, Reverend Archie S. Temoney, Sr., </w:t>
      </w:r>
      <w:r w:rsidR="00F45456">
        <w:rPr>
          <w:color w:val="000000" w:themeColor="text1"/>
          <w:u w:color="000000" w:themeColor="text1"/>
        </w:rPr>
        <w:t>p</w:t>
      </w:r>
      <w:r w:rsidRPr="00EE4553">
        <w:rPr>
          <w:color w:val="000000" w:themeColor="text1"/>
          <w:u w:color="000000" w:themeColor="text1"/>
        </w:rPr>
        <w:t>astor of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New Zion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African Methodist Episcopal Church, has encouraged his flock that during these challenging days, God has promised, “I know the plans that I have for you,</w:t>
      </w:r>
      <w:r>
        <w:rPr>
          <w:color w:val="000000" w:themeColor="text1"/>
          <w:u w:color="000000" w:themeColor="text1"/>
        </w:rPr>
        <w:t>”</w:t>
      </w:r>
      <w:r w:rsidRPr="00EE4553">
        <w:rPr>
          <w:color w:val="000000" w:themeColor="text1"/>
          <w:u w:color="000000" w:themeColor="text1"/>
        </w:rPr>
        <w:t xml:space="preserve"> declares the Lord, </w:t>
      </w:r>
      <w:r>
        <w:rPr>
          <w:color w:val="000000" w:themeColor="text1"/>
          <w:u w:color="000000" w:themeColor="text1"/>
        </w:rPr>
        <w:t>“</w:t>
      </w:r>
      <w:r w:rsidRPr="00EE4553">
        <w:rPr>
          <w:color w:val="000000" w:themeColor="text1"/>
          <w:u w:color="000000" w:themeColor="text1"/>
        </w:rPr>
        <w:t>plans to prosper you and not to harm you, plans to give you hope and a future,</w:t>
      </w:r>
      <w:r>
        <w:rPr>
          <w:color w:val="000000" w:themeColor="text1"/>
          <w:u w:color="000000" w:themeColor="text1"/>
        </w:rPr>
        <w:t>”</w:t>
      </w:r>
      <w:r w:rsidRPr="00EE4553">
        <w:rPr>
          <w:color w:val="000000" w:themeColor="text1"/>
          <w:u w:color="000000" w:themeColor="text1"/>
        </w:rPr>
        <w:t xml:space="preserve"> so that the church can refresh those it touches like an oasis amid the trials and hardships of life; and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Whereas, the South Carolina </w:t>
      </w:r>
      <w:r w:rsidR="004D6B14">
        <w:t>Senate</w:t>
      </w:r>
      <w:r w:rsidR="004D6B14" w:rsidRPr="00EE4553"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sincerely hopes that the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New Zion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 xml:space="preserve">congregation and surrounding community will find this local church to be a great source of encouragement and strength in the </w:t>
      </w:r>
      <w:r w:rsidRPr="00EE4553">
        <w:rPr>
          <w:color w:val="000000" w:themeColor="text1"/>
          <w:u w:color="000000" w:themeColor="text1"/>
        </w:rPr>
        <w:lastRenderedPageBreak/>
        <w:t>days ahead, and the members celebrate with them the dedication of their beautiful new worship center. Now, therefore,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873" w:rsidRDefault="00951873" w:rsidP="0095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That the members of the </w:t>
      </w:r>
      <w:r w:rsidR="00951873">
        <w:rPr>
          <w:color w:val="000000" w:themeColor="text1"/>
          <w:u w:color="000000" w:themeColor="text1"/>
        </w:rPr>
        <w:t xml:space="preserve">South Carolina </w:t>
      </w:r>
      <w:r w:rsidR="00951873">
        <w:t>Senate</w:t>
      </w:r>
      <w:r w:rsidRPr="00EE4553">
        <w:rPr>
          <w:color w:val="000000" w:themeColor="text1"/>
          <w:u w:color="000000" w:themeColor="text1"/>
        </w:rPr>
        <w:t>, by this resolution, recognize and honor the members of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New Zion African Methodist Episcopal Church and congratulate them upon the completion of their newly constructed worship center.</w:t>
      </w: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490" w:rsidRPr="00EE4553" w:rsidRDefault="00257490" w:rsidP="00257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Be it further resolved that a copy of this resolution be pr</w:t>
      </w:r>
      <w:r w:rsidR="001C7E1C">
        <w:rPr>
          <w:color w:val="000000" w:themeColor="text1"/>
          <w:u w:color="000000" w:themeColor="text1"/>
        </w:rPr>
        <w:t>ovided</w:t>
      </w:r>
      <w:r w:rsidRPr="00EE4553">
        <w:rPr>
          <w:color w:val="000000" w:themeColor="text1"/>
          <w:u w:color="000000" w:themeColor="text1"/>
        </w:rPr>
        <w:t xml:space="preserve"> to Reverend Archie S. Temoney, Sr.</w:t>
      </w:r>
    </w:p>
    <w:p w:rsidR="0060265E" w:rsidRDefault="004B727E" w:rsidP="001E4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265E" w:rsidRDefault="0060265E" w:rsidP="00FD4798">
      <w:pPr>
        <w:suppressAutoHyphens/>
      </w:pPr>
    </w:p>
    <w:sectPr w:rsidR="0060265E" w:rsidSect="00FD479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409" w:rsidRDefault="002E1409" w:rsidP="009F0C77">
      <w:r>
        <w:separator/>
      </w:r>
    </w:p>
  </w:endnote>
  <w:endnote w:type="continuationSeparator" w:id="0">
    <w:p w:rsidR="002E1409" w:rsidRDefault="002E14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268FFF-027C-49F3-8F1B-B588B406A333}"/>
    <w:embedBold r:id="rId2" w:fontKey="{5B698A0E-26A6-4B99-AF5E-665F78B1ED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7FB726-B135-46BC-86FA-36E648A158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AB7D83-241C-46E2-8810-0E7B55F15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C16A27-C1F3-4532-896C-A4B1940F36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98" w:rsidRPr="0060265E" w:rsidRDefault="00FD4798" w:rsidP="00602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[613]</w:t>
    </w:r>
    <w:r>
      <w:tab/>
    </w:r>
    <w:r w:rsidR="002200A0">
      <w:fldChar w:fldCharType="begin"/>
    </w:r>
    <w:r w:rsidR="002200A0">
      <w:instrText xml:space="preserve"> PAGE  \* MERGEFORMAT </w:instrText>
    </w:r>
    <w:r w:rsidR="002200A0">
      <w:fldChar w:fldCharType="separate"/>
    </w:r>
    <w:r w:rsidR="00457077">
      <w:rPr>
        <w:noProof/>
      </w:rPr>
      <w:t>1</w:t>
    </w:r>
    <w:r w:rsidR="002200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409" w:rsidRDefault="002E1409" w:rsidP="009F0C77">
      <w:r>
        <w:separator/>
      </w:r>
    </w:p>
  </w:footnote>
  <w:footnote w:type="continuationSeparator" w:id="0">
    <w:p w:rsidR="002E1409" w:rsidRDefault="002E14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22AHB13"/>
    <w:docVar w:name="CoverBillType" w:val="r"/>
    <w:docVar w:name="docpath" w:val="L:\Council\bills\RM\1222AHB13.DOCX"/>
    <w:docVar w:name="dvBillNumber" w:val="61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11866"/>
    <w:rsid w:val="00026C9A"/>
    <w:rsid w:val="00050AC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7E1C"/>
    <w:rsid w:val="001D08F2"/>
    <w:rsid w:val="001E4335"/>
    <w:rsid w:val="002037CA"/>
    <w:rsid w:val="002047A2"/>
    <w:rsid w:val="002200A0"/>
    <w:rsid w:val="002321B6"/>
    <w:rsid w:val="0023696B"/>
    <w:rsid w:val="00247F2B"/>
    <w:rsid w:val="00250967"/>
    <w:rsid w:val="00257490"/>
    <w:rsid w:val="002759C5"/>
    <w:rsid w:val="00277DEE"/>
    <w:rsid w:val="00280D88"/>
    <w:rsid w:val="00294ABE"/>
    <w:rsid w:val="002A3EB4"/>
    <w:rsid w:val="002E1409"/>
    <w:rsid w:val="00325348"/>
    <w:rsid w:val="0035346F"/>
    <w:rsid w:val="0038785B"/>
    <w:rsid w:val="00393688"/>
    <w:rsid w:val="003D411E"/>
    <w:rsid w:val="003E3C1E"/>
    <w:rsid w:val="003E6148"/>
    <w:rsid w:val="00400EAA"/>
    <w:rsid w:val="004161FA"/>
    <w:rsid w:val="0041760A"/>
    <w:rsid w:val="00421E90"/>
    <w:rsid w:val="00457077"/>
    <w:rsid w:val="004809EE"/>
    <w:rsid w:val="004B727E"/>
    <w:rsid w:val="004D6B14"/>
    <w:rsid w:val="00511866"/>
    <w:rsid w:val="00511EE9"/>
    <w:rsid w:val="00521E00"/>
    <w:rsid w:val="00577C6C"/>
    <w:rsid w:val="0058501B"/>
    <w:rsid w:val="0060265E"/>
    <w:rsid w:val="006215AA"/>
    <w:rsid w:val="006340D9"/>
    <w:rsid w:val="00643B8E"/>
    <w:rsid w:val="0065602F"/>
    <w:rsid w:val="00665EBC"/>
    <w:rsid w:val="0069470D"/>
    <w:rsid w:val="006A476C"/>
    <w:rsid w:val="006C6A93"/>
    <w:rsid w:val="006E02F9"/>
    <w:rsid w:val="006F4993"/>
    <w:rsid w:val="00703983"/>
    <w:rsid w:val="00753C04"/>
    <w:rsid w:val="00756946"/>
    <w:rsid w:val="00757F80"/>
    <w:rsid w:val="00771EEC"/>
    <w:rsid w:val="00786819"/>
    <w:rsid w:val="007A325A"/>
    <w:rsid w:val="007A70E1"/>
    <w:rsid w:val="007F1523"/>
    <w:rsid w:val="007F509E"/>
    <w:rsid w:val="007F5799"/>
    <w:rsid w:val="007F6947"/>
    <w:rsid w:val="008422F0"/>
    <w:rsid w:val="00872729"/>
    <w:rsid w:val="008F4429"/>
    <w:rsid w:val="00912669"/>
    <w:rsid w:val="00932670"/>
    <w:rsid w:val="009352BB"/>
    <w:rsid w:val="00951873"/>
    <w:rsid w:val="00990668"/>
    <w:rsid w:val="009F0C77"/>
    <w:rsid w:val="009F4DD1"/>
    <w:rsid w:val="00A64E80"/>
    <w:rsid w:val="00A741D9"/>
    <w:rsid w:val="00A9741D"/>
    <w:rsid w:val="00AD4B17"/>
    <w:rsid w:val="00B26FA6"/>
    <w:rsid w:val="00B61057"/>
    <w:rsid w:val="00B741CB"/>
    <w:rsid w:val="00B814EA"/>
    <w:rsid w:val="00B934F3"/>
    <w:rsid w:val="00BB6347"/>
    <w:rsid w:val="00BD2134"/>
    <w:rsid w:val="00C038D8"/>
    <w:rsid w:val="00C045DD"/>
    <w:rsid w:val="00C13365"/>
    <w:rsid w:val="00C3136F"/>
    <w:rsid w:val="00C328BA"/>
    <w:rsid w:val="00C3483A"/>
    <w:rsid w:val="00C74E9D"/>
    <w:rsid w:val="00C82FD3"/>
    <w:rsid w:val="00CC2A90"/>
    <w:rsid w:val="00CC2ED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60CA"/>
    <w:rsid w:val="00F149A7"/>
    <w:rsid w:val="00F45456"/>
    <w:rsid w:val="00F50BAF"/>
    <w:rsid w:val="00F52C10"/>
    <w:rsid w:val="00F74A1E"/>
    <w:rsid w:val="00F75CBD"/>
    <w:rsid w:val="00F81BB7"/>
    <w:rsid w:val="00F81FFD"/>
    <w:rsid w:val="00F85228"/>
    <w:rsid w:val="00FB6773"/>
    <w:rsid w:val="00FD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7C0D10-FC7C-4257-B30C-88368CCDE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C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47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13_201304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3FB4D-8AD7-4DA8-81E6-A34BD14C8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403</Words>
  <Characters>2300</Characters>
  <Application>Microsoft Office Word</Application>
  <DocSecurity>0</DocSecurity>
  <Lines>19</Lines>
  <Paragraphs>5</Paragraphs>
  <ScaleCrop>false</ScaleCrop>
  <Company> </Company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613: New Zion African Methodist Episcopal Church - South Carolina Legislature Online</dc:title>
  <dc:subject/>
  <dc:creator>McDowell</dc:creator>
  <cp:keywords/>
  <dc:description/>
  <cp:lastModifiedBy>N Cumfer</cp:lastModifiedBy>
  <cp:revision>8</cp:revision>
  <cp:lastPrinted>2013-04-15T18:43:00Z</cp:lastPrinted>
  <dcterms:created xsi:type="dcterms:W3CDTF">2013-04-16T16:24:00Z</dcterms:created>
  <dcterms:modified xsi:type="dcterms:W3CDTF">2014-12-04T20:44:00Z</dcterms:modified>
</cp:coreProperties>
</file>