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101-0001                                              SECTION 101                                                 PAGE 0305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ADMINISTRATION: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EXECUTIVE DIRECTOR                  90,281      90,281      90,281      90,281      90,281      90,281      90,281      90,281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106,719      42,922     116,379      52,582     116,379      52,582     116,379      52,582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(6.50)      (4.00)      (6.50)      (4.00)      (6.50)      (4.00)      (6.50)      (4.00)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NEW POSITIONS</w:t>
      </w:r>
    </w:p>
    <w:p w:rsidR="00F528C1" w:rsidRDefault="00F528C1" w:rsidP="00F528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ATTORNEY III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(1.00)      (1.00)                              (1.00)      (1.00)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  197,000     133,203     206,660     142,863     206,660     142,863     206,660     142,863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(7.50)      (5.00)      (8.50)      (6.00)      (7.50)      (5.00)      (8.50)      (6.00)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  318,101     102,198     318,101     102,198     689,101     473,198     689,101     473,198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ADMINISTRATION                 515,101     235,401     524,761     245,061     895,761     616,061     895,761     616,061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(7.50)      (5.00)      (8.50)      (6.00)      (7.50)      (5.00)      (8.50)      (6.00)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VOTER SERVICES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PERSONAL SERVICE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CLASSIFIED POSITIONS               292,555     292,555     292,555     292,555     292,555     292,555     292,555     292,555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                                   (10.00)     (10.00)     (10.00)     (10.00)     (10.00)     (10.00)     (10.00)     (10.00)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NEW POSITIONS</w:t>
      </w:r>
    </w:p>
    <w:p w:rsidR="00F528C1" w:rsidRDefault="00F528C1" w:rsidP="00F528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PROGRAM COORDINATOR II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(1.00)      (1.00)                              (1.00)      (1.00)</w:t>
      </w:r>
    </w:p>
    <w:p w:rsidR="00F528C1" w:rsidRDefault="00F528C1" w:rsidP="00F528C1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24    PROGRAM MANAGER I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                        (1.00)      (1.00)                              (1.00)      (1.00)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PERSONAL SERVICE              292,555     292,555     292,555     292,555     292,555     292,555     292,555     292,555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(10.00)     (10.00)     (12.00)     (12.00)     (10.00)     (10.00)     (12.00)     (12.00)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OTHER OPERATING EXPENSES            668,845     668,845     668,845     668,845     668,845     668,845     668,845     668,845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TOTAL VOTER SERVICES                 961,400     961,400     961,400     961,400     961,400     961,400     961,400     961,400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(10.00)     (10.00)     (12.00)     (12.00)     (10.00)     (10.00)     (12.00)     (12.00)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III. PUBLIC INFORMATION/TRAINING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PERSONAL SERVICE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CLASSIFIED POSITIONS                19,246      19,246      19,246      19,246      19,246      19,246      19,246      19,246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 (3.00)      (3.00)      (3.00)      (3.00)      (3.00)      (3.00)      (3.00)      (3.00)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PERSONAL SERVICE               19,246      19,246      19,246      19,246      19,246      19,246      19,246      19,246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(3.00)      (3.00)      (3.00)      (3.00)      (3.00)      (3.00)      (3.00)      (3.00)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OTHER OPERATING EXPENSES            135,000     100,000     135,000     100,000     135,000     100,000     135,000     100,000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</w:p>
    <w:p w:rsidR="00F528C1" w:rsidRDefault="00F528C1" w:rsidP="00F528C1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101-0002                                              SECTION 101                                                 PAGE 0306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  ELECTION COMMISSION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TOTAL PUBLIC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INFORMATION/TRAINING                154,246     119,246     154,246     119,246     154,246     119,246     154,246     119,246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(3.00)      (3.00)      (3.00)      (3.00)      (3.00)      (3.00)      (3.00)      (3.00)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IV. DISTRIBUTION TO SUBDIVISIONS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AID CNTY-LOCAL REGIS EXP.           533,000     533,000     533,000     533,000     533,000     533,000     533,000     533,000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TOTAL DIST SUBDIVISIONS              533,000     533,000     533,000     533,000     533,000     533,000     533,000     533,000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TOTAL DISTRIBUTION TO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SUBDIVISIONS                        533,000     533,000     533,000     533,000     533,000     533,000     533,000     533,000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V. STATEWIDE/SPECIAL PRIMARIES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SPECIAL ITEMS: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STATEWIDE PRIMARIES/GENERAL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ELECTION                        4,200,000   3,000,000   4,200,000   3,000,000   4,200,000   3,000,000   4,200,000   3,000,000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SPECIAL PRIMARIES                  100,000                 100,000                 100,000                 100,000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TOTAL SPECIAL ITEMS               4,300,000   3,000,000   4,300,000   3,000,000   4,300,000   3,000,000   4,300,000   3,000,000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TOTAL STATEWIDE/SPECIAL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PRIMARIES                         4,300,000   3,000,000   4,300,000   3,000,000   4,300,000   3,000,000   4,300,000   3,000,000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VII.EMPLOYEE BENEFITS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C. STATE EMPLOYER CONTRIBUTIONS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EMPLOYER CONTRIBUTIONS             273,624     247,624     279,894     253,894     279,894     253,894     279,894     253,894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FRINGE BENEFITS               273,624     247,624     279,894     253,894     279,894     253,894     279,894     253,894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EMPLOYEE BENEFITS              273,624     247,624     279,894     253,894     279,894     253,894     279,894     253,894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ELECTION COMMISSION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TOTAL FUNDS AVAILABLE              6,737,371   5,096,671   6,753,301   5,112,601   7,124,301   5,483,601   7,124,301   5,483,601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TOTAL AUTHORIZED FTE POSITIONS       (20.50)     (18.00)     (23.50)     (21.00)     (20.50)     (18.00)     (23.50)     (21.00)</w:t>
      </w:r>
    </w:p>
    <w:p w:rsidR="00F528C1" w:rsidRPr="00A542EF" w:rsidRDefault="00F528C1" w:rsidP="00F528C1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F528C1" w:rsidRDefault="00F528C1" w:rsidP="00F528C1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F528C1" w:rsidSect="00F528C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8C1" w:rsidRDefault="00F528C1" w:rsidP="00DA542B">
      <w:r>
        <w:separator/>
      </w:r>
    </w:p>
  </w:endnote>
  <w:endnote w:type="continuationSeparator" w:id="0">
    <w:p w:rsidR="00F528C1" w:rsidRDefault="00F528C1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14E16C-B27C-43CA-9B20-A7F101B78D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C848C89-A93A-40B5-B2A9-1423EF558E1E}"/>
    <w:embedItalic r:id="rId3" w:fontKey="{424CEE4E-CA24-44C6-9DBF-25E0CDD3B5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363F05-3BBA-4600-8B6B-CC8CAD9DBDD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B1E5A44-2DC3-4FBE-A4AC-4D65324CAECC}"/>
    <w:embedItalic r:id="rId6" w:fontKey="{68F59D17-1473-461A-A5F4-062EA5BA980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07CB10AC-2AA6-4B2D-9937-D6C74A3D89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8C1" w:rsidRDefault="00F528C1" w:rsidP="00DA542B">
      <w:r>
        <w:separator/>
      </w:r>
    </w:p>
  </w:footnote>
  <w:footnote w:type="continuationSeparator" w:id="0">
    <w:p w:rsidR="00F528C1" w:rsidRDefault="00F528C1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8C1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528C1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2</Pages>
  <Words>582</Words>
  <Characters>5353</Characters>
  <Application>Microsoft Office Word</Application>
  <DocSecurity>0</DocSecurity>
  <Lines>97</Lines>
  <Paragraphs>93</Paragraphs>
  <ScaleCrop>false</ScaleCrop>
  <LinksUpToDate>false</LinksUpToDate>
  <CharactersWithSpaces>9849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101 - Conference Report - South Carolina Legislature Online</dc:title>
  <dc:subject/>
  <dc:creator/>
  <cp:keywords/>
  <dc:description/>
  <cp:lastModifiedBy/>
  <cp:revision>1</cp:revision>
  <dcterms:created xsi:type="dcterms:W3CDTF">2015-06-22T16:09:00Z</dcterms:created>
  <dcterms:modified xsi:type="dcterms:W3CDTF">2015-06-22T16:09:00Z</dcterms:modified>
</cp:coreProperties>
</file>