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COMMISSIONER/S                     155,000     155,000     155,000     155,000     155,000     155,000     155,000     155,000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3,845,866   3,679,729   3,934,461   3,768,324   3,934,461   3,768,324   3,934,461   3,768,324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(84.00)     (81.00)     (84.00)     (81.00)     (84.00)     (81.00)     (84.00)     (81.00)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4,158,503   3,854,729   4,247,098   3,943,324   4,247,098   3,943,324   4,247,098   3,943,324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(85.00)     (82.00)     (85.00)     (82.00)     (85.00)     (82.00)     (85.00)     (82.00)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2,781,871               3,031,871               3,031,871               3,031,871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ITEM: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WAITING LIST                    13,293,825  13,293,825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SPECIAL ITEMS              13,293,825  13,293,825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TOTAL ADMINISTRATION              20,234,199  17,148,554   7,278,969   3,943,324   7,278,969   3,943,324   7,278,969   3,943,324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(85.00)     (82.00)     (85.00)     (82.00)     (85.00)     (82.00)     (85.00)     (82.00)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II.PROGRAM &amp;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A. PREVENTION PROGRAM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257,098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SPECIAL ITEMS: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GREENWOOD GENETIC CENTER        9,468,376   2,934,300   9,468,376   2,934,300   9,968,376   3,434,300   9,968,376   3,434,300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TOTAL SPECIAL ITEMS              9,468,376   2,934,300   9,468,376   2,934,300   9,968,376   3,434,300   9,968,376   3,434,300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PREVENTION PROGRAM          9,725,474   2,934,300   9,725,474   2,934,300  10,225,474   3,434,300  10,225,474   3,434,300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B. INTELLECTUAL DISABILITIES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FAMILY SUPPORT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1. CHILDREN'S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CLASSIFIED POSITIONS             116,542     116,542     118,872     118,872     118,872     118,872     118,872     118,872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TOTAL PERSONAL SERVICE            116,542     116,542     118,872     118,872     118,872     118,872     118,872     118,872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14,740,263   2,935,037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SPECIAL ITEM: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9,312,500   3,725,000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TOTAL SPECIAL ITEMS             9,312,500   3,725,000   9,312,500   3,725,000   9,312,500   3,725,000   9,312,500   3,725,000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CHILDREN'S SERVICES       24,169,305   6,776,579  24,171,635   6,778,909  24,171,635   6,778,909  24,171,635   6,778,909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54125" w:rsidRDefault="00B54125" w:rsidP="00B5412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2. IN-HOME FAMILY SUPPORTS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CLASSIFIED POSITIONS             128,120     128,120     172,756     172,756     172,756     172,756     172,756     172,756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PERSONAL SERVICE            128,120     128,120     172,756     172,756     172,756     172,756     172,756     172,756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OTHER OPERATING EXPENSES       57,725,487  24,882,226  69,668,663  36,825,402  76,158,139  36,825,402  76,158,139  36,825,402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CASE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10,000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TOTAL CASE SRVC/PUB ASST           10,000                  10,000                  10,000                  10,000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IN-HOME FAMILY SUPPORTS   57,863,607  25,010,346  69,851,419  36,998,158  76,340,895  36,998,158  76,340,895  36,998,158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3. ADULT DEV &amp; SUPPORTED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EMPLOYMENT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CLASSIFIED POSITIONS              40,286      40,286      40,286      40,286      40,286      40,286      40,286      40,286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TOTAL PERSONAL SERVICE             40,286      40,286      40,286      40,286      40,286      40,286      40,286      40,286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64,355,121  15,139,344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TOTAL ADULT DEVELOPMENT &amp;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SUPPORTED EMPLOYM              64,395,407  15,179,630  64,395,407  15,179,630  64,395,407  15,179,630  64,395,407  15,179,630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4. SERVICE COORDINATION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325,749     325,749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(6.00)      (6.00)      (6.00)      (6.00)      (6.00)      (6.00)      (6.00)      (6.00)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TOTAL PERSONAL SERVICE            325,749     325,749     325,749     325,749     325,749     325,749     325,749     325,749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(6.00)      (6.00)      (6.00)      (6.00)      (6.00)      (6.00)      (6.00)      (6.00)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22,329,861   6,239,098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CASE SERVICES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52,000       2,000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TOTAL CASE SRVC/PUB ASST           52,000       2,000      52,000       2,000      52,000       2,000      52,000       2,000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SERVICE COORDINATION      22,707,610   6,566,847  22,707,610   6,566,847  22,707,610   6,566,847  22,707,610   6,566,847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(6.00)      (6.00)      (6.00)      (6.00)      (6.00)      (6.00)      (6.00)      (6.00)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TOTAL INTELLECTUAL DISABILITY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FAMILY SUPPORT                 169,135,929  53,533,402 181,126,071  65,523,544 187,615,547  65,523,544 187,615,547  65,523,544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AUTISM FAMILY SUPPORT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PROGRAM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1. AUTISM FAMILY SUPPORT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CLASSIFIED POSITIONS             509,706     509,706     519,896     519,896     519,896     519,896     519,896     519,896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(14.00)     (14.00)     (14.00)     (14.00)     (14.00)     (14.00)     (14.00)     (14.00)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200         200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TOTAL PERSONAL SERVICE            509,906     509,906     520,096     520,096     520,096     520,096     520,096     520,096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OTHER OPERATING EXPENSES       12,193,403   3,272,233  13,050,408   4,129,238  13,576,210   4,129,238  13,576,210   4,129,238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CASE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17,000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TOTAL CASE SRVC/PUB ASST           17,000                  17,000                  17,000                  17,000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TOTAL AUTISM FAMILY SUPPORT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SERVICES                       12,720,309   3,782,139  13,587,504   4,649,334  14,113,306   4,649,334  14,113,306   4,649,334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(14.00)     (14.00)     (14.00)     (14.00)     (14.00)     (14.00)     (14.00)     (14.00)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3. PERVASIVE DEVELOPMENTAL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DISORDER (PDD)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    90,000      90,000      95,880      95,880      95,880      95,880      95,880      95,880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TOTAL PERSONAL SERVICE             90,000      90,000      95,880      95,880      95,880      95,880      95,880      95,880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OPERATING EXPENSES       10,185,000   6,885,000  11,090,914   7,790,914  12,931,223   7,790,914  12,931,223   7,790,914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TOTAL PERVASIVE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DEVELOPMENTAL DISORDER(PDD)    10,275,000   6,975,000  11,186,794   7,886,794  13,027,103   7,886,794  13,027,103   7,886,794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TOTAL AUTISM FAMILY SUPPORT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PROGRAM                         22,995,309  10,757,139  24,774,298  12,536,128  27,140,409  12,536,128  27,140,409  12,536,128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D. HEAD &amp; SPINAL CORD INJ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FAMILY SUPP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158,990     158,990     158,990     158,990     158,990     158,990     158,990     158,990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PERSONAL SERVICE             158,990     158,990     158,990     158,990     158,990     158,990     158,990     158,990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OPERATING EXPENSES        21,583,720   5,784,000  23,221,883   7,422,163  25,587,997   7,422,163  25,587,997   7,422,163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CASE SERVICES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12,000      12,000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CASE SRVC/PUB ASST            12,000      12,000      12,000      12,000      12,000      12,000      12,000      12,000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TOTAL HEAD &amp; SPINAL CORD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INJURY FAMILY SUPPO             21,754,710   5,954,990  23,392,873   7,593,153  25,758,987   7,593,153  25,758,987   7,593,153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E. INTELLECTUAL DISABILITIES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COMM RESIDENTIA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CLASSIFIED POSITIONS            2,014,493   1,829,977   2,294,988   2,110,472   2,294,988   2,110,472   2,294,988   2,110,472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(39.00)     (36.00)     (39.00)     (36.00)     (39.00)     (36.00)     (39.00)     (36.00)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210,000      50,000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2,224,493   1,879,977   2,504,988   2,160,472   2,504,988   2,160,472   2,504,988   2,160,472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(39.00)     (36.00)     (39.00)     (36.00)     (39.00)     (36.00)     (39.00)     (36.00)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246,584,513  46,507,981 258,239,812  58,163,280 269,083,176  58,163,280 269,083,176  58,163,280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CASE SERVICES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14,863,063     900,800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CASE SRVC/PUB ASST        14,863,063     900,800  14,863,063     900,800  14,863,063     900,800  14,863,063     900,800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TOTAL INTELLECTUAL DISABILITY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COMMUNITY RESI                 263,672,069  49,288,758 275,607,863  61,224,552 286,451,227  61,224,552 286,451,227  61,224,552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(39.00)     (36.00)     (39.00)     (36.00)     (39.00)     (36.00)     (39.00)     (36.00)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F. AUTISM COMMUNITY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RESIDENTIAL PROGRAM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CLASSIFIED POSITIONS            1,384,324   1,209,713   1,404,704   1,230,093   1,404,704   1,230,093   1,404,704   1,230,093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(49.00)     (44.00)     (49.00)     (44.00)     (49.00)     (44.00)     (49.00)     (44.00)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299,696     166,312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PERSONAL SERVICE           1,684,020   1,376,025   1,704,400   1,396,405   1,704,400   1,396,405   1,704,400   1,396,405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(49.00)     (44.00)     (49.00)     (44.00)     (49.00)     (44.00)     (49.00)     (44.00)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21,820,184   3,927,592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CASE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33,025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33,025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TOTAL AUTISM COMMUNITY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RESIDENTIAL PROGRAM             23,537,229   5,303,617  23,557,609   5,323,997  23,557,609   5,323,997  23,557,609   5,323,997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(49.00)     (44.00)     (49.00)     (44.00)     (49.00)     (44.00)     (49.00)     (44.00)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G. HEAD &amp; SPINAL CORD INJURY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COMMUNITY RESID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OPERATING EXPENSES        3,040,532     958,763   3,040,532     958,763   3,040,532     958,763   3,040,532     958,763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TOTAL HEAD &amp; SPINAL CORD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INJURY COMMUNITY R              3,040,532     958,763   3,040,532     958,763   3,040,532     958,763   3,040,532     958,763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H. REGIONAL CENTER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RESIDENTIAL PROGRAM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PERSONAL SERVICE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CLASSIFIED POSITIONS          48,083,038  34,109,291  48,677,121  34,703,374  48,677,121  34,703,374  48,677,121  34,703,374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(1949.40)   (1291.85)   (1919.90)   (1270.85)   (1919.90)   (1270.85)   (1919.90)   (1270.85)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4,458,773   1,836,989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TOTAL PERSONAL SERVICE         52,541,811  35,946,280  53,135,894  36,540,363  53,135,894  36,540,363  53,135,894  36,540,363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(1949.40)   (1291.85)   (1919.90)   (1270.85)   (1919.90)   (1270.85)   (1919.90)   (1270.85)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17,873,449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CASE SERVICES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441,222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TOTAL CASE SRVC/PUB ASST          441,222                 441,222                 441,222                 441,222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TOTAL REGIONAL CENTER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RESIDENTIAL PROGRAM            70,856,482  35,946,280  71,450,565  36,540,363  71,450,565  36,540,363  71,450,565  36,540,363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(1949.40)   (1291.85)   (1919.90)   (1270.85)   (1919.90)   (1270.85)   (1919.90)   (1270.85)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PROGRAM &amp; SERVICES         584,717,734 164,677,249 612,675,285 192,634,800 635,240,350 193,134,800 635,240,350 193,134,800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(2067.40)   (1401.85)   (2037.90)   (1380.85)   (2037.90)   (1380.85)   (2037.90)   (1380.85)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III. EMPLOYEE BENEFITS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C. STATE EMPLOYER CONTRIBUTIONS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EMPLOYER CONTRIBUTIONS          27,735,121  20,925,634  28,368,232  21,558,745  28,368,232  21,558,745  28,368,232  21,558,745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FRINGE BENEFITS            27,735,121  20,925,634  28,368,232  21,558,745  28,368,232  21,558,745  28,368,232  21,558,745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Default="00B54125" w:rsidP="00B54125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27,735,121  20,925,634  28,368,232  21,558,745  28,368,232  21,558,745  28,368,232  21,558,745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DEPT OF DISABILITIES AND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SPECIAL NEEDS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FUNDS AVAILABLE            632,687,054 202,751,437 648,322,486 218,136,869 670,887,551 218,636,869 670,887,551 218,636,869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AUTHORIZED FTE POSITIONS     (2152.40)   (1483.85)   (2122.90)   (1462.85)   (2122.90)   (1462.85)   (2122.90)   (1462.85)</w:t>
      </w:r>
    </w:p>
    <w:p w:rsidR="00B54125" w:rsidRPr="00A542EF" w:rsidRDefault="00B54125" w:rsidP="00B54125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54125" w:rsidRDefault="00B54125" w:rsidP="00B54125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54125" w:rsidSect="00B541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125" w:rsidRDefault="00B54125" w:rsidP="00DA542B">
      <w:r>
        <w:separator/>
      </w:r>
    </w:p>
  </w:endnote>
  <w:endnote w:type="continuationSeparator" w:id="0">
    <w:p w:rsidR="00B54125" w:rsidRDefault="00B54125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C32DFE-A4C7-47E7-8E6C-BCC32277A7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2A89C32-D0CE-43D5-B9E0-B645C5FB0C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597E69-FBA1-4818-BAC8-976B018F67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F8353A6-9E0D-4C1E-9852-CEF36BBDE6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58A390-98BA-4121-AA11-C817EACBA0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125" w:rsidRDefault="00B54125" w:rsidP="00DA542B">
      <w:r>
        <w:separator/>
      </w:r>
    </w:p>
  </w:footnote>
  <w:footnote w:type="continuationSeparator" w:id="0">
    <w:p w:rsidR="00B54125" w:rsidRDefault="00B54125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12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54125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6</Pages>
  <Words>1832</Words>
  <Characters>17086</Characters>
  <Application>Microsoft Office Word</Application>
  <DocSecurity>0</DocSecurity>
  <Lines>295</Lines>
  <Paragraphs>280</Paragraphs>
  <ScaleCrop>false</ScaleCrop>
  <LinksUpToDate>false</LinksUpToDate>
  <CharactersWithSpaces>29843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36 -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