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0141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COMMISSIONER/S                      86,806      86,806      86,806      86,806      86,806      86,806      86,806      86,806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539,951     539,951     550,874     550,874     550,874     550,874     550,874     550,874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(13.45)     (13.45)     (13.45)     (13.45)     (13.45)     (13.45)     (13.45)     (13.45)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38,100      38,100      38,100      38,100      38,100      38,100      38,100      38,100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664,857     664,857     675,780     675,780     675,780     675,780     675,780     675,780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(14.45)     (14.45)     (14.45)     (14.45)     (14.45)     (14.45)     (14.45)     (14.45)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431,363     421,512     441,363     421,512     441,363     421,512     441,363     421,512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1,096,220   1,086,369   1,117,143   1,097,292   1,117,143   1,097,292   1,117,143   1,097,292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(14.45)     (14.45)     (14.45)     (14.45)     (14.45)     (14.45)     (14.45)     (14.45)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REHABILITATION SERVICES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PERSONAL SERVICE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CLASSIFIED POSITIONS             2,611,915     566,394   2,650,760     588,239   2,650,760     588,239   2,650,760     588,239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(83.34)     (15.69)     (83.34)     (15.69)     (83.34)     (15.69)     (83.34)     (15.69)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OTHER PERSONAL SERVICES            214,932                 214,932                 214,932                 214,932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PERSONAL SERVICE            2,826,847     566,394   2,865,692     588,239   2,865,692     588,239   2,865,692     588,239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(83.34)     (15.69)     (83.34)     (15.69)     (83.34)     (15.69)     (83.34)     (15.69)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OTHER OPERATING EXPENSES          1,715,476         787   1,751,476         787   1,751,476         787   1,751,476         787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CASE SERVICES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PUBLIC ASSISTANCE PAYMENTS       3,958,795     484,202   3,998,795     484,202   3,998,795     484,202   3,998,795     484,202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CASE SRVC/PUB ASST          3,958,795     484,202   3,998,795     484,202   3,998,795     484,202   3,998,795     484,202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REHABILITATION SERVICES      8,501,118   1,051,383   8,615,963   1,073,228   8,615,963   1,073,228   8,615,963   1,073,228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(83.34)     (15.69)     (83.34)     (15.69)     (83.34)     (15.69)     (83.34)     (15.69)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III. PREVENTION OF BLINDNESS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PERSONAL SERVICE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CLASSIFIED POSITIONS               264,558      37,000     324,558      97,000     324,558      97,000     324,558      97,000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(6.53)      (1.00)      (6.53)      (1.00)      (6.53)      (1.00)      (6.53)      (1.00)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OTHER PERSONAL SERVICES              5,000                   5,000                   5,000                   5,000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PERSONAL SERVICE              269,558      37,000     329,558      97,000     329,558      97,000     329,558      97,000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(6.53)      (1.00)      (6.53)      (1.00)      (6.53)      (1.00)      (6.53)      (1.00)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OTHER OPERATING EXPENSES             90,000                 100,000      10,000     100,000      10,000     100,000      10,000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CASE SERVICES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PUBLIC ASSISTANCE PAYMENTS         247,188     100,000     306,188     159,000     306,188     159,000     306,188     159,000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</w:p>
    <w:p w:rsidR="006F2CA2" w:rsidRDefault="006F2CA2" w:rsidP="006F2CA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0142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CASE SRVC/PUB ASST            247,188     100,000     306,188     159,000     306,188     159,000     306,188     159,000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PREVENTION OF BLINDNESS        606,746     137,000     735,746     266,000     735,746     266,000     735,746     266,000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(6.53)      (1.00)      (6.53)      (1.00)      (6.53)      (1.00)      (6.53)      (1.00)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IV. COMMUNITY SERVICE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PERSONAL SERVICE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CLASSIFIED POSITIONS                95,972      95,972      95,972      95,972      95,972      95,972      95,972      95,972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(2.53)      (2.53)      (2.53)      (2.53)      (2.53)      (2.53)      (2.53)      (2.53)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   95,972      95,972      95,972      95,972      95,972      95,972      95,972      95,972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(2.53)      (2.53)      (2.53)      (2.53)      (2.53)      (2.53)      (2.53)      (2.53)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   30,000      30,000      30,000      30,000      30,000      30,000      30,000      30,000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CASE SERVICES                        18,000      18,000      18,000      18,000      18,000      18,000      18,000      18,000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CASE SRVC/PUB ASST              18,000      18,000      18,000      18,000      18,000      18,000      18,000      18,000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TOTAL COMMUNITY SERVICE              143,972     143,972     143,972     143,972     143,972     143,972     143,972     143,972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(2.53)      (2.53)      (2.53)      (2.53)      (2.53)      (2.53)      (2.53)      (2.53)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V. EMPLOYEE BENEFITS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C. STATE EMPLOYER CONTRIBUTIONS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EMPLOYER CONTRIBUTIONS           1,292,562     495,639   1,338,394     534,471   1,338,394     534,471   1,338,394     534,471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FRINGE BENEFITS             1,292,562     495,639   1,338,394     534,471   1,338,394     534,471   1,338,394     534,471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EMPLOYEE BENEFITS            1,292,562     495,639   1,338,394     534,471   1,338,394     534,471   1,338,394     534,471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COMMISSION FOR THE BLIND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FUNDS AVAILABLE             11,640,618   2,914,363  11,951,218   3,114,963  11,951,218   3,114,963  11,951,218   3,114,963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AUTHORIZED FTE POSITIONS      (106.85)     (33.67)    (106.85)     (33.67)    (106.85)     (33.67)    (106.85)     (33.67)</w:t>
      </w:r>
    </w:p>
    <w:p w:rsidR="006F2CA2" w:rsidRPr="00A542EF" w:rsidRDefault="006F2CA2" w:rsidP="006F2C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F2CA2" w:rsidRDefault="006F2CA2" w:rsidP="006F2CA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F2CA2" w:rsidSect="006F2C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CA2" w:rsidRDefault="006F2CA2" w:rsidP="00DA542B">
      <w:r>
        <w:separator/>
      </w:r>
    </w:p>
  </w:endnote>
  <w:endnote w:type="continuationSeparator" w:id="0">
    <w:p w:rsidR="006F2CA2" w:rsidRDefault="006F2CA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A56AC0-579A-4796-90C8-6C381236F1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E4D2398-2848-4BB9-A3B7-BFE2EE2102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AD8FA62-A104-4E1C-9E40-8CF209EB65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6C51A48-14E4-4394-9D7E-F4D246914B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AC965F-E609-41F8-90FE-A74BFF4C122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CA2" w:rsidRDefault="006F2CA2" w:rsidP="00DA542B">
      <w:r>
        <w:separator/>
      </w:r>
    </w:p>
  </w:footnote>
  <w:footnote w:type="continuationSeparator" w:id="0">
    <w:p w:rsidR="006F2CA2" w:rsidRDefault="006F2CA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CA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2CA2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647</Words>
  <Characters>5755</Characters>
  <Application>Microsoft Office Word</Application>
  <DocSecurity>0</DocSecurity>
  <Lines>95</Lines>
  <Paragraphs>91</Paragraphs>
  <ScaleCrop>false</ScaleCrop>
  <LinksUpToDate>false</LinksUpToDate>
  <CharactersWithSpaces>10423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39 -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