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0244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DIRECTOR                           124,973                 124,973                 107,645                 107,645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3,081,824               3,181,824               3,199,152               3,199,152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(58.09)                 (60.09)                 (60.09)                 (60.09)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NEW POSITIONS</w:t>
      </w:r>
    </w:p>
    <w:p w:rsidR="007F680B" w:rsidRDefault="007F680B" w:rsidP="007F680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8    ADMINISTRATIVE ASSISTANT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                        (2.00)                  (2.00)                  (2.00)</w:t>
      </w:r>
    </w:p>
    <w:p w:rsidR="007F680B" w:rsidRDefault="007F680B" w:rsidP="007F680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10    ATTORNEY I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                         (3.00)                  (3.00)                  (3.00)</w:t>
      </w:r>
    </w:p>
    <w:p w:rsidR="007F680B" w:rsidRDefault="007F680B" w:rsidP="007F680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12    AUDITOR IV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                         (1.00)                  (1.00)                  (1.00)</w:t>
      </w:r>
    </w:p>
    <w:p w:rsidR="007F680B" w:rsidRDefault="007F680B" w:rsidP="007F680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14    SENIOR INFOR RESOURCE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</w:t>
      </w:r>
    </w:p>
    <w:p w:rsidR="007F680B" w:rsidRDefault="007F680B" w:rsidP="007F680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16    CONSULTANT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                         (1.00)                  (1.00)                  (1.00)</w:t>
      </w:r>
    </w:p>
    <w:p w:rsidR="007F680B" w:rsidRDefault="007F680B" w:rsidP="007F680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18    SYSTEMS PROGRAMMER I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                         (1.00)                  (1.00)                  (1.00)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UNCLASSIFIED POSITIONS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 (2.00)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OTHER PERSONAL SERVICES            500,000                 500,000                 500,000                 500,000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TOTAL PERSONAL SERVICE            3,706,797               3,806,797               3,806,797               3,806,797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(61.09)                 (69.09)                 (69.09)                 (69.09)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OTHER OPERATING EXPENSES          1,282,996               1,282,996               1,282,996               1,282,996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TOTAL ADMINISTRATION               4,989,793               5,089,793               5,089,793               5,089,793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(61.09)                 (69.09)                 (69.09)                 (69.09)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II. PROGRAMS &amp; SERVICES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A. OSHA VOLUNTARY PROGRAMS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PERSONAL SERVICE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CLASSIFIED POSITIONS              600,575      36,313     601,301      37,039     601,301      37,039     601,301      37,039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(19.98)      (6.26)     (19.98)      (6.26)     (19.98)      (6.26)     (19.98)      (6.26)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TOTAL PERSONAL SERVICE             600,575      36,313     601,301      37,039     601,301      37,039     601,301      37,039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(19.98)      (6.26)     (19.98)      (6.26)     (19.98)      (6.26)     (19.98)      (6.26)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OTHER OPERATING EXPENSES           293,161      40,000     293,161      40,000     293,161      40,000     293,161      40,000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TOTAL OSHA VOLUNTARY PROGRAMS       893,736      76,313     894,462      77,039     894,462      77,039     894,462      77,039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 (19.98)      (6.26)     (19.98)      (6.26)     (19.98)      (6.26)     (19.98)      (6.26)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</w:p>
    <w:p w:rsidR="007F680B" w:rsidRDefault="007F680B" w:rsidP="007F680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0245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B. OCCUPATIONAL SAFETY &amp; HEALTH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PERSONAL SERVICE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CLASSIFIED POSITIONS            1,882,922     816,428   1,899,250     832,756   1,899,250     832,756   1,899,250     832,756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(47.44)     (25.56)     (47.44)     (25.56)     (47.44)     (25.56)     (47.44)     (25.56)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OTHER PERSONAL SERVICES             8,313       4,218       8,397       4,302       8,397       4,302       8,397       4,302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TOTAL PERSONAL SERVICE           1,891,235     820,646   1,907,647     837,058   1,907,647     837,058   1,907,647     837,058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(47.44)     (25.56)     (47.44)     (25.56)     (47.44)     (25.56)     (47.44)     (25.56)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OTHER OPERATING EXPENSES           366,868     191,562     400,355     191,562     400,355     191,562     400,355     191,562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TOTAL OCCUPATIONAL SAFETY &amp;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HEALTH                           2,258,103   1,012,208   2,308,002   1,028,620   2,308,002   1,028,620   2,308,002   1,028,620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(47.44)     (25.56)     (47.44)     (25.56)     (47.44)     (25.56)     (47.44)     (25.56)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C. FIRE ACADEMY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PERSONAL SERVICE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CLASSIFIED POSITIONS            1,753,763               1,451,463               1,451,463               1,451,463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(41.00)                 (41.00)                 (41.00)                 (41.00)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UNCLASSIFIED POSITIONS            302,300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OTHER PERSONAL SERVICES         1,184,500               1,789,100               1,789,100               1,789,100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TOTAL PERSONAL SERVICE           3,240,563               3,240,563               3,240,563               3,240,563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(41.00)                 (41.00)                 (41.00)                 (41.00)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OTHER OPERATING EXPENSES         4,079,111               4,079,111               4,079,111               4,079,111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TOTAL FIRE ACADEMY                7,319,674               7,319,674               7,319,674               7,319,674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(41.00)                 (41.00)                 (41.00)                 (41.00)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D. STATE FIRE MARSHAL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PERSONAL SERVICE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CLASSIFIED POSITIONS            1,450,841               1,650,841               1,650,841               1,650,841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(32.00)                 (32.00)                 (32.00)                 (32.00)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OTHER PERSONAL SERVICES           305,622                 305,622                 305,622                 305,622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TOTAL PERSONAL SERVICE           1,756,463               1,956,463               1,956,463               1,956,463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(32.00)                 (32.00)                 (32.00)                 (32.00)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OTHER OPERATING EXPENSES           824,303               1,290,816               1,290,816               1,290,816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TOTAL OFFICE OF STATE FIRE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MARSHAL                          2,580,766               3,247,279               3,247,279               3,247,279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(32.00)                 (32.00)                 (32.00)                 (32.00)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E. ELEVATORS &amp; AMUSEMENT RIDES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PERSONAL SERVICE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CLASSIFIED POSITIONS              700,000                 700,000                 700,000                 700,000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40                                       (7.00)                  (7.00)                  (7.00)                  (7.00)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</w:p>
    <w:p w:rsidR="007F680B" w:rsidRDefault="007F680B" w:rsidP="007F680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81-0003                                              SECTION  81                                                 PAGE 0246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NEW POSITIONS</w:t>
      </w:r>
    </w:p>
    <w:p w:rsidR="007F680B" w:rsidRDefault="007F680B" w:rsidP="007F680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2     ADMINISTRATIVE ASSISTANT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                                                           (1.00)                  (1.00)                  (1.00)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TOTAL PERSONAL SERVICE             700,000                 700,000                 700,000                 700,000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 (7.00)                  (8.00)                  (8.00)                  (8.00)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OTHER OPERATING EXPENSES           215,000                 215,000                 215,000                 215,000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TOTAL ELEVATORS &amp; AMUSEMENT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RIDES                              915,000                 915,000                 915,000                 915,000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(7.00)                  (8.00)                  (8.00)                  (8.00)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F. PROF &amp; OCCUPATIONAL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LICENSING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PERSONAL SERVICE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CLASSIFIED POSITIONS            7,154,295               7,154,295               7,154,295               7,154,295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(168.90)                (168.90)                (168.90)                (168.90)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NEW POSITIONS</w:t>
      </w:r>
    </w:p>
    <w:p w:rsidR="007F680B" w:rsidRDefault="007F680B" w:rsidP="007F680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17     ADMINISTRATIVE ASSISTANT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                         (1.00)                  (1.00)                  (1.00)</w:t>
      </w:r>
    </w:p>
    <w:p w:rsidR="007F680B" w:rsidRDefault="007F680B" w:rsidP="007F680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19     INSPECTOR I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                         (2.00)                  (2.00)                  (2.00)</w:t>
      </w:r>
    </w:p>
    <w:p w:rsidR="007F680B" w:rsidRDefault="007F680B" w:rsidP="007F680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21     PHARMACIST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                         (1.00)                  (1.00)                  (1.00)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UNCLASSIFIED POSITIONS             95,705                  97,618                  97,618                  97,618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 (1.00)                  (1.00)                  (1.00)                  (1.00)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OTHER PERSONAL SERVICES           900,000                 411,514                 411,514                 411,514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TOTAL PERSONAL SERVICE           8,150,000               7,663,427               7,663,427               7,663,427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(169.90)                (173.90)                (173.90)                (173.90)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OTHER OPERATING EXPENSES         6,883,069               6,383,069               6,383,069               6,383,069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SPECIAL ITEMS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RESEARCH &amp; EDUCATION              200,000                 200,000                 200,000                 200,000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TOTAL SPECIAL ITEMS                200,000                 200,000                 200,000                 200,000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TOTAL PROFESSIONAL &amp;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OCCUPATIONAL LICENSING          15,233,069              14,246,496              14,246,496              14,246,496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(169.90)                (173.90)                (173.90)                (173.90)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G. LABOR SERVICES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OTHER OPERATING EXPENSES            85,000                  85,000                  85,000                  85,000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TOTAL LABOR SERVICES                 85,000                  85,000                  85,000                  85,000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</w:p>
    <w:p w:rsidR="007F680B" w:rsidRDefault="007F680B" w:rsidP="007F680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81-0004                                              SECTION  81                                                 PAGE 0247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H. BUILDING CODES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PERSONAL SERVICE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CLASSIFIED POSITIONS              430,000                 430,000                 430,000                 430,000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(12.56)                 (12.56)                 (12.56)                 (12.56)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TOTAL PERSONAL SERVICE             430,000                 430,000                 430,000                 430,000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(12.56)                 (12.56)                 (12.56)                 (12.56)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OTHER OPERATING EXPENSES           350,000                 350,000                 350,000                 350,000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BUILDING CODES                780,000                 780,000                 780,000                 780,000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(12.56)                 (12.56)                 (12.56)                 (12.56)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TOTAL PROGRAMS AND SERVICES       30,065,348   1,088,521  29,795,913   1,105,659  29,795,913   1,105,659  29,795,913   1,105,659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(329.88)     (31.82)    (334.88)     (31.82)    (334.88)     (31.82)    (334.88)     (31.82)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III. EMPLOYEE BENEFITS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C. STATE EMPLOYER CONTRIBUTIONS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EMPLOYER CONTRIBUTIONS           5,958,211     222,959   6,162,166     240,341   6,162,166     240,341   6,162,166     240,341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TOTAL FRINGE BENEFITS             5,958,211     222,959   6,162,166     240,341   6,162,166     240,341   6,162,166     240,341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TOTAL EMPLOYEE BENEFITS            5,958,211     222,959   6,162,166     240,341   6,162,166     240,341   6,162,166     240,341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DEPT OF LABOR, LICENSING AND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REGULATION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TOTAL FUNDS AVAILABLE             41,013,352   1,311,480  41,047,872   1,346,000  41,047,872   1,346,000  41,047,872   1,346,000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TOTAL AUTHORIZED FTE POSITIONS      (390.97)     (31.82)    (403.97)     (31.82)    (403.97)     (31.82)    (403.97)     (31.82)</w:t>
      </w:r>
    </w:p>
    <w:p w:rsidR="007F680B" w:rsidRPr="00A542EF" w:rsidRDefault="007F680B" w:rsidP="007F68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F680B" w:rsidRDefault="007F680B" w:rsidP="007F680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7F680B" w:rsidSect="007F680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680B" w:rsidRDefault="007F680B" w:rsidP="00DA542B">
      <w:r>
        <w:separator/>
      </w:r>
    </w:p>
  </w:endnote>
  <w:endnote w:type="continuationSeparator" w:id="0">
    <w:p w:rsidR="007F680B" w:rsidRDefault="007F680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F55D99-DBF1-479B-B757-06F572283A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725A420-DAF4-46CC-AA8F-CF210BE97AC7}"/>
    <w:embedItalic r:id="rId3" w:fontKey="{4E0F3AB1-82A9-4EE5-B5C8-D698D87168A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188CB75-EF05-4C9F-ABB5-50E0F9CB4F6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E698D9FC-89B2-4B6A-A1C5-42C495F5198C}"/>
    <w:embedItalic r:id="rId6" w:fontKey="{83E88325-2FC5-4F68-BD18-127FDDA15B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60A60BB-FC3F-408F-BCA1-1DCB4879A16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680B" w:rsidRDefault="007F680B" w:rsidP="00DA542B">
      <w:r>
        <w:separator/>
      </w:r>
    </w:p>
  </w:footnote>
  <w:footnote w:type="continuationSeparator" w:id="0">
    <w:p w:rsidR="007F680B" w:rsidRDefault="007F680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80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7F680B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4</Pages>
  <Words>1035</Words>
  <Characters>9272</Characters>
  <Application>Microsoft Office Word</Application>
  <DocSecurity>0</DocSecurity>
  <Lines>201</Lines>
  <Paragraphs>191</Paragraphs>
  <ScaleCrop>false</ScaleCrop>
  <LinksUpToDate>false</LinksUpToDate>
  <CharactersWithSpaces>19480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81 - Conference Report - South Carolina Legislature Online</dc:title>
  <dc:subject/>
  <dc:creator/>
  <cp:keywords/>
  <dc:description/>
  <cp:lastModifiedBy/>
  <cp:revision>1</cp:revision>
  <dcterms:created xsi:type="dcterms:W3CDTF">2015-06-22T16:07:00Z</dcterms:created>
  <dcterms:modified xsi:type="dcterms:W3CDTF">2015-06-22T16:07:00Z</dcterms:modified>
</cp:coreProperties>
</file>