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132,080                 145,000                 145,000                 145,000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PERSONAL SERVICES             25,000                  25,000                  25,000                  25,000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PERSONAL SERVICE              157,080                 170,000                 170,000                 170,000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OTHER OPERATING EXPENSES            239,300                 225,276                 225,276                 225,276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TRANSPORTATION INFRASTRUCTURE   150,000,000             255,000,000             255,000,000             255,000,000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SPECIAL ITEMS              150,000,000             255,000,000             255,000,000             255,000,000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150,396,380             255,395,276             255,395,276             255,395,276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EMPLOYEE BENEFITS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EMPLOYER CONTRIBUTIONS               56,896                  58,000                  58,000                  58,000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FRINGE BENEFITS                 56,896                  58,000                  58,000                  58,000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TOTAL EMPLOYEE BENEFITS               56,896                  58,000                  58,000                  58,000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INFRASTRUCTURE BANK BOARD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FUNDS AVAILABLE            150,453,276             255,453,276             255,453,276             255,453,276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AUTHORIZED FTE POSITIONS        (2.00)                  (2.00)                  (2.00)                  (2.00)</w:t>
      </w:r>
    </w:p>
    <w:p w:rsidR="002F6259" w:rsidRPr="00A542EF" w:rsidRDefault="002F6259" w:rsidP="002F625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F6259" w:rsidRDefault="002F6259" w:rsidP="002F625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F6259" w:rsidSect="002F62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259" w:rsidRDefault="002F6259" w:rsidP="00DA542B">
      <w:r>
        <w:separator/>
      </w:r>
    </w:p>
  </w:endnote>
  <w:endnote w:type="continuationSeparator" w:id="0">
    <w:p w:rsidR="002F6259" w:rsidRDefault="002F625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C18091-AC70-4810-8C89-52075534F1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071772-B9A7-46DF-9A7D-15147740F0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8FCFDA2-1B9A-47C3-9F6A-EB8F56C049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FEC2296-CEBB-4153-B9A8-728869010D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D7103-99C2-44E6-AA22-C5B8467BDA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259" w:rsidRDefault="002F6259" w:rsidP="00DA542B">
      <w:r>
        <w:separator/>
      </w:r>
    </w:p>
  </w:footnote>
  <w:footnote w:type="continuationSeparator" w:id="0">
    <w:p w:rsidR="002F6259" w:rsidRDefault="002F625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25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6259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181</Words>
  <Characters>1868</Characters>
  <Application>Microsoft Office Word</Application>
  <DocSecurity>0</DocSecurity>
  <Lines>36</Lines>
  <Paragraphs>35</Paragraphs>
  <ScaleCrop>false</ScaleCrop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85 -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