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0263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7,143,437   7,143,437   7,320,220   7,320,220   7,320,220   7,320,220   7,320,220   7,320,220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(142.00)    (142.00)    (142.00)    (142.00)    (142.00)    (142.00)    (142.00)    (142.00)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7,634,412   7,634,412   7,811,195   7,811,195   7,811,195   7,811,195   7,811,195   7,811,195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(188.00)    (188.00)    (188.00)    (188.00)    (188.00)    (188.00)    (188.00)    (188.00)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1,885,609   1,885,609   1,885,609   1,885,609   2,385,609   2,385,609   2,385,609   2,385,609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SPECIAL ITEMS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JOINT CITIZENS &amp; LEG COMM ON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CHILDREN                          300,000                 300,000                 300,000                 300,000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SPECIAL ITEMS                 300,000                 300,000                 300,000                 300,000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ADMINISTRATION               9,820,021   9,520,021   9,996,804   9,696,804  10,496,804  10,196,804  10,496,804  10,196,804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(188.00)    (188.00)    (188.00)    (188.00)    (188.00)    (188.00)    (188.00)    (188.00)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II. EMPLOYEE BENEFITS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C. STATE EMPLOYER CONTRIBUTIONS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EMPLOYER CONTRIBUTIONS           3,557,227   3,557,227   3,650,541   3,650,541   3,650,541   3,650,541   3,650,541   3,650,541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FRINGE BENEFITS             3,557,227   3,557,227   3,650,541   3,650,541   3,650,541   3,650,541   3,650,541   3,650,541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EMPLOYEE BENEFITS            3,557,227   3,557,227   3,650,541   3,650,541   3,650,541   3,650,541   3,650,541   3,650,541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LEG. DEPT-THE SENATE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FUNDS AVAILABLE             13,377,248  13,077,248  13,647,345  13,347,345  14,147,345  13,847,345  14,147,345  13,847,345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AUTHORIZED FTE POSITIONS      (188.00)    (188.00)    (188.00)    (188.00)    (188.00)    (188.00)    (188.00)    (188.00)</w:t>
      </w:r>
    </w:p>
    <w:p w:rsidR="003229FE" w:rsidRPr="00A542EF" w:rsidRDefault="003229FE" w:rsidP="003229F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229FE" w:rsidRDefault="003229FE" w:rsidP="003229F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229FE" w:rsidSect="003229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9FE" w:rsidRDefault="003229FE" w:rsidP="00DA542B">
      <w:r>
        <w:separator/>
      </w:r>
    </w:p>
  </w:endnote>
  <w:endnote w:type="continuationSeparator" w:id="0">
    <w:p w:rsidR="003229FE" w:rsidRDefault="003229F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3212AB-8091-41BF-9D15-B3575C1D81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AB9EBCD-0A2B-4FDE-AE7A-347307B516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571DBA7-8F84-413F-9EDC-BB5445D282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97FB565-626A-42EF-8800-6A60F76D99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86623D-6FDC-4164-AA35-AAC2D4BEF26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9FE" w:rsidRDefault="003229FE" w:rsidP="00DA542B">
      <w:r>
        <w:separator/>
      </w:r>
    </w:p>
  </w:footnote>
  <w:footnote w:type="continuationSeparator" w:id="0">
    <w:p w:rsidR="003229FE" w:rsidRDefault="003229F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9F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229FE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281</Words>
  <Characters>2598</Characters>
  <Application>Microsoft Office Word</Application>
  <DocSecurity>0</DocSecurity>
  <Lines>42</Lines>
  <Paragraphs>41</Paragraphs>
  <ScaleCrop>false</ScaleCrop>
  <LinksUpToDate>false</LinksUpToDate>
  <CharactersWithSpaces>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91A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