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112-0001                                              SECTION 112                                                 PAGE 0323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DEBT SERVICE                                  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GENERAL OBLIGATION BONDS                                                                             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(G.O.) BONDS                                                                                          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SUBJECT TO DEBT SERVICE                                                                          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LIMITATION:                                                                                   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CAPITAL IMPROVEMENT BONDS     49,343,728  49,343,728  49,343,728  49,343,728  49,343,728  49,343,728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AIR CARRIER HUB BONDS          4,308,400   4,308,400   4,308,400   4,308,400   4,308,400   4,308,400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STATE SCHOOL FACILITIES                                                                             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BONDS                        57,992,525  57,992,525  57,992,525  57,992,525  57,992,525  57,992,525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ECONOMIC DEVELOPMENT BONDS    38,775,280  38,775,280  38,775,280  38,775,280  38,775,280  38,775,280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RESEARCH UNIVERSITIES BONDS   24,220,344  24,220,344  24,220,344  24,220,344  24,220,344  24,220,344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TOTAL DEBT SERVICE            174,640,277 174,640,277 174,640,277 174,640,277 174,640,277 174,640,277                        </w:t>
      </w:r>
    </w:p>
    <w:p w:rsidR="00B03F34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TOTAL GEN OBLIGATION BONDS       174,640,277 174,640,277 174,640,277 174,640,277 174,640,277 174,640,277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II. SPECIAL BONDS/ STOCKS/OTHER                                                                         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LONG TERM OBLIGATIONS                                                                                  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INT PAYMT-CLEMSON STOCK              3,513       3,513       3,513       3,513       3,513       3,513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RICHARD B RUSSELL                  550,000     550,000     550,000     550,000     550,000     550,000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INT PAYMT-AGRI COLLEGE STK          11,508      11,508      11,508      11,508      11,508      11,508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TOTAL DEBT SERVICE                  565,021     565,021     565,021     565,021     565,021     565,021                        </w:t>
      </w:r>
    </w:p>
    <w:p w:rsidR="00B03F34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TOTAL SPECIAL BONDS &amp; STOCKS         565,021     565,021     565,021     565,021     565,021     565,021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DEBT SERVICE                                                                                                                    </w:t>
      </w:r>
    </w:p>
    <w:p w:rsidR="00B03F34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TOTAL FUNDS AVAILABLE            175,205,298 175,205,298 175,205,298 175,205,298 175,205,298 175,205,298                        </w:t>
      </w:r>
    </w:p>
    <w:p w:rsidR="00B03F34" w:rsidRPr="00544C3E" w:rsidRDefault="00B03F34" w:rsidP="00B03F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03F34" w:rsidRDefault="00B03F34" w:rsidP="00B03F34">
      <w:pPr>
        <w:spacing w:line="170" w:lineRule="exact"/>
        <w:rPr>
          <w:rFonts w:ascii="Letter Gothic" w:hAnsi="Letter Gothic"/>
          <w:sz w:val="18"/>
        </w:rPr>
      </w:pPr>
    </w:p>
    <w:sectPr w:rsidR="00B03F34" w:rsidSect="00B03F3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F34" w:rsidRDefault="00B03F34" w:rsidP="00DA542B">
      <w:r>
        <w:separator/>
      </w:r>
    </w:p>
  </w:endnote>
  <w:endnote w:type="continuationSeparator" w:id="0">
    <w:p w:rsidR="00B03F34" w:rsidRDefault="00B03F3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34BD82-4496-4B83-AE10-246C8CD0FC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B8CD26C-A6D4-43EF-B198-025CD051D5D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7400256-4FD2-4680-9F19-97E8482A94F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250B7DC-2407-492E-A038-E226C409F9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980730-83C8-494A-B272-EEEF9D4B745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F34" w:rsidRDefault="00B03F34" w:rsidP="00DA542B">
      <w:r>
        <w:separator/>
      </w:r>
    </w:p>
  </w:footnote>
  <w:footnote w:type="continuationSeparator" w:id="0">
    <w:p w:rsidR="00B03F34" w:rsidRDefault="00B03F3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F3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B70C7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03F34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216</Words>
  <Characters>2015</Characters>
  <Application>Microsoft Office Word</Application>
  <DocSecurity>0</DocSecurity>
  <Lines>37</Lines>
  <Paragraphs>36</Paragraphs>
  <ScaleCrop>false</ScaleCrop>
  <LinksUpToDate>false</LinksUpToDate>
  <CharactersWithSpaces>4921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112 - As Passed by the House - South Carolina Legislature Online</dc:title>
  <dc:subject/>
  <dc:creator/>
  <cp:keywords/>
  <dc:description/>
  <cp:lastModifiedBy/>
  <cp:revision>1</cp:revision>
  <dcterms:created xsi:type="dcterms:W3CDTF">2015-03-18T13:58:00Z</dcterms:created>
  <dcterms:modified xsi:type="dcterms:W3CDTF">2015-03-18T18:23:00Z</dcterms:modified>
</cp:coreProperties>
</file>