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0035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HIGHER EDUCATION TUITION GRANTS COMMISSION                   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54B26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                           70,492      70,492      70,492      70,492      70,492      70,492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E54B26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119,484     119,484     124,179     124,179     124,179     124,179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4B26" w:rsidRDefault="00E54B26" w:rsidP="00E54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   189,976     189,976     194,671     194,671     194,671     194,671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    10,608      10,608      10,608      10,608      10,608      10,608                        </w:t>
      </w:r>
    </w:p>
    <w:p w:rsidR="00E54B26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54B26" w:rsidRDefault="00E54B26" w:rsidP="00E54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ADMINISTRATION                 200,584     200,584     205,279     205,279     205,279     205,279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(5.00)      (5.00)      (5.00)      (5.00)      (5.00)      (5.00)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II. TUITION GRANTS                                                                                      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OTHER OPERATING EXPENSES                                                                               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OTHER OPERATING EXPENSES        28,011,918  23,358,622  28,148,690  23,495,394  31,098,690  26,445,394                        </w:t>
      </w:r>
    </w:p>
    <w:p w:rsidR="00E54B26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TUITION GRANTS              28,011,918  23,358,622  28,148,690  23,495,394  31,098,690  26,445,394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III. EMPLOYEE BENEFITS                                                                                  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EMPLOYER CONTRIBUTIONS              72,440      72,440      74,978      74,978      74,978      74,978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TOTAL FRINGE BENEFITS                72,440      72,440      74,978      74,978      74,978      74,978                        </w:t>
      </w:r>
    </w:p>
    <w:p w:rsidR="00E54B26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EMPLOYEE BENEFITS               72,440      72,440      74,978      74,978      74,978      74,978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HIGHER EDUCATION TUITION                                                                                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GRANTS COMMISSION                                                                                                              </w:t>
      </w:r>
    </w:p>
    <w:p w:rsidR="00E54B26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E54B26" w:rsidRDefault="00E54B26" w:rsidP="00E54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TOTAL FUNDS AVAILABLE             28,284,942  23,631,646  28,428,947  23,775,651  31,378,947  26,725,651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AUTHORIZED FTE POSITIONS        (5.00)      (5.00)      (5.00)      (5.00)      (5.00)      (5.00)                        </w:t>
      </w:r>
    </w:p>
    <w:p w:rsidR="00E54B26" w:rsidRPr="00544C3E" w:rsidRDefault="00E54B26" w:rsidP="00E54B2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54B26" w:rsidRDefault="00E54B26" w:rsidP="00E54B26">
      <w:pPr>
        <w:spacing w:line="170" w:lineRule="exact"/>
        <w:rPr>
          <w:rFonts w:ascii="Letter Gothic" w:hAnsi="Letter Gothic"/>
          <w:sz w:val="18"/>
        </w:rPr>
      </w:pPr>
    </w:p>
    <w:sectPr w:rsidR="00E54B26" w:rsidSect="00E54B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B26" w:rsidRDefault="00E54B26" w:rsidP="00DA542B">
      <w:r>
        <w:separator/>
      </w:r>
    </w:p>
  </w:endnote>
  <w:endnote w:type="continuationSeparator" w:id="0">
    <w:p w:rsidR="00E54B26" w:rsidRDefault="00E54B2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5770B8-3961-49B2-9395-EC8A77C656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A280DB4-DDA3-4D56-A816-801E4DAEA4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D985065-250B-4A89-B1C2-8FE3CB50C4D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009F50D-F2DD-42B1-9B3B-9ECEE77D6C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26631B-FCA0-4675-81A9-73F9EB6CC2D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B26" w:rsidRDefault="00E54B26" w:rsidP="00DA542B">
      <w:r>
        <w:separator/>
      </w:r>
    </w:p>
  </w:footnote>
  <w:footnote w:type="continuationSeparator" w:id="0">
    <w:p w:rsidR="00E54B26" w:rsidRDefault="00E54B2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B2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72E7F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54B26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233</Words>
  <Characters>2217</Characters>
  <Application>Microsoft Office Word</Application>
  <DocSecurity>0</DocSecurity>
  <Lines>42</Lines>
  <Paragraphs>41</Paragraphs>
  <ScaleCrop>false</ScaleCrop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12 - As Passed by the House - South Carolina Legislature Online</dc:title>
  <dc:subject/>
  <dc:creator/>
  <cp:keywords/>
  <dc:description/>
  <cp:lastModifiedBy/>
  <cp:revision>1</cp:revision>
  <dcterms:created xsi:type="dcterms:W3CDTF">2015-03-18T13:50:00Z</dcterms:created>
  <dcterms:modified xsi:type="dcterms:W3CDTF">2015-03-18T18:24:00Z</dcterms:modified>
</cp:coreProperties>
</file>