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0F3F" w:rsidRPr="00544C3E" w:rsidRDefault="005D0F3F" w:rsidP="005D0F3F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20-0017                                              SECTION  20H                                                PAGE 0066</w:t>
      </w:r>
    </w:p>
    <w:p w:rsidR="005D0F3F" w:rsidRPr="00544C3E" w:rsidRDefault="005D0F3F" w:rsidP="005D0F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U S C - UNION CAMPUS                                                      </w:t>
      </w:r>
    </w:p>
    <w:p w:rsidR="005D0F3F" w:rsidRPr="00544C3E" w:rsidRDefault="005D0F3F" w:rsidP="005D0F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D0F3F" w:rsidRPr="00544C3E" w:rsidRDefault="005D0F3F" w:rsidP="005D0F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D0F3F" w:rsidRPr="00544C3E" w:rsidRDefault="005D0F3F" w:rsidP="005D0F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D0F3F" w:rsidRPr="00544C3E" w:rsidRDefault="005D0F3F" w:rsidP="005D0F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D0F3F" w:rsidRPr="00544C3E" w:rsidRDefault="005D0F3F" w:rsidP="005D0F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D0F3F" w:rsidRPr="00544C3E" w:rsidRDefault="005D0F3F" w:rsidP="005D0F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D0F3F" w:rsidRPr="00544C3E" w:rsidRDefault="005D0F3F" w:rsidP="005D0F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5D0F3F" w:rsidRPr="00544C3E" w:rsidRDefault="005D0F3F" w:rsidP="005D0F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5D0F3F" w:rsidRPr="00544C3E" w:rsidRDefault="005D0F3F" w:rsidP="005D0F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5D0F3F" w:rsidRDefault="005D0F3F" w:rsidP="005D0F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CLASSIFIED POSITIONS              611,053      86,286     612,759      87,992     612,759      87,992                        </w:t>
      </w:r>
    </w:p>
    <w:p w:rsidR="005D0F3F" w:rsidRPr="00544C3E" w:rsidRDefault="005D0F3F" w:rsidP="005D0F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                                  (18.75)      (6.54)     (21.75)      (6.54)     (21.75)      (6.54)                        </w:t>
      </w:r>
    </w:p>
    <w:p w:rsidR="005D0F3F" w:rsidRDefault="005D0F3F" w:rsidP="005D0F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UNCLASSIFIED POSITIONS          1,121,788     401,031   1,152,479     431,722   1,152,479     431,722                        </w:t>
      </w:r>
    </w:p>
    <w:p w:rsidR="005D0F3F" w:rsidRPr="00544C3E" w:rsidRDefault="005D0F3F" w:rsidP="005D0F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 (16.07)     (11.06)     (13.07)     (11.06)     (13.07)     (11.06)                        </w:t>
      </w:r>
    </w:p>
    <w:p w:rsidR="005D0F3F" w:rsidRPr="00544C3E" w:rsidRDefault="005D0F3F" w:rsidP="005D0F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OTHER PERSONAL SERVICES           215,000                 215,000                 215,000                                    </w:t>
      </w:r>
    </w:p>
    <w:p w:rsidR="005D0F3F" w:rsidRPr="00544C3E" w:rsidRDefault="005D0F3F" w:rsidP="005D0F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0F3F" w:rsidRDefault="005D0F3F" w:rsidP="005D0F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TOTAL PERSONAL SERVICE           1,947,841     487,317   1,980,238     519,714   1,980,238     519,714                        </w:t>
      </w:r>
    </w:p>
    <w:p w:rsidR="005D0F3F" w:rsidRPr="00544C3E" w:rsidRDefault="005D0F3F" w:rsidP="005D0F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                                  (34.82)     (17.60)     (34.82)     (17.60)     (34.82)     (17.60)                        </w:t>
      </w:r>
    </w:p>
    <w:p w:rsidR="005D0F3F" w:rsidRPr="00544C3E" w:rsidRDefault="005D0F3F" w:rsidP="005D0F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OTHER OPERATING EXPENSES           826,499      28,363     648,136                 648,136                                    </w:t>
      </w:r>
    </w:p>
    <w:p w:rsidR="005D0F3F" w:rsidRPr="00544C3E" w:rsidRDefault="005D0F3F" w:rsidP="005D0F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0F3F" w:rsidRDefault="005D0F3F" w:rsidP="005D0F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TOTAL UNRESTRICTED                2,774,340     515,680   2,628,374     519,714   2,628,374     519,714                        </w:t>
      </w:r>
    </w:p>
    <w:p w:rsidR="005D0F3F" w:rsidRPr="00544C3E" w:rsidRDefault="005D0F3F" w:rsidP="005D0F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  (34.82)     (17.60)     (34.82)     (17.60)     (34.82)     (17.60)                        </w:t>
      </w:r>
    </w:p>
    <w:p w:rsidR="005D0F3F" w:rsidRPr="00544C3E" w:rsidRDefault="005D0F3F" w:rsidP="005D0F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D0F3F" w:rsidRPr="00544C3E" w:rsidRDefault="005D0F3F" w:rsidP="005D0F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B.  RESTRICTED                                                                                                                 </w:t>
      </w:r>
    </w:p>
    <w:p w:rsidR="005D0F3F" w:rsidRPr="00544C3E" w:rsidRDefault="005D0F3F" w:rsidP="005D0F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5D0F3F" w:rsidRPr="00544C3E" w:rsidRDefault="005D0F3F" w:rsidP="005D0F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CLASSIFIED POSITIONS               11,416                  11,416                  11,416                                    </w:t>
      </w:r>
    </w:p>
    <w:p w:rsidR="005D0F3F" w:rsidRPr="00544C3E" w:rsidRDefault="005D0F3F" w:rsidP="005D0F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UNCLASSIFIED POSITIONS            134,456                 134,456                 134,456                                    </w:t>
      </w:r>
    </w:p>
    <w:p w:rsidR="005D0F3F" w:rsidRPr="00544C3E" w:rsidRDefault="005D0F3F" w:rsidP="005D0F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OTHER PERSONAL SERVICES            40,220                  40,220                  40,220                                    </w:t>
      </w:r>
    </w:p>
    <w:p w:rsidR="005D0F3F" w:rsidRPr="00544C3E" w:rsidRDefault="005D0F3F" w:rsidP="005D0F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0F3F" w:rsidRPr="00544C3E" w:rsidRDefault="005D0F3F" w:rsidP="005D0F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TOTAL PERSONAL SERVICE             186,092                 186,092                 186,092                                    </w:t>
      </w:r>
    </w:p>
    <w:p w:rsidR="005D0F3F" w:rsidRPr="00544C3E" w:rsidRDefault="005D0F3F" w:rsidP="005D0F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OTHER OPERATING EXPENSES         2,818,820               2,818,820               2,818,820                                    </w:t>
      </w:r>
    </w:p>
    <w:p w:rsidR="005D0F3F" w:rsidRPr="00544C3E" w:rsidRDefault="005D0F3F" w:rsidP="005D0F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0F3F" w:rsidRPr="00544C3E" w:rsidRDefault="005D0F3F" w:rsidP="005D0F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TOTAL RESTRICTED                  3,004,912               3,004,912               3,004,912                                    </w:t>
      </w:r>
    </w:p>
    <w:p w:rsidR="005D0F3F" w:rsidRDefault="005D0F3F" w:rsidP="005D0F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5D0F3F" w:rsidRDefault="005D0F3F" w:rsidP="005D0F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TOTAL EDUCATION &amp; GENERAL          5,779,252     515,680   5,633,286     519,714   5,633,286     519,714                        </w:t>
      </w:r>
    </w:p>
    <w:p w:rsidR="005D0F3F" w:rsidRPr="00544C3E" w:rsidRDefault="005D0F3F" w:rsidP="005D0F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                                   (34.82)     (17.60)     (34.82)     (17.60)     (34.82)     (17.60)                        </w:t>
      </w:r>
    </w:p>
    <w:p w:rsidR="005D0F3F" w:rsidRPr="00544C3E" w:rsidRDefault="005D0F3F" w:rsidP="005D0F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D0F3F" w:rsidRPr="00544C3E" w:rsidRDefault="005D0F3F" w:rsidP="005D0F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II. AUXILIARY SERVICES                                                                                                          </w:t>
      </w:r>
    </w:p>
    <w:p w:rsidR="005D0F3F" w:rsidRPr="00544C3E" w:rsidRDefault="005D0F3F" w:rsidP="005D0F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PERSONAL SERVICE                                                                                                               </w:t>
      </w:r>
    </w:p>
    <w:p w:rsidR="005D0F3F" w:rsidRPr="00544C3E" w:rsidRDefault="005D0F3F" w:rsidP="005D0F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CLASSIFIED POSITIONS                41,472                  41,472                  41,472                                    </w:t>
      </w:r>
    </w:p>
    <w:p w:rsidR="005D0F3F" w:rsidRPr="00544C3E" w:rsidRDefault="005D0F3F" w:rsidP="005D0F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OTHER PERSONAL SERVICES             10,667                  10,667                  10,667                                    </w:t>
      </w:r>
    </w:p>
    <w:p w:rsidR="005D0F3F" w:rsidRPr="00544C3E" w:rsidRDefault="005D0F3F" w:rsidP="005D0F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0F3F" w:rsidRPr="00544C3E" w:rsidRDefault="005D0F3F" w:rsidP="005D0F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TOTAL PERSONAL SERVICE               52,139                  52,139                  52,139                                    </w:t>
      </w:r>
    </w:p>
    <w:p w:rsidR="005D0F3F" w:rsidRPr="00544C3E" w:rsidRDefault="005D0F3F" w:rsidP="005D0F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OTHER OPERATING EXPENSES            210,000                 210,000                 210,000                                    </w:t>
      </w:r>
    </w:p>
    <w:p w:rsidR="005D0F3F" w:rsidRDefault="005D0F3F" w:rsidP="005D0F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5D0F3F" w:rsidRPr="00544C3E" w:rsidRDefault="005D0F3F" w:rsidP="005D0F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TOTAL AUXILIARY SERVICES             262,139                 262,139                 262,139                                    </w:t>
      </w:r>
    </w:p>
    <w:p w:rsidR="005D0F3F" w:rsidRPr="00544C3E" w:rsidRDefault="005D0F3F" w:rsidP="005D0F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5D0F3F" w:rsidRPr="00544C3E" w:rsidRDefault="005D0F3F" w:rsidP="005D0F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III. EMPLOYEE BENEFITS                                                                                                          </w:t>
      </w:r>
    </w:p>
    <w:p w:rsidR="005D0F3F" w:rsidRPr="00544C3E" w:rsidRDefault="005D0F3F" w:rsidP="005D0F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C.  STATE EMPLOYER                                                                                                             </w:t>
      </w:r>
    </w:p>
    <w:p w:rsidR="005D0F3F" w:rsidRPr="00544C3E" w:rsidRDefault="005D0F3F" w:rsidP="005D0F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CONTRIBUTIONS                                                                                                                 </w:t>
      </w:r>
    </w:p>
    <w:p w:rsidR="005D0F3F" w:rsidRPr="00544C3E" w:rsidRDefault="005D0F3F" w:rsidP="005D0F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EMPLOYER CONTRIBUTIONS             685,417     121,815     852,074     138,472     852,074     138,472                        </w:t>
      </w:r>
    </w:p>
    <w:p w:rsidR="005D0F3F" w:rsidRDefault="005D0F3F" w:rsidP="005D0F3F">
      <w:pPr>
        <w:spacing w:line="170" w:lineRule="exact"/>
        <w:rPr>
          <w:rFonts w:ascii="Letter Gothic" w:hAnsi="Letter Gothic"/>
          <w:sz w:val="18"/>
        </w:rPr>
      </w:pPr>
    </w:p>
    <w:p w:rsidR="005D0F3F" w:rsidRDefault="005D0F3F" w:rsidP="005D0F3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D0F3F" w:rsidRPr="00544C3E" w:rsidRDefault="005D0F3F" w:rsidP="005D0F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20-0018                                              SECTION  20H                                                PAGE 0067</w:t>
      </w:r>
    </w:p>
    <w:p w:rsidR="005D0F3F" w:rsidRPr="00544C3E" w:rsidRDefault="005D0F3F" w:rsidP="005D0F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U S C - UNION CAMPUS                                                      </w:t>
      </w:r>
    </w:p>
    <w:p w:rsidR="005D0F3F" w:rsidRPr="00544C3E" w:rsidRDefault="005D0F3F" w:rsidP="005D0F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5D0F3F" w:rsidRPr="00544C3E" w:rsidRDefault="005D0F3F" w:rsidP="005D0F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D0F3F" w:rsidRPr="00544C3E" w:rsidRDefault="005D0F3F" w:rsidP="005D0F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D0F3F" w:rsidRPr="00544C3E" w:rsidRDefault="005D0F3F" w:rsidP="005D0F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D0F3F" w:rsidRPr="00544C3E" w:rsidRDefault="005D0F3F" w:rsidP="005D0F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D0F3F" w:rsidRPr="00544C3E" w:rsidRDefault="005D0F3F" w:rsidP="005D0F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D0F3F" w:rsidRPr="00544C3E" w:rsidRDefault="005D0F3F" w:rsidP="005D0F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D0F3F" w:rsidRPr="00544C3E" w:rsidRDefault="005D0F3F" w:rsidP="005D0F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 TOTAL FRINGE BENEFITS               685,417     121,815     852,074     138,472     852,074     138,472                        </w:t>
      </w:r>
    </w:p>
    <w:p w:rsidR="005D0F3F" w:rsidRDefault="005D0F3F" w:rsidP="005D0F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5D0F3F" w:rsidRPr="00544C3E" w:rsidRDefault="005D0F3F" w:rsidP="005D0F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TOTAL EMPLOYEE BENEFITS              685,417     121,815     852,074     138,472     852,074     138,472                        </w:t>
      </w:r>
    </w:p>
    <w:p w:rsidR="005D0F3F" w:rsidRPr="00544C3E" w:rsidRDefault="005D0F3F" w:rsidP="005D0F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5D0F3F" w:rsidRPr="00544C3E" w:rsidRDefault="005D0F3F" w:rsidP="005D0F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U S C - UNION CAMPUS                                                                                                            </w:t>
      </w:r>
    </w:p>
    <w:p w:rsidR="005D0F3F" w:rsidRDefault="005D0F3F" w:rsidP="005D0F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                                                                                                                             </w:t>
      </w:r>
    </w:p>
    <w:p w:rsidR="005D0F3F" w:rsidRDefault="005D0F3F" w:rsidP="005D0F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TOTAL FUNDS AVAILABLE              6,726,808     637,495   6,747,499     658,186   6,747,499     658,186                        </w:t>
      </w:r>
    </w:p>
    <w:p w:rsidR="005D0F3F" w:rsidRPr="00544C3E" w:rsidRDefault="005D0F3F" w:rsidP="005D0F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TOTAL AUTHORIZED FTE POSITIONS       (34.82)     (17.60)     (34.82)     (17.60)     (34.82)     (17.60)                        </w:t>
      </w:r>
    </w:p>
    <w:p w:rsidR="005D0F3F" w:rsidRPr="00544C3E" w:rsidRDefault="005D0F3F" w:rsidP="005D0F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5D0F3F" w:rsidRDefault="005D0F3F" w:rsidP="005D0F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                                                                                                                             </w:t>
      </w:r>
    </w:p>
    <w:p w:rsidR="005D0F3F" w:rsidRPr="00544C3E" w:rsidRDefault="005D0F3F" w:rsidP="005D0F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TOTAL UNIVERSITY OF SO.CAROLINA </w:t>
      </w:r>
      <w:r>
        <w:rPr>
          <w:rFonts w:ascii="Letter Gothic" w:hAnsi="Letter Gothic"/>
          <w:sz w:val="18"/>
        </w:rPr>
        <w:t xml:space="preserve"> </w:t>
      </w:r>
      <w:r w:rsidRPr="009C4E30">
        <w:rPr>
          <w:rFonts w:ascii="Letter Gothic" w:hAnsi="Letter Gothic"/>
          <w:sz w:val="16"/>
          <w:szCs w:val="16"/>
        </w:rPr>
        <w:t xml:space="preserve">1286,166,936 </w:t>
      </w:r>
      <w:r>
        <w:rPr>
          <w:rFonts w:ascii="Letter Gothic" w:hAnsi="Letter Gothic"/>
          <w:sz w:val="16"/>
          <w:szCs w:val="16"/>
        </w:rPr>
        <w:t xml:space="preserve">  </w:t>
      </w:r>
      <w:r w:rsidRPr="009C4E30">
        <w:rPr>
          <w:rFonts w:ascii="Letter Gothic" w:hAnsi="Letter Gothic"/>
          <w:sz w:val="16"/>
          <w:szCs w:val="16"/>
        </w:rPr>
        <w:t>134,384,171</w:t>
      </w:r>
      <w:r>
        <w:rPr>
          <w:rFonts w:ascii="Letter Gothic" w:hAnsi="Letter Gothic"/>
          <w:sz w:val="16"/>
          <w:szCs w:val="16"/>
        </w:rPr>
        <w:t xml:space="preserve"> </w:t>
      </w:r>
      <w:r w:rsidRPr="009C4E30">
        <w:rPr>
          <w:rFonts w:ascii="Letter Gothic" w:hAnsi="Letter Gothic"/>
          <w:sz w:val="16"/>
          <w:szCs w:val="16"/>
        </w:rPr>
        <w:t xml:space="preserve">1299,048,525 </w:t>
      </w:r>
      <w:r>
        <w:rPr>
          <w:rFonts w:ascii="Letter Gothic" w:hAnsi="Letter Gothic"/>
          <w:sz w:val="16"/>
          <w:szCs w:val="16"/>
        </w:rPr>
        <w:t xml:space="preserve"> </w:t>
      </w:r>
      <w:r w:rsidRPr="009C4E30">
        <w:rPr>
          <w:rFonts w:ascii="Letter Gothic" w:hAnsi="Letter Gothic"/>
          <w:sz w:val="16"/>
          <w:szCs w:val="16"/>
        </w:rPr>
        <w:t>142,065,760</w:t>
      </w:r>
      <w:r>
        <w:rPr>
          <w:rFonts w:ascii="Letter Gothic" w:hAnsi="Letter Gothic"/>
          <w:sz w:val="16"/>
          <w:szCs w:val="16"/>
        </w:rPr>
        <w:t xml:space="preserve"> </w:t>
      </w:r>
      <w:r w:rsidRPr="009C4E30">
        <w:rPr>
          <w:rFonts w:ascii="Letter Gothic" w:hAnsi="Letter Gothic"/>
          <w:sz w:val="16"/>
          <w:szCs w:val="16"/>
        </w:rPr>
        <w:t xml:space="preserve">1299,048,525 </w:t>
      </w:r>
      <w:r>
        <w:rPr>
          <w:rFonts w:ascii="Letter Gothic" w:hAnsi="Letter Gothic"/>
          <w:sz w:val="16"/>
          <w:szCs w:val="16"/>
        </w:rPr>
        <w:t xml:space="preserve">  </w:t>
      </w:r>
      <w:r w:rsidRPr="009C4E30">
        <w:rPr>
          <w:rFonts w:ascii="Letter Gothic" w:hAnsi="Letter Gothic"/>
          <w:sz w:val="16"/>
          <w:szCs w:val="16"/>
        </w:rPr>
        <w:t xml:space="preserve">142,065,760      </w:t>
      </w:r>
      <w:r>
        <w:rPr>
          <w:rFonts w:ascii="Letter Gothic" w:hAnsi="Letter Gothic"/>
          <w:sz w:val="16"/>
          <w:szCs w:val="16"/>
        </w:rPr>
        <w:t xml:space="preserve"> </w:t>
      </w:r>
      <w:r w:rsidRPr="009C4E30">
        <w:rPr>
          <w:rFonts w:ascii="Letter Gothic" w:hAnsi="Letter Gothic"/>
          <w:sz w:val="16"/>
          <w:szCs w:val="16"/>
        </w:rPr>
        <w:t xml:space="preserve">                  </w:t>
      </w:r>
    </w:p>
    <w:p w:rsidR="005D0F3F" w:rsidRDefault="005D0F3F" w:rsidP="005D0F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5D0F3F" w:rsidRPr="00544C3E" w:rsidRDefault="005D0F3F" w:rsidP="005D0F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TOTAL AUTHORIZED FTE POSITIONS     (6181.23)   (3151.47)   (6180.23)   (3151.47)   (6180.23)   (3151.47)                        </w:t>
      </w:r>
    </w:p>
    <w:p w:rsidR="005D0F3F" w:rsidRPr="00544C3E" w:rsidRDefault="005D0F3F" w:rsidP="005D0F3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D0F3F" w:rsidRDefault="005D0F3F" w:rsidP="005D0F3F">
      <w:pPr>
        <w:spacing w:line="170" w:lineRule="exact"/>
        <w:rPr>
          <w:rFonts w:ascii="Letter Gothic" w:hAnsi="Letter Gothic"/>
          <w:sz w:val="18"/>
        </w:rPr>
      </w:pPr>
    </w:p>
    <w:sectPr w:rsidR="005D0F3F" w:rsidSect="005D0F3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0F3F" w:rsidRDefault="005D0F3F" w:rsidP="00DA542B">
      <w:r>
        <w:separator/>
      </w:r>
    </w:p>
  </w:endnote>
  <w:endnote w:type="continuationSeparator" w:id="0">
    <w:p w:rsidR="005D0F3F" w:rsidRDefault="005D0F3F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8D02607-46AC-49B7-B8A1-911009E4D73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0028B9C-04B3-4923-8A29-9277F5678F1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707441D-D930-484A-A105-955E8FD24ED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78EEB2A-6626-4CF9-A354-66530769A5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8D1C4D8-872F-49EE-8F7C-F92BFBAAA83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0F3F" w:rsidRDefault="005D0F3F" w:rsidP="00DA542B">
      <w:r>
        <w:separator/>
      </w:r>
    </w:p>
  </w:footnote>
  <w:footnote w:type="continuationSeparator" w:id="0">
    <w:p w:rsidR="005D0F3F" w:rsidRDefault="005D0F3F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F3F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5D0F3F"/>
    <w:rsid w:val="0060572E"/>
    <w:rsid w:val="00612E82"/>
    <w:rsid w:val="0061370E"/>
    <w:rsid w:val="00622B48"/>
    <w:rsid w:val="00683E3C"/>
    <w:rsid w:val="0068436C"/>
    <w:rsid w:val="006B1EBE"/>
    <w:rsid w:val="006B2C17"/>
    <w:rsid w:val="006B3F0F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2383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2</Pages>
  <Words>398</Words>
  <Characters>3818</Characters>
  <Application>Microsoft Office Word</Application>
  <DocSecurity>0</DocSecurity>
  <Lines>77</Lines>
  <Paragraphs>73</Paragraphs>
  <ScaleCrop>false</ScaleCrop>
  <LinksUpToDate>false</LinksUpToDate>
  <CharactersWithSpaces>9984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20H - As Passed by the House - South Carolina Legislature Online</dc:title>
  <dc:subject/>
  <dc:creator/>
  <cp:keywords/>
  <dc:description/>
  <cp:lastModifiedBy/>
  <cp:revision>1</cp:revision>
  <dcterms:created xsi:type="dcterms:W3CDTF">2015-03-18T13:51:00Z</dcterms:created>
  <dcterms:modified xsi:type="dcterms:W3CDTF">2015-03-18T19:09:00Z</dcterms:modified>
</cp:coreProperties>
</file>