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0070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 EDUCATIONAL &amp; GENERAL                                                                   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862BF3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PRESIDENT                         250,629     250,629     250,629     250,629     250,629     250,629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862BF3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CLASSIFIED POSITIONS           55,646,205  17,043,521  55,943,072  17,340,388  55,943,072  17,340,388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(1559.85)    (789.76)   (1559.85)    (789.76)   (1559.85)    (789.76)                        </w:t>
      </w:r>
    </w:p>
    <w:p w:rsidR="00862BF3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UNCLASSIFIED POSITIONS         92,141,791  23,703,322  92,554,210  24,115,741  92,554,210  24,115,741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(1016.82)    (328.93)   (1016.82)    (328.93)   (1016.82)    (328.93)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OTHER PERSONAL SERVICES        11,048,639              11,048,639              11,048,639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BF3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TOTAL PERSONAL SERVICE         159,087,264  40,997,472 159,796,550  41,706,758 159,796,550  41,706,758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(2577.67)   (1119.69)   (2577.67)   (1119.69)   (2577.67)   (1119.69)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OTHER OPERATING EXPENSES       234,757,793     900,000 234,757,793     900,000 234,757,793     900,000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DIABETES CENTER                   123,470     123,470     123,470     123,470     123,470     123,470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RURAL DENTISTS INCENTIVE          176,101     176,101     176,101     176,101     176,101     176,101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HYPERTENSION INITIATIVE           240,433     240,433     240,433     240,433     240,433     240,433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HOSPITAL AUTHORITY                                                                       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-TELEMEDICINE PROGRAM         12,000,000   4,000,000  12,000,000   4,000,000  12,000,000   4,000,000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SCHOLARSHIPS &amp; FELLOWSHIPS      1,356,224               1,356,224               1,356,224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TOTAL SPECIAL ITEMS             13,896,228   4,540,004  13,896,228   4,540,004  13,896,228   4,540,004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BF3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TOTAL UNRESTRICTED              407,741,285  46,437,476 408,450,571  47,146,762 408,450,571  47,146,762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(2577.67)   (1119.69)   (2577.67)   (1119.69)   (2577.67)   (1119.69)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B.  RESTRICTED                                                                             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862BF3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CLASSIFIED POSITIONS           20,863,316              20,863,316              20,863,316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(117.59)                (117.59)                (117.59)                                    </w:t>
      </w:r>
    </w:p>
    <w:p w:rsidR="00862BF3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UNCLASSIFIED POSITIONS         56,989,184              56,989,184              56,989,184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(312.16)                (313.16)                (313.16)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OTHER PERSONAL SERVICES        24,547,232              24,547,232              24,547,232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BF3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TOTAL PERSONAL SERVICE         102,399,732             102,399,732             102,399,732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(429.75)                (430.75)                (430.75)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OTHER OPERATING EXPENSES        60,025,230              60,025,230              60,025,230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SPECIAL ITEMS                                                                             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SCHOLARSHIPS &amp; FELLOWSHIPS      1,353,905               1,353,905               1,353,905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TOTAL SPECIAL ITEMS              1,353,905               1,353,905               1,353,905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BF3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TOTAL RESTRICTED                163,778,867             163,778,867             163,778,867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(429.75)                (430.75)                (430.75)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62BF3" w:rsidRDefault="00862BF3" w:rsidP="00862BF3">
      <w:pPr>
        <w:spacing w:line="170" w:lineRule="exact"/>
        <w:rPr>
          <w:rFonts w:ascii="Letter Gothic" w:hAnsi="Letter Gothic"/>
          <w:sz w:val="18"/>
        </w:rPr>
      </w:pPr>
    </w:p>
    <w:p w:rsidR="00862BF3" w:rsidRDefault="00862BF3" w:rsidP="00862BF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0071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62BF3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62BF3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EDUCATION &amp; GENERAL        571,520,152  46,437,476 572,229,438  47,146,762 572,229,438  47,146,762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(3007.42)   (1119.69)   (3008.42)   (1119.69)   (3008.42)   (1119.69)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II.  AUXILIARY ENTERPRISES                                                                  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862BF3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CLASSIFIED POSITIONS             1,115,989               1,115,989               1,115,989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(64.75)                 (64.75)                 (64.75)                                    </w:t>
      </w:r>
    </w:p>
    <w:p w:rsidR="00862BF3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UNCLASSIFIED POSITIONS                                                                    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(1.00)                  (1.00)                  (1.00)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OTHER PERSONAL SERVICES            112,294                 112,294                 112,294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BF3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TOTAL PERSONAL SERVICE            1,228,283               1,228,283               1,228,283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(65.75)                 (65.75)                 (65.75)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OTHER OPERATING EXPENSES         10,219,568              10,219,568              10,219,568                                    </w:t>
      </w:r>
    </w:p>
    <w:p w:rsidR="00862BF3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62BF3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TOTAL AUXILIARY ENTERPRISES       11,447,851              11,447,851              11,447,851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(65.75)                 (65.75)                 (65.75)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III. EMPLOYEE BENEFITS                                                                      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EMPLOYER CONTRIBUTIONS          47,127,131  13,409,686  48,142,809  14,425,364  48,142,809  14,425,364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TOTAL FRINGE BENEFITS            47,127,131  13,409,686  48,142,809  14,425,364  48,142,809  14,425,364                        </w:t>
      </w:r>
    </w:p>
    <w:p w:rsidR="00862BF3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TOTAL EMPLOYEE BENEFITS           47,127,131  13,409,686  48,142,809  14,425,364  48,142,809  14,425,364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MEDICAL UNIVERSITY OF SOUTH                                                                             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CAROLINA                                                                                                                       </w:t>
      </w:r>
    </w:p>
    <w:p w:rsidR="00862BF3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862BF3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TOTAL FUNDS AVAILABLE            630,095,134  59,847,162 631,820,098  61,572,126 631,820,098  61,572,126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TOTAL AUTHORIZED FTE POSITIONS     (3073.17)   (1119.69)   (3074.17)   (1119.69)   (3074.17)   (1119.69)                        </w:t>
      </w:r>
    </w:p>
    <w:p w:rsidR="00862BF3" w:rsidRPr="00544C3E" w:rsidRDefault="00862BF3" w:rsidP="00862BF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62BF3" w:rsidRDefault="00862BF3" w:rsidP="00862BF3">
      <w:pPr>
        <w:spacing w:line="170" w:lineRule="exact"/>
        <w:rPr>
          <w:rFonts w:ascii="Letter Gothic" w:hAnsi="Letter Gothic"/>
          <w:sz w:val="18"/>
        </w:rPr>
      </w:pPr>
    </w:p>
    <w:sectPr w:rsidR="00862BF3" w:rsidSect="00862BF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BF3" w:rsidRDefault="00862BF3" w:rsidP="00DA542B">
      <w:r>
        <w:separator/>
      </w:r>
    </w:p>
  </w:endnote>
  <w:endnote w:type="continuationSeparator" w:id="0">
    <w:p w:rsidR="00862BF3" w:rsidRDefault="00862BF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37860B-481B-44CB-A840-0B10D10FE8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C308FD3-8E9B-46C3-96D5-98DF6F8B8AF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930D534-4039-4391-BABB-CD34B0E4976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1F7F44B-4FC1-45DF-84EF-82C064F3DF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3AA1DC-0280-4581-B634-2DDF4D67331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BF3" w:rsidRDefault="00862BF3" w:rsidP="00DA542B">
      <w:r>
        <w:separator/>
      </w:r>
    </w:p>
  </w:footnote>
  <w:footnote w:type="continuationSeparator" w:id="0">
    <w:p w:rsidR="00862BF3" w:rsidRDefault="00862BF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BF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5283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62BF3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499</Words>
  <Characters>4881</Characters>
  <Application>Microsoft Office Word</Application>
  <DocSecurity>0</DocSecurity>
  <Lines>96</Lines>
  <Paragraphs>92</Paragraphs>
  <ScaleCrop>false</ScaleCrop>
  <LinksUpToDate>false</LinksUpToDate>
  <CharactersWithSpaces>12502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23 - As Passed by the House - South Carolina Legislature Online</dc:title>
  <dc:subject/>
  <dc:creator/>
  <cp:keywords/>
  <dc:description/>
  <cp:lastModifiedBy/>
  <cp:revision>1</cp:revision>
  <dcterms:created xsi:type="dcterms:W3CDTF">2015-03-18T13:51:00Z</dcterms:created>
  <dcterms:modified xsi:type="dcterms:W3CDTF">2015-03-18T18:24:00Z</dcterms:modified>
</cp:coreProperties>
</file>