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0120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771F6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DIRECTOR                           119,928      61,926     119,928      59,964     119,928      59,964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 (.50)      (1.00)       (.50)      (1.00)       (.50)                        </w:t>
      </w:r>
    </w:p>
    <w:p w:rsidR="00C771F6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   59,713      14,438      90,551      31,888      90,551      31,888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(1.00)       (.25)      (2.00)       (.75)      (2.00)       (.75)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71F6" w:rsidRDefault="00C771F6" w:rsidP="00C77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TOTAL PERSONAL SERVICE              179,641      76,364     210,479      91,852     210,479      91,852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(2.00)       (.75)      (3.00)      (1.25)      (3.00)      (1.25)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OTHER OPERATING EXPENSES             27,863      14,863      27,863      14,863      27,863      14,863                        </w:t>
      </w:r>
    </w:p>
    <w:p w:rsidR="00C771F6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771F6" w:rsidRDefault="00C771F6" w:rsidP="00C77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TOTAL ADMINISTRATION                 207,504      91,227     238,342     106,715     238,342     106,715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 (2.00)       (.75)      (3.00)      (1.25)      (3.00)      (1.25)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II. FINANCE &amp; OPERATIONS                                                                              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C771F6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CLASSIFIED POSITIONS               574,377     168,599     628,658     204,283     628,658     204,283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(20.86)      (9.21)     (20.86)      (9.21)     (20.86)      (9.21)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OTHER PERSONAL SERVICES            127,561                 101,459                 101,459          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71F6" w:rsidRDefault="00C771F6" w:rsidP="00C77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TOTAL PERSONAL SERVICE              701,938     168,599     730,117     204,283     730,117     204,283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(20.86)      (9.21)     (20.86)      (9.21)     (20.86)      (9.21)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OTHER OPERATING EXPENSES          1,847,918      12,949   2,017,979      13,489   2,017,979      13,489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SPECIAL ITEMS                                                                                        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STATE BLOCK GRANT                  174,474     174,474     174,474     174,474     174,474     174,474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LOCAL SALARY SUPPLEMENT          3,361,094   3,361,094   3,485,125   3,485,125   3,485,125   3,485,125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TOTAL SPECIAL ITEMS               3,535,568   3,535,568   3,659,599   3,659,599   3,659,599   3,659,599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DIST SUBDIVISIONS                                                                                    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ALLOC CNTY-RESTRICTED                5,000                   5,000                   5,000          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ALLOC OTHER STATE AGENCIES         425,132                 300,132                 300,132          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ALCOHOL AND DRUG TREATMENT      21,475,368              22,178,973              22,178,973          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ALCOHOL &amp; DRUG MATCH FUNDS       1,014,140                 974,796                 974,796          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ALCOHOL &amp; DRUG PREVENTION        7,265,346               4,561,135               4,561,135          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AID OTHER STATE AGENCIES         1,915,902   1,915,902   1,915,902   1,915,902   1,915,902   1,915,902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ALCOHOL &amp; DRUG TREATMENT           310,818     310,818     310,818     310,818     310,818     310,818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AID TO ENT-ALCOHOL &amp; DRUG                                                                           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MATCH FUNDS                       100,166     100,166     100,166     100,166     100,166     100,166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AID TO ENTITIES - ALCOHOL &amp;                                                                         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DRUG PREVENTIO                     84,329      84,329      84,329      84,329      84,329      84,329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TOTAL DIST SUBDIVISIONS          32,596,201   2,411,215  30,431,251   2,411,215  30,431,251   2,411,215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771F6" w:rsidRDefault="00C771F6" w:rsidP="00C771F6">
      <w:pPr>
        <w:spacing w:line="170" w:lineRule="exact"/>
        <w:rPr>
          <w:rFonts w:ascii="Letter Gothic" w:hAnsi="Letter Gothic"/>
          <w:sz w:val="18"/>
        </w:rPr>
      </w:pPr>
    </w:p>
    <w:p w:rsidR="00C771F6" w:rsidRDefault="00C771F6" w:rsidP="00C771F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0121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771F6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771F6" w:rsidRDefault="00C771F6" w:rsidP="00C77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FINANCE &amp; OPERATIONS        38,681,625   6,128,331  36,838,946   6,288,586  36,838,946   6,288,586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(20.86)      (9.21)     (20.86)      (9.21)     (20.86)      (9.21)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III. SERVICES                                                                                         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C771F6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CLASSIFIED POSITIONS               118,415      68,570     122,327      71,484     122,327      71,484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 (2.00)       (.90)      (2.00)       (.90)      (2.00)       (.90)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OTHER PERSONAL SERVICES            217,070                 119,304                 119,304          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71F6" w:rsidRDefault="00C771F6" w:rsidP="00C77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TOTAL PERSONAL SERVICE              335,485      68,570     241,631      71,484     241,631      71,484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 (2.00)       (.90)      (2.00)       (.90)      (2.00)       (.90)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OTHER OPERATING EXPENSES             80,586       4,500      28,596       4,500      28,596       4,500                        </w:t>
      </w:r>
    </w:p>
    <w:p w:rsidR="00C771F6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771F6" w:rsidRDefault="00C771F6" w:rsidP="00C77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TOTAL SERVICES                       416,071      73,070     270,227      75,984     270,227      75,984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  (2.00)       (.90)      (2.00)       (.90)      (2.00)       (.90)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IV. PROGRAMS                                                                                          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C771F6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CLASSIFIED POSITIONS               431,560      33,192     398,462      10,312     398,462      10,312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 (8.95)       (.60)      (7.95)       (.10)      (7.95)       (.10)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OTHER PERSONAL SERVICES            609,229                 793,418      10,763     793,418      10,763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71F6" w:rsidRDefault="00C771F6" w:rsidP="00C77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TOTAL PERSONAL SERVICE            1,040,789      33,192   1,191,880      21,075   1,191,880      21,075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 (8.95)       (.60)      (7.95)       (.10)      (7.95)       (.10)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OTHER OPERATING EXPENSES            543,861       5,000     800,930       5,000     800,930       5,000                        </w:t>
      </w:r>
    </w:p>
    <w:p w:rsidR="00C771F6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771F6" w:rsidRDefault="00C771F6" w:rsidP="00C77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TOTAL PROGRAMS                     1,584,650      38,192   1,992,810      26,075   1,992,810      26,075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 (8.95)       (.60)      (7.95)       (.10)      (7.95)       (.10)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V. EMPLOYEE BENEFITS                                                                                  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EMPLOYER CONTRIBUTIONS             746,903     173,852     813,882     146,309     813,882     146,309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TOTAL FRINGE BENEFITS               746,903     173,852     813,882     146,309     813,882     146,309                        </w:t>
      </w:r>
    </w:p>
    <w:p w:rsidR="00C771F6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TOTAL EMPLOYEE BENEFITS              746,903     173,852     813,882     146,309     813,882     146,309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VI. NON-RECURRING APPROPRIATIONS                                                                      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DRUG TESTING &amp; SCREENING FOR                                                                         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DSS                                                      3,120,000               3,120,000          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TOTAL NON-RECURRING APPRO.                                 3,120,000               3,120,000          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771F6" w:rsidRDefault="00C771F6" w:rsidP="00C771F6">
      <w:pPr>
        <w:spacing w:line="170" w:lineRule="exact"/>
        <w:rPr>
          <w:rFonts w:ascii="Letter Gothic" w:hAnsi="Letter Gothic"/>
          <w:sz w:val="18"/>
        </w:rPr>
      </w:pPr>
    </w:p>
    <w:p w:rsidR="00C771F6" w:rsidRDefault="00C771F6" w:rsidP="00C771F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0122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771F6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NON-RECURRING                                        3,120,000               3,120,000          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DEPT OF ALCOHOL &amp; OTHER DRUG                                                                          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ABUSE SERVICES                                                                                         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TOTAL RECURRING BASE              41,636,753   6,504,672  40,154,207   6,643,669  40,154,207   6,643,669                        </w:t>
      </w:r>
    </w:p>
    <w:p w:rsidR="00C771F6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C771F6" w:rsidRDefault="00C771F6" w:rsidP="00C77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TOTAL FUNDS AVAILABLE             41,636,753   6,504,672  43,274,207   6,643,669  43,274,207   6,643,669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TOTAL AUTHORIZED FTE POSITIONS       (33.81)     (11.46)     (33.81)     (11.46)     (33.81)     (11.46)                        </w:t>
      </w:r>
    </w:p>
    <w:p w:rsidR="00C771F6" w:rsidRPr="00544C3E" w:rsidRDefault="00C771F6" w:rsidP="00C771F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771F6" w:rsidRDefault="00C771F6" w:rsidP="00C771F6">
      <w:pPr>
        <w:spacing w:line="170" w:lineRule="exact"/>
        <w:rPr>
          <w:rFonts w:ascii="Letter Gothic" w:hAnsi="Letter Gothic"/>
          <w:sz w:val="18"/>
        </w:rPr>
      </w:pPr>
    </w:p>
    <w:sectPr w:rsidR="00C771F6" w:rsidSect="00C771F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1F6" w:rsidRDefault="00C771F6" w:rsidP="00DA542B">
      <w:r>
        <w:separator/>
      </w:r>
    </w:p>
  </w:endnote>
  <w:endnote w:type="continuationSeparator" w:id="0">
    <w:p w:rsidR="00C771F6" w:rsidRDefault="00C771F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28189E-ECD8-4687-8A0A-32C1DD8F2F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03581F4-DDE5-4753-9946-2005F000B1D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931229D-4C9A-47B9-806D-2338CED0880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FB697A2-6775-402C-A4DD-AC338139DC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C71B8E-A530-496D-BFCB-DA0158DC2D3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1F6" w:rsidRDefault="00C771F6" w:rsidP="00DA542B">
      <w:r>
        <w:separator/>
      </w:r>
    </w:p>
  </w:footnote>
  <w:footnote w:type="continuationSeparator" w:id="0">
    <w:p w:rsidR="00C771F6" w:rsidRDefault="00C771F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1F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85861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771F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714</Words>
  <Characters>6063</Characters>
  <Application>Microsoft Office Word</Application>
  <DocSecurity>0</DocSecurity>
  <Lines>123</Lines>
  <Paragraphs>116</Paragraphs>
  <ScaleCrop>false</ScaleCrop>
  <LinksUpToDate>false</LinksUpToDate>
  <CharactersWithSpaces>15827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37 - As Passed by the House - South Carolina Legislature Online</dc:title>
  <dc:subject/>
  <dc:creator/>
  <cp:keywords/>
  <dc:description/>
  <cp:lastModifiedBy/>
  <cp:revision>1</cp:revision>
  <dcterms:created xsi:type="dcterms:W3CDTF">2015-03-18T13:52:00Z</dcterms:created>
  <dcterms:modified xsi:type="dcterms:W3CDTF">2015-03-18T18:25:00Z</dcterms:modified>
</cp:coreProperties>
</file>