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46-0001                                              SECTION  46                                                 PAGE 0150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SC STATE UNIV (PUBLIC SERVICE ACTIVITIES)                                           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 ADMINISTRATION                                                                                                              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513800" w:rsidRDefault="00513800" w:rsidP="005138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CLASSIFIED POSITIONS                84,053      49,085      84,053      49,085      84,053      49,085                        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(4.00)      (1.75)      (4.00)      (1.75)      (4.00)      (1.75)                        </w:t>
      </w:r>
    </w:p>
    <w:p w:rsidR="00513800" w:rsidRDefault="00513800" w:rsidP="005138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UNCLASSIFIED POSITIONS             367,051     115,051     380,501     128,501     380,501     128,501                        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(5.00)      (1.25)      (5.00)      (1.25)      (5.00)      (1.25)                        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OTHER PERSONAL SERVICES             73,787                  73,787                  73,787                                    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800" w:rsidRDefault="00513800" w:rsidP="005138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TOTAL PERSONAL SERVICE              524,891     164,136     538,341     177,586     538,341     177,586                        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 (9.00)      (3.00)      (9.00)      (3.00)      (9.00)      (3.00)                        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OTHER OPERATING EXPENSES            504,635      95,106     504,635      95,106     504,635      95,106                        </w:t>
      </w:r>
    </w:p>
    <w:p w:rsidR="00513800" w:rsidRDefault="00513800" w:rsidP="005138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13800" w:rsidRDefault="00513800" w:rsidP="005138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TOTAL ADMINISTRATION               1,029,526     259,242   1,042,976     272,692   1,042,976     272,692                        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 (9.00)      (3.00)      (9.00)      (3.00)      (9.00)      (3.00)                        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II.  RESEARCH &amp; EXTENSION                                                                                                       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513800" w:rsidRDefault="00513800" w:rsidP="005138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CLASSIFIED POSITIONS               753,721      72,996     753,721      72,996     753,721      72,996                        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 (16.00)      (1.00)     (16.00)      (1.00)     (16.00)      (1.00)                        </w:t>
      </w:r>
    </w:p>
    <w:p w:rsidR="00513800" w:rsidRDefault="00513800" w:rsidP="005138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UNCLASSIFIED POSITIONS             812,668     307,161     812,668     307,161     812,668     307,161                        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(29.00)      (5.00)     (29.00)      (5.00)     (29.00)      (5.00)                        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OTHER PERSONAL SERVICES            350,143                 350,143                 350,143                                    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800" w:rsidRDefault="00513800" w:rsidP="005138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TOTAL PERSONAL SERVICE            1,916,532     380,157   1,916,532     380,157   1,916,532     380,157                        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(45.00)      (6.00)     (45.00)      (6.00)     (45.00)      (6.00)                        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OTHER OPERATING EXPENSES          3,648,019   2,223,644   3,648,019   2,223,644   3,648,019   2,223,644                        </w:t>
      </w:r>
    </w:p>
    <w:p w:rsidR="00513800" w:rsidRDefault="00513800" w:rsidP="005138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13800" w:rsidRDefault="00513800" w:rsidP="005138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TOTAL RESEARCH &amp; EXTENSION         5,564,551   2,603,801   5,564,551   2,603,801   5,564,551   2,603,801                        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(45.00)      (6.00)     (45.00)      (6.00)     (45.00)      (6.00)                        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III.  EMPLOYEE BENEFITS                                                                                                         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C. STATE EMPLOYER CONTRIBUTIONS                                                                                                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EMPLOYER CONTRIBUTIONS             964,908     522,201     971,414     528,707     971,414     528,707                        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TOTAL FRINGE BENEFITS               964,908     522,201     971,414     528,707     971,414     528,707                        </w:t>
      </w:r>
    </w:p>
    <w:p w:rsidR="00513800" w:rsidRDefault="00513800" w:rsidP="005138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TOTAL EMPLOYEE BENEFITS              964,908     522,201     971,414     528,707     971,414     528,707                        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SC STATE UNIV (PUBLIC SERVICE                                                                                                   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ACTIVITIES)                                                                                                                    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                                                                                                                             </w:t>
      </w:r>
    </w:p>
    <w:p w:rsidR="00513800" w:rsidRDefault="00513800" w:rsidP="00513800">
      <w:pPr>
        <w:spacing w:line="170" w:lineRule="exact"/>
        <w:rPr>
          <w:rFonts w:ascii="Letter Gothic" w:hAnsi="Letter Gothic"/>
          <w:sz w:val="18"/>
        </w:rPr>
      </w:pPr>
    </w:p>
    <w:p w:rsidR="00513800" w:rsidRDefault="00513800" w:rsidP="0051380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46-0002                                              SECTION  46                                                 PAGE 0151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SC STATE UNIV (PUBLIC SERVICE ACTIVITIES)                                           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13800" w:rsidRDefault="00513800" w:rsidP="005138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13800" w:rsidRDefault="00513800" w:rsidP="005138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TOTAL FUNDS AVAILABLE              7,558,985   3,385,244   7,578,941   3,405,200   7,578,941   3,405,200                        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TOTAL AUTHORIZED FTE POSITIONS       (54.00)      (9.00)     (54.00)      (9.00)     (54.00)      (9.00)                        </w:t>
      </w:r>
    </w:p>
    <w:p w:rsidR="00513800" w:rsidRPr="00544C3E" w:rsidRDefault="00513800" w:rsidP="0051380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13800" w:rsidRDefault="00513800" w:rsidP="00513800">
      <w:pPr>
        <w:spacing w:line="170" w:lineRule="exact"/>
        <w:rPr>
          <w:rFonts w:ascii="Letter Gothic" w:hAnsi="Letter Gothic"/>
          <w:sz w:val="18"/>
        </w:rPr>
      </w:pPr>
    </w:p>
    <w:sectPr w:rsidR="00513800" w:rsidSect="0051380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3800" w:rsidRDefault="00513800" w:rsidP="00DA542B">
      <w:r>
        <w:separator/>
      </w:r>
    </w:p>
  </w:endnote>
  <w:endnote w:type="continuationSeparator" w:id="0">
    <w:p w:rsidR="00513800" w:rsidRDefault="0051380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320F17-64BF-4B64-8B68-0CF73E62D06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BAC2B47-4E09-4532-808F-86AEA52E4FD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0185B79-E370-45E3-BEDA-9B2DFB69AD5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ED3024D-50DA-48D8-B4DA-5B60A89656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A10C399-8618-4A55-9D0D-DDEE34C7D97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3800" w:rsidRDefault="00513800" w:rsidP="00DA542B">
      <w:r>
        <w:separator/>
      </w:r>
    </w:p>
  </w:footnote>
  <w:footnote w:type="continuationSeparator" w:id="0">
    <w:p w:rsidR="00513800" w:rsidRDefault="0051380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800"/>
    <w:rsid w:val="000046BD"/>
    <w:rsid w:val="00005E8A"/>
    <w:rsid w:val="0002128A"/>
    <w:rsid w:val="00036E0A"/>
    <w:rsid w:val="00047E19"/>
    <w:rsid w:val="0006477E"/>
    <w:rsid w:val="0007675A"/>
    <w:rsid w:val="000C4D6B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13800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2</Pages>
  <Words>351</Words>
  <Characters>3018</Characters>
  <Application>Microsoft Office Word</Application>
  <DocSecurity>0</DocSecurity>
  <Lines>62</Lines>
  <Paragraphs>58</Paragraphs>
  <ScaleCrop>false</ScaleCrop>
  <LinksUpToDate>false</LinksUpToDate>
  <CharactersWithSpaces>7980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46 - As Passed by the House - South Carolina Legislature Online</dc:title>
  <dc:subject/>
  <dc:creator/>
  <cp:keywords/>
  <dc:description/>
  <cp:lastModifiedBy/>
  <cp:revision>1</cp:revision>
  <dcterms:created xsi:type="dcterms:W3CDTF">2015-03-18T13:53:00Z</dcterms:created>
  <dcterms:modified xsi:type="dcterms:W3CDTF">2015-03-18T18:25:00Z</dcterms:modified>
</cp:coreProperties>
</file>