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0161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SEA GRANT CONSORTIUM                                                      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E57CA0" w:rsidRDefault="00E57CA0" w:rsidP="00E57CA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DIRECTOR                            89,247      89,247      89,247      89,247      89,247      89,247                        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E57CA0" w:rsidRDefault="00E57CA0" w:rsidP="00E57CA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  549,615     244,451     595,361     290,197     595,361     290,197                        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(13.00)      (6.44)     (13.00)      (6.26)     (13.00)      (6.26)                        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OTHER PERSONAL SERVICES            464,287                 464,287                 464,287                                    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7CA0" w:rsidRDefault="00E57CA0" w:rsidP="00E5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PERSONAL SERVICE            1,103,149     333,698   1,148,895     379,444   1,148,895     379,444                        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(14.00)      (7.44)     (14.00)      (7.26)     (14.00)      (7.26)                        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OTHER OPERATING EXPENSES            511,882     100,873     511,882     100,873     511,882     100,873                        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AID TO SUBDIVISIONS:                                                                                                           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ALLOC OTHER STATE AGENCIES       1,679,150               1,679,150               1,679,150                                    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ALLOC OTHER ENTITIES             1,504,866               1,504,866               1,504,866                                    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ALLOC - PRIVATE SECTOR             270,483                 270,483                 270,483                                    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TOTAL DIST SUBDIVISIONS           3,454,499               3,454,499               3,454,499                                    </w:t>
      </w:r>
    </w:p>
    <w:p w:rsidR="00E57CA0" w:rsidRDefault="00E57CA0" w:rsidP="00E57CA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57CA0" w:rsidRDefault="00E57CA0" w:rsidP="00E5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TOTAL ADMINISTRATION               5,069,530     434,571   5,115,276     480,317   5,115,276     480,317                        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(14.00)      (7.44)     (14.00)      (7.26)     (14.00)      (7.26)                        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II. EMPLOYEE BENEFITS                                                                                                           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EMPLOYER CONTRIBUTIONS             309,343     112,302     326,012     128,971     326,012     128,971                        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TOTAL FRINGE BENEFITS               309,343     112,302     326,012     128,971     326,012     128,971                        </w:t>
      </w:r>
    </w:p>
    <w:p w:rsidR="00E57CA0" w:rsidRDefault="00E57CA0" w:rsidP="00E57CA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TOTAL EMPLOYEE BENEFITS              309,343     112,302     326,012     128,971     326,012     128,971                        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SEA GRANT CONSORTIUM                                                                                                            </w:t>
      </w:r>
    </w:p>
    <w:p w:rsidR="00E57CA0" w:rsidRDefault="00E57CA0" w:rsidP="00E57CA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E57CA0" w:rsidRDefault="00E57CA0" w:rsidP="00E5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TOTAL FUNDS AVAILABLE              5,378,873     546,873   5,441,288     609,288   5,441,288     609,288                        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TOTAL AUTHORIZED FTE POSITIONS       (14.00)      (7.44)     (14.00)      (7.26)     (14.00)      (7.26)                        </w:t>
      </w:r>
    </w:p>
    <w:p w:rsidR="00E57CA0" w:rsidRPr="00544C3E" w:rsidRDefault="00E57CA0" w:rsidP="00E57CA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57CA0" w:rsidRDefault="00E57CA0" w:rsidP="00E57CA0">
      <w:pPr>
        <w:spacing w:line="170" w:lineRule="exact"/>
        <w:rPr>
          <w:rFonts w:ascii="Letter Gothic" w:hAnsi="Letter Gothic"/>
          <w:sz w:val="18"/>
        </w:rPr>
      </w:pPr>
    </w:p>
    <w:sectPr w:rsidR="00E57CA0" w:rsidSect="00E57CA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7CA0" w:rsidRDefault="00E57CA0" w:rsidP="00DA542B">
      <w:r>
        <w:separator/>
      </w:r>
    </w:p>
  </w:endnote>
  <w:endnote w:type="continuationSeparator" w:id="0">
    <w:p w:rsidR="00E57CA0" w:rsidRDefault="00E57CA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5769A6-1DCE-45CA-9D16-DD758B45A7D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2BE6A63-B4E1-4990-87D3-E3AE701EBDF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42B1733-DA9E-4892-96CD-5A7BC3D555D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EBA5EDD-1190-4853-9ADE-58AB28E962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357401-0DC9-4853-8C30-FFAE752E5E4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7CA0" w:rsidRDefault="00E57CA0" w:rsidP="00DA542B">
      <w:r>
        <w:separator/>
      </w:r>
    </w:p>
  </w:footnote>
  <w:footnote w:type="continuationSeparator" w:id="0">
    <w:p w:rsidR="00E57CA0" w:rsidRDefault="00E57CA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CA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C5EA7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57CA0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238</Words>
  <Characters>2159</Characters>
  <Application>Microsoft Office Word</Application>
  <DocSecurity>0</DocSecurity>
  <Lines>42</Lines>
  <Paragraphs>41</Paragraphs>
  <ScaleCrop>false</ScaleCrop>
  <LinksUpToDate>false</LinksUpToDate>
  <CharactersWithSpaces>5586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48 - As Passed by the House - South Carolina Legislature Online</dc:title>
  <dc:subject/>
  <dc:creator/>
  <cp:keywords/>
  <dc:description/>
  <cp:lastModifiedBy/>
  <cp:revision>1</cp:revision>
  <dcterms:created xsi:type="dcterms:W3CDTF">2015-03-18T13:53:00Z</dcterms:created>
  <dcterms:modified xsi:type="dcterms:W3CDTF">2015-03-18T18:25:00Z</dcterms:modified>
</cp:coreProperties>
</file>