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0200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COMMISSIONER/S                     154,879     154,879     157,977     157,977     157,977     157,977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7,663,841   7,248,550   9,450,113   8,745,452   9,450,113   8,745,452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ADMINISTRATIVE ASSISTANT                                   24,500      24,500      24,500      24,500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UNCLASSIFIED POSITIONS             453,741     453,741     453,741     453,741     453,741     453,741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(3.00)      (3.00)      (3.00)      (3.00)      (3.00)      (3.00)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TEMPORARY GRANTS EMPLOYEE           55,000                  55,000                  55,000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PERSONAL SERVICES            370,102     337,893     370,102     337,893     370,102     337,893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PERSONAL SERVICE            8,697,563   8,195,063  10,511,433   9,719,563  10,511,433   9,719,563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(150.00)    (136.40)    (150.00)    (136.40)    (150.00)    (136.40)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OTHER OPERATING EXPENSES          4,953,500   4,000,000   5,102,500   4,000,000   5,102,500   4,000,000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INTERNAL ADMIN &amp; SUPPORT    13,651,063  12,195,063  15,613,933  13,719,563  15,613,933  13,719,563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(150.00)    (136.40)    (150.00)    (136.40)    (150.00)    (136.40)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CLASSIFIED POSITIONS          175,576,165 173,099,434 179,499,573 177,126,771 179,499,573 177,126,771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(5762.13)   (5628.32)   (5761.13)   (5627.32)   (5761.13)   (5627.32)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NEW POSITIONS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28     HEALTH EDUCATOR III                                      360,000     360,000     360,000     360,000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30     HUMAN RESOURCE MANAGER I                                  42,500      42,500      42,500      42,500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32     HUMAN SERVICES COORD III                                  96,000      96,000      96,000      96,000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34     PROGRAM COORDINATOR II                                   231,000     231,000     231,000     231,000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                        (7.00)      (7.00)      (7.00)      (7.00)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36     PROGRAM DIRECTOR - EXEC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38     COMP                                                      80,000      80,000      80,000      80,000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</w:p>
    <w:p w:rsidR="00A176A9" w:rsidRDefault="00A176A9" w:rsidP="00A176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0201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1     PSYCHIATRIST                                             400,000     400,000     400,000     400,000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3     RECREATION SPECIALIST III                                 33,000      33,000      33,000      33,000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5     TECHNICAL MEDICAL ASSOC III                              407,000     407,000     407,000     407,000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7     CHIEF PSYCHOLOGIST                                        95,000      95,000      95,000      95,000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UNCLASSIFIED POSITIONS            526,271     526,271     526,271     526,271     526,271     526,271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(3.00)      (3.00)      (3.00)      (3.00)      (3.00)      (3.00)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 4,533,392   3,829,903   4,420,272   3,829,903   4,420,272   3,829,903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180,635,828 177,455,608 186,190,616 183,227,445 186,190,616 183,227,445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(5765.13)   (5631.32)   (5771.13)   (5637.32)   (5771.13)   (5637.32)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OPERATING EXPENSES        92,124,309  75,723,759  93,458,260  75,931,960  93,458,260  75,931,960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CASE SERVICES/PUBLIC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ASSISTANCE   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CASE SERVICES                  18,139,233  15,089,233  18,239,233  15,189,233  18,239,233  15,189,233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PROSTHETICS                       100,000     100,000     100,000     100,000     100,000     100,000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CASE SRVC/PUB ASST        18,239,233  15,189,233  18,339,233  15,289,233  18,339,233  15,289,233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TOTAL HOUSING, CARE, SECURITY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&amp; SUPERVISION                  290,999,370 268,368,600 297,988,109 274,448,638 297,988,109 274,448,638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(5765.13)   (5631.32)   (5771.13)   (5637.32)   (5771.13)   (5637.32)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II. PROGRAMS AND SERVICES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B. QUOTA ELIMINATION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SPECIAL ITEMS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QUOTA ELIMINATION              1,967,720   1,967,720   1,967,720   1,967,720   1,967,720   1,967,720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SPECIAL ITEMS             1,967,720   1,967,720   1,967,720   1,967,720   1,967,720   1,967,720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QUOTA ELIMINATION          1,967,720   1,967,720   1,967,720   1,967,720   1,967,720   1,967,720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II. PROGRAMS AND SERVICES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C.  WORK AND VOCATIONAL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ACTIVITIES  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CLASSIFIED POSITIONS          6,637,158     534,915   6,325,607     552,915   6,325,607     552,915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(142.52)     (25.00)    (142.52)     (25.00)    (142.52)     (25.00)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OTHER PERSONAL SERVICES       9,902,681     351,131   9,902,681     351,131   9,902,681     351,131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TOTAL PERSONAL SERVICE        16,539,839     886,046  16,228,288     904,046  16,228,288     904,046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(142.52)     (25.00)    (142.52)     (25.00)    (142.52)     (25.00)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</w:p>
    <w:p w:rsidR="00A176A9" w:rsidRDefault="00A176A9" w:rsidP="00A176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0202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OTHER OPERATING EXPENSES      15,218,845     357,638  15,218,845     357,638  15,218,845     357,638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TOTAL WORK AND VOCATIONAL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ACTIVITIES                    31,758,684   1,243,684  31,447,133   1,261,684  31,447,133   1,261,684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(142.52)     (25.00)    (142.52)     (25.00)    (142.52)     (25.00)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II. PROGRAMS AND SERVICES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D.  PALMETTO UNIFIED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SCHOOL DISTRICT #1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CLASSIFIED POSITIONS           753,841     628,341   1,190,031   1,077,531   1,190,031   1,077,531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(21.85)     (14.00)     (21.85)     (14.00)     (21.85)     (14.00)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UNCLASSIFIED POSITIONS       3,489,700   1,800,000   3,290,000   1,800,000   3,290,000   1,800,000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(55.49)     (25.16)     (55.49)     (25.16)     (55.49)     (25.16)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OTHER PERSONAL SERVICES      1,680,700     650,000   1,862,794     650,000   1,862,794     650,000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TOTAL PERSONAL SERVICE        5,924,241   3,078,341   6,342,825   3,527,531   6,342,825   3,527,531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(77.34)     (39.16)     (77.34)     (39.16)     (77.34)     (39.16)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OTHER OPERATING EXPENSES      1,896,872               1,915,048      95,000   1,915,048      95,000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TOTAL PALMETTO UNIFIED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SCHOOL DISTRICT #             7,821,113   3,078,341   8,257,873   3,622,531   8,257,873   3,622,531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(77.34)     (39.16)     (77.34)     (39.16)     (77.34)     (39.16)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II. PROGRAMS AND SERVICES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E.  INDIVIDUAL GROWTH AND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MOTIVATION      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PERSONAL SERVICE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CLASSIFIED POSITIONS         2,931,237   2,746,237   2,816,237   2,816,237   2,816,237   2,816,237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(76.00)     (76.00)     (76.00)     (76.00)     (76.00)     (76.00)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OTHER PERSONAL SERVICES        692,157     545,907     692,157     545,907     692,157     545,907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TOTAL PERSONAL SERVICE        3,623,394   3,292,144   3,508,394   3,362,144   3,508,394   3,362,144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(76.00)     (76.00)     (76.00)     (76.00)     (76.00)     (76.00)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OTHER OPERATING EXPENSES        248,497      84,747     433,497      84,747     433,497      84,747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TOTAL INDIVIDUAL GROWTH &amp;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MOTIVATION                    3,871,891   3,376,891   3,941,891   3,446,891   3,941,891   3,446,891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(76.00)     (76.00)     (76.00)     (76.00)     (76.00)     (76.00)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II. PROGRAMS AND SERVICES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F.  PENAL FACILITY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INSPECTION SERVICES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</w:p>
    <w:p w:rsidR="00A176A9" w:rsidRDefault="00A176A9" w:rsidP="00A176A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0203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CLASSIFIED POSITIONS           105,468     105,468     107,968     107,968     107,968     107,968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TOTAL PERSONAL SERVICE          105,468     105,468     107,968     107,968     107,968     107,968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OTHER OPERATING EXPENSES          6,000       6,000       6,000       6,000       6,000       6,000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TOTAL PENAL FACILITIES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INSPECTION SERVIC               111,468     111,468     113,968     113,968     113,968     113,968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(2.00)      (2.00)      (2.00)      (2.00)      (2.00)      (2.00)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PROGRAMS AND SERVICES      336,530,246 278,146,704 343,716,694 284,861,432 343,716,694 284,861,432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(6062.99)   (5773.48)   (6068.99)   (5779.48)   (6068.99)   (5779.48)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EMPLOYER CONTRIBUTIONS          86,508,448  82,134,254  90,688,521  86,146,117  90,688,521  86,146,117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FRINGE BENEFITS            86,508,448  82,134,254  90,688,521  86,146,117  90,688,521  86,146,117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EMPLOYEE BENEFITS           86,508,448  82,134,254  90,688,521  86,146,117  90,688,521  86,146,117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DEPARTMENT OF CORRECTIONS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FUNDS AVAILABLE            436,689,757 372,476,021 450,019,148 384,727,112 450,019,148 384,727,112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AUTHORIZED FTE POSITIONS     (6212.99)   (5909.88)   (6218.99)   (5915.88)   (6218.99)   (5915.88)                        </w:t>
      </w:r>
    </w:p>
    <w:p w:rsidR="00A176A9" w:rsidRPr="00544C3E" w:rsidRDefault="00A176A9" w:rsidP="00A176A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176A9" w:rsidRDefault="00A176A9" w:rsidP="00A176A9">
      <w:pPr>
        <w:spacing w:line="170" w:lineRule="exact"/>
        <w:rPr>
          <w:rFonts w:ascii="Letter Gothic" w:hAnsi="Letter Gothic"/>
          <w:sz w:val="18"/>
        </w:rPr>
      </w:pPr>
    </w:p>
    <w:sectPr w:rsidR="00A176A9" w:rsidSect="00A176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6A9" w:rsidRDefault="00A176A9" w:rsidP="00DA542B">
      <w:r>
        <w:separator/>
      </w:r>
    </w:p>
  </w:endnote>
  <w:endnote w:type="continuationSeparator" w:id="0">
    <w:p w:rsidR="00A176A9" w:rsidRDefault="00A176A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F1A3BD-C873-498A-A15F-B8E80FF6C3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71205C-102B-40C9-BEC4-F17771715576}"/>
    <w:embedItalic r:id="rId3" w:fontKey="{CB369797-FEEA-4499-BED8-6208D63445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AE557E-1A3D-47F0-83F9-5943B26EC84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54656FE-DD27-4B8F-9666-FEC276BCE00D}"/>
    <w:embedItalic r:id="rId6" w:fontKey="{1BAA781D-0BDB-4FC4-883F-FFF7160C4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7BF8A3A-80B4-4238-9EC5-5364AAD10C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6A9" w:rsidRDefault="00A176A9" w:rsidP="00DA542B">
      <w:r>
        <w:separator/>
      </w:r>
    </w:p>
  </w:footnote>
  <w:footnote w:type="continuationSeparator" w:id="0">
    <w:p w:rsidR="00A176A9" w:rsidRDefault="00A176A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6A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176A9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2C37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1042</Words>
  <Characters>9155</Characters>
  <Application>Microsoft Office Word</Application>
  <DocSecurity>0</DocSecurity>
  <Lines>194</Lines>
  <Paragraphs>184</Paragraphs>
  <ScaleCrop>false</ScaleCrop>
  <LinksUpToDate>false</LinksUpToDate>
  <CharactersWithSpaces>25004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65 -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