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0023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189,450     189,450     194,586     194,586     194,586     194,586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289,281     270,472     294,417     275,608     294,417     275,608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328,881     285,072     334,017     290,208     334,017     290,208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 76,001      41,664      77,331      42,994      77,331      42,994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(3.35)      (1.90)      (3.35)      (1.90)      (3.35)      (1.90)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UNCLASSIFIED POSITIONS             387,573     362,354     400,831     375,612     400,831     375,612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(18.25)      (7.74)     (18.25)      (7.74)     (18.25)      (7.74)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  546,574     457,018     561,162     471,606     561,162     471,606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(21.60)      (9.64)     (21.60)      (9.64)     (21.60)      (9.64)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EDUCATION                      928,867     467,094     943,455     481,682     943,455     481,682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(21.60)      (9.64)     (21.60)      (9.64)     (21.60)      (9.64)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CLASSIFIED POSITIONS              885,316     885,316     903,924     903,924     903,924     903,924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(30.34)     (30.34)     (30.34)     (30.34)     (30.34)     (30.34)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886,380     886,380     904,988     904,988     904,988     904,988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(30.34)     (30.34)     (30.34)     (30.34)     (30.34)     (30.34)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CASE SRVC/PUB ASST              2,000                   2,000                   2,000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</w:p>
    <w:p w:rsidR="00780A80" w:rsidRDefault="00780A80" w:rsidP="00780A8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0024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RESIDENTIAL SERVICES         1,184,111     992,474   1,202,719   1,011,082   1,202,719   1,011,082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B. BEHAVIORAL HEALTH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  264,718     264,718     270,460     270,460     270,460     270,460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(10.40)      (9.72)     (10.40)      (9.72)     (10.40)      (9.72)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264,718     264,718     270,460     270,460     270,460     270,460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(10.40)      (9.72)     (10.40)      (9.72)     (10.40)      (9.72)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BEHAVIORAL HEALTH              367,234     309,359     372,976     315,101     372,976     315,101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(10.40)      (9.72)     (10.40)      (9.72)     (10.40)      (9.72)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C. EXPERIMENTAL LEARNING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  173,697     173,697     177,178     177,178     177,178     177,178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(7.00)      (7.00)      (7.00)      (7.00)      (7.00)      (7.00)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PERSONAL SERVICE              173,697     173,697     177,178     177,178     177,178     177,178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(7.00)      (7.00)      (7.00)      (7.00)      (7.00)      (7.00)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EXPERIMENTAL LEARNING          223,697     178,697     227,178     182,178     227,178     182,178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(7.00)      (7.00)      (7.00)      (7.00)      (7.00)      (7.00)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D. WILDERNESS CAMP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CLASSIFIED POSITIONS               362,000     362,000     371,025     371,025     371,025     371,025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(12.07)     (12.07)     (12.07)     (12.07)     (12.07)     (12.07)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PERSONAL SERVICE              362,000     362,000     371,025     371,025     371,025     371,025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(12.07)     (12.07)     (12.07)     (12.07)     (12.07)     (12.07)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WILDERNESS CAMP                575,700     500,700     584,725     509,725     584,725     509,725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(12.07)     (12.07)     (12.07)     (12.07)     (12.07)     (12.07)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CHILDREN'S SERVICES          2,350,742   1,981,230   2,387,598   2,018,086   2,387,598   2,018,086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(59.81)     (59.13)     (59.81)     (59.13)     (59.81)     (59.13)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IV. SUPPORT SERVICES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CLASSIFIED POSITIONS               397,945     397,945     409,523     409,523     409,523     409,523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(19.00)     (18.75)     (19.00)     (18.75)     (19.00)     (18.75)                        </w:t>
      </w:r>
    </w:p>
    <w:p w:rsidR="00780A80" w:rsidRDefault="00780A80" w:rsidP="00780A8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0025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PERSONAL SERVICE              397,945     397,945     409,523     409,523     409,523     409,523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SUPPORT SERVICES               737,787     531,810     749,365     543,388     749,365     543,388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V. EMPLOYEE BENEFITS            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EMPLOYER CONTRIBUTIONS           1,237,945   1,181,742   1,272,847   1,216,644   1,272,847   1,216,644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FRINGE BENEFITS             1,237,945   1,181,742   1,272,847   1,216,644   1,272,847   1,216,644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EMPLOYEE BENEFITS            1,237,945   1,181,742   1,272,847   1,216,644   1,272,847   1,216,644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JOHN DE LA HOWE SCHOOL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FUNDS AVAILABLE              5,584,222   4,446,948   5,687,282   4,550,008   5,687,282   4,550,008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AUTHORIZED FTE POSITIONS      (107.41)     (94.52)    (107.41)     (94.52)    (107.41)     (94.52)                        </w:t>
      </w:r>
    </w:p>
    <w:p w:rsidR="00780A80" w:rsidRPr="00544C3E" w:rsidRDefault="00780A80" w:rsidP="00780A8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0A80" w:rsidRDefault="00780A80" w:rsidP="00780A80">
      <w:pPr>
        <w:spacing w:line="170" w:lineRule="exact"/>
        <w:rPr>
          <w:rFonts w:ascii="Letter Gothic" w:hAnsi="Letter Gothic"/>
          <w:sz w:val="18"/>
        </w:rPr>
      </w:pPr>
    </w:p>
    <w:sectPr w:rsidR="00780A80" w:rsidSect="00780A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A80" w:rsidRDefault="00780A80" w:rsidP="00DA542B">
      <w:r>
        <w:separator/>
      </w:r>
    </w:p>
  </w:endnote>
  <w:endnote w:type="continuationSeparator" w:id="0">
    <w:p w:rsidR="00780A80" w:rsidRDefault="00780A8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BE5DFD-EA54-4874-A660-A93045DF44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D71E6B-6ED0-416E-9D8C-DAA40037A8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8A6896-30D9-4190-AD77-A6312BEAD84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4817D86-1261-41FC-8D58-45D2E196E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C9CB2-A435-428C-BB0B-DF40D86746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A80" w:rsidRDefault="00780A80" w:rsidP="00DA542B">
      <w:r>
        <w:separator/>
      </w:r>
    </w:p>
  </w:footnote>
  <w:footnote w:type="continuationSeparator" w:id="0">
    <w:p w:rsidR="00780A80" w:rsidRDefault="00780A8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A8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3DB8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0A80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794</Words>
  <Characters>7188</Characters>
  <Application>Microsoft Office Word</Application>
  <DocSecurity>0</DocSecurity>
  <Lines>138</Lines>
  <Paragraphs>132</Paragraphs>
  <ScaleCrop>false</ScaleCrop>
  <LinksUpToDate>false</LinksUpToDate>
  <CharactersWithSpaces>17955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7 - As Passed by the House - South Carolina Legislature Online</dc:title>
  <dc:subject/>
  <dc:creator/>
  <cp:keywords/>
  <dc:description/>
  <cp:lastModifiedBy/>
  <cp:revision>1</cp:revision>
  <dcterms:created xsi:type="dcterms:W3CDTF">2015-03-18T13:49:00Z</dcterms:created>
  <dcterms:modified xsi:type="dcterms:W3CDTF">2015-03-18T18:25:00Z</dcterms:modified>
</cp:coreProperties>
</file>