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0288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 64,825      64,825      66,122      66,122      66,122      66,122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156,832     156,832     158,129     158,129     158,129     158,129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ADMINISTRATION                 170,947     170,947     172,244     172,244     172,244     172,244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(3.00)      (3.00)      (3.00)      (3.00)      (3.00)      (3.00)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CLASSIFIED POSITIONS             3,326,271     978,052   3,392,796     997,613   3,392,796     997,613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(64.00)     (34.00)     (64.00)     (34.00)     (64.00)     (34.00)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UNCLASSIFIED POSITIONS             217,000                 221,340                 221,340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(3.00)                  (3.00)                  (3.00)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OTHER PERSONAL SERVICES             75,000                  75,000                  75,000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PERSONAL SERVICE            3,618,271     978,052   3,689,136     997,613   3,689,136     997,613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(67.00)     (34.00)     (67.00)     (34.00)     (67.00)     (34.00)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OTHER OPERATING EXPENSES          2,717,680      52,641   2,717,680      52,641   2,717,680      52,641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PROGRAMS AND SERVICES        6,335,951   1,030,693   6,406,816   1,050,254   6,406,816   1,050,254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(67.00)     (34.00)     (67.00)     (34.00)     (67.00)     (34.00)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III. SPECIAL ITEMS              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DEPARTMENT OF REVENUE          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IDENTITY THEFT REIMBU              200,000     200,000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GREENVILLE TC - UNIVERSITY CNTR                                                     594,390     594,390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UNIVERSITY CENTER OF           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GREENVILLE - OPERATION                                                           1,084,899   1,084,899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LOWCOUNTRY GRAD CENTER                                                              785,099     785,099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ACADEMIC ENDOWMENT                                                                  160,592     160,592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EPSCOR                                                                              161,314     161,314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AFRICAN AMERICAN LOAN PROGRAM                                                       119,300     119,300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PERFORMANCE FUNDING                                                               1,397,520   1,397,520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EEDA                                                                              1,180,576   1,180,576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GEAR UP                                                                             177,201     177,201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</w:p>
    <w:p w:rsidR="00AF6B97" w:rsidRDefault="00AF6B97" w:rsidP="00AF6B9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0289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NATIONAL GUARD CAP                                                                   89,968      89,968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LIFE SCHOLARSHIPS                                                                24,329,882  24,329,882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PALMETTO FELLOWS SCHOLARSHIPS                                                     8,439,310   8,439,310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HOPE SCHOLARSHIPS                                                                   231,727     231,727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SREB CONTRACT PROGRAM AND      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ASSESSMENTS                                                                      3,667,610   3,667,610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SREB ARTS PROGRAM                                                                     7,177       7,177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EDUCATIONAL ENDOWMENT                                                            24,000,000  24,000,000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NEED BASED GRANTS                                                                   179,178     179,178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SPECIAL ITEMS                  200,000     200,000                          66,605,743  66,605,743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SPECIAL ITEMS                6,535,951   1,230,693   6,406,816   1,050,254  73,012,559  67,655,997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(67.00)     (34.00)     (67.00)     (34.00)     (67.00)     (34.00)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IV. EMPLOYEE BENEFITS           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EMPLOYER CONTRIBUTIONS           1,263,670     412,462   1,305,789     433,344   1,305,789     433,344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FRINGE BENEFITS             1,263,670     412,462   1,305,789     433,344   1,305,789     433,344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EMPLOYEE BENEFITS            1,263,670     412,462   1,305,789     433,344   1,305,789     433,344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STATE TREASURER'S OFFICE                                                                                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  7,970,568   1,814,102   7,884,849   1,655,842  74,490,592  68,261,585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 (70.00)     (37.00)     (70.00)     (37.00)     (70.00)     (37.00)                        </w:t>
      </w:r>
    </w:p>
    <w:p w:rsidR="00AF6B97" w:rsidRPr="00544C3E" w:rsidRDefault="00AF6B97" w:rsidP="00AF6B9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F6B97" w:rsidRDefault="00AF6B97" w:rsidP="00AF6B97">
      <w:pPr>
        <w:spacing w:line="170" w:lineRule="exact"/>
        <w:rPr>
          <w:rFonts w:ascii="Letter Gothic" w:hAnsi="Letter Gothic"/>
          <w:sz w:val="18"/>
        </w:rPr>
      </w:pPr>
    </w:p>
    <w:sectPr w:rsidR="00AF6B97" w:rsidSect="00AF6B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B97" w:rsidRDefault="00AF6B97" w:rsidP="00DA542B">
      <w:r>
        <w:separator/>
      </w:r>
    </w:p>
  </w:endnote>
  <w:endnote w:type="continuationSeparator" w:id="0">
    <w:p w:rsidR="00AF6B97" w:rsidRDefault="00AF6B9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D04288-5748-470B-9D36-EC737A5CC2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99F0A9-1320-4E4F-80B5-076D3FD8AE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CC84E6B-C0A1-4B28-80AB-F5FA8BFE804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8B81F5E-12DC-4741-A569-586216B860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711FC8-5D45-4707-80F3-3E64FB5144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B97" w:rsidRDefault="00AF6B97" w:rsidP="00DA542B">
      <w:r>
        <w:separator/>
      </w:r>
    </w:p>
  </w:footnote>
  <w:footnote w:type="continuationSeparator" w:id="0">
    <w:p w:rsidR="00AF6B97" w:rsidRDefault="00AF6B9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9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564B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AF6B97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473</Words>
  <Characters>4051</Characters>
  <Application>Microsoft Office Word</Application>
  <DocSecurity>0</DocSecurity>
  <Lines>88</Lines>
  <Paragraphs>84</Paragraphs>
  <ScaleCrop>false</ScaleCrop>
  <LinksUpToDate>false</LinksUpToDate>
  <CharactersWithSpaces>11438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98 -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2015-03-18T18:26:00Z</dcterms:modified>
</cp:coreProperties>
</file>